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B6A00" w14:textId="77777777" w:rsidR="005D47FA" w:rsidRDefault="005D47FA" w:rsidP="009133AD"/>
    <w:tbl>
      <w:tblPr>
        <w:tblW w:w="9540" w:type="dxa"/>
        <w:tblInd w:w="648" w:type="dxa"/>
        <w:tblLayout w:type="fixed"/>
        <w:tblLook w:val="0000" w:firstRow="0" w:lastRow="0" w:firstColumn="0" w:lastColumn="0" w:noHBand="0" w:noVBand="0"/>
      </w:tblPr>
      <w:tblGrid>
        <w:gridCol w:w="4770"/>
        <w:gridCol w:w="4770"/>
      </w:tblGrid>
      <w:tr w:rsidR="00FA7CCD" w:rsidRPr="00CE3DC7" w14:paraId="0EC2E4F0" w14:textId="77777777">
        <w:trPr>
          <w:trHeight w:val="360"/>
        </w:trPr>
        <w:tc>
          <w:tcPr>
            <w:tcW w:w="4770" w:type="dxa"/>
          </w:tcPr>
          <w:p w14:paraId="56BE40F0" w14:textId="0657EBDD" w:rsidR="00FA7CCD" w:rsidRPr="00F11BBA" w:rsidRDefault="00FA7CCD" w:rsidP="00FB507F">
            <w:pPr>
              <w:pStyle w:val="phconfirmstamptitle"/>
              <w:spacing w:before="0" w:after="0"/>
            </w:pPr>
          </w:p>
        </w:tc>
        <w:tc>
          <w:tcPr>
            <w:tcW w:w="4770" w:type="dxa"/>
          </w:tcPr>
          <w:p w14:paraId="5BCE2734" w14:textId="6BA72589" w:rsidR="00FA7CCD" w:rsidRPr="00F11BBA" w:rsidRDefault="00FA7CCD" w:rsidP="00FB507F">
            <w:pPr>
              <w:pStyle w:val="phconfirmstamptitle"/>
              <w:spacing w:before="0" w:after="0"/>
            </w:pPr>
          </w:p>
        </w:tc>
      </w:tr>
      <w:tr w:rsidR="00FA7CCD" w:rsidRPr="00CE3DC7" w14:paraId="72C30BA2" w14:textId="77777777">
        <w:trPr>
          <w:trHeight w:val="630"/>
        </w:trPr>
        <w:tc>
          <w:tcPr>
            <w:tcW w:w="4770" w:type="dxa"/>
          </w:tcPr>
          <w:p w14:paraId="65D58601" w14:textId="005B7A84" w:rsidR="00FA7CCD" w:rsidRPr="00F11BBA" w:rsidRDefault="00FA7CCD" w:rsidP="00FB507F">
            <w:pPr>
              <w:pStyle w:val="phconfirmstampstamp"/>
              <w:spacing w:before="0" w:after="0"/>
            </w:pPr>
          </w:p>
        </w:tc>
        <w:tc>
          <w:tcPr>
            <w:tcW w:w="4770" w:type="dxa"/>
          </w:tcPr>
          <w:p w14:paraId="4B82C4C1" w14:textId="760030C2" w:rsidR="00FA7CCD" w:rsidRPr="00F11BBA" w:rsidRDefault="00FA7CCD" w:rsidP="00FB507F">
            <w:pPr>
              <w:pStyle w:val="phconfirmstampstamp"/>
              <w:spacing w:before="0" w:after="0"/>
            </w:pPr>
          </w:p>
        </w:tc>
      </w:tr>
      <w:tr w:rsidR="00FA7CCD" w:rsidRPr="00CE3DC7" w14:paraId="6822DA38" w14:textId="77777777">
        <w:trPr>
          <w:trHeight w:val="353"/>
        </w:trPr>
        <w:tc>
          <w:tcPr>
            <w:tcW w:w="4770" w:type="dxa"/>
          </w:tcPr>
          <w:p w14:paraId="4D698FCC" w14:textId="1F054727" w:rsidR="00FA7CCD" w:rsidRPr="00F11BBA" w:rsidRDefault="00FA7CCD" w:rsidP="00FB507F">
            <w:pPr>
              <w:pStyle w:val="phconfirmstampstamp"/>
              <w:spacing w:before="0" w:after="0"/>
            </w:pPr>
          </w:p>
        </w:tc>
        <w:tc>
          <w:tcPr>
            <w:tcW w:w="4770" w:type="dxa"/>
          </w:tcPr>
          <w:p w14:paraId="5566E9C4" w14:textId="5077CD21" w:rsidR="00FA7CCD" w:rsidRPr="00F11BBA" w:rsidRDefault="00FA7CCD" w:rsidP="00FB507F">
            <w:pPr>
              <w:pStyle w:val="phconfirmstampstamp"/>
              <w:spacing w:before="0" w:after="0"/>
            </w:pPr>
          </w:p>
        </w:tc>
      </w:tr>
    </w:tbl>
    <w:p w14:paraId="1C1A8444" w14:textId="77777777" w:rsidR="003454B5" w:rsidRDefault="003454B5" w:rsidP="00FF3D94">
      <w:pPr>
        <w:pStyle w:val="phtitlepageother"/>
        <w:spacing w:after="0" w:line="240" w:lineRule="auto"/>
        <w:rPr>
          <w:rFonts w:cs="Times New Roman"/>
        </w:rPr>
      </w:pPr>
    </w:p>
    <w:p w14:paraId="4050EA16" w14:textId="77777777" w:rsidR="00FF3D94" w:rsidRDefault="00FF3D94" w:rsidP="00FF3D94">
      <w:pPr>
        <w:pStyle w:val="phtitlepageother"/>
        <w:spacing w:after="0" w:line="240" w:lineRule="auto"/>
        <w:rPr>
          <w:rFonts w:cs="Times New Roman"/>
        </w:rPr>
      </w:pPr>
    </w:p>
    <w:p w14:paraId="7B312F78" w14:textId="77777777" w:rsidR="00FF3D94" w:rsidRDefault="00FF3D94" w:rsidP="00FF3D94">
      <w:pPr>
        <w:pStyle w:val="phtitlepageother"/>
        <w:spacing w:after="0" w:line="240" w:lineRule="auto"/>
        <w:rPr>
          <w:rFonts w:cs="Times New Roman"/>
        </w:rPr>
      </w:pPr>
    </w:p>
    <w:p w14:paraId="28F71ADC" w14:textId="77777777" w:rsidR="00FF3D94" w:rsidRDefault="00FF3D94" w:rsidP="00FF3D94">
      <w:pPr>
        <w:pStyle w:val="phtitlepageother"/>
        <w:spacing w:after="0" w:line="240" w:lineRule="auto"/>
        <w:rPr>
          <w:rFonts w:cs="Times New Roman"/>
        </w:rPr>
      </w:pPr>
    </w:p>
    <w:p w14:paraId="2ACE44F6" w14:textId="77777777" w:rsidR="00FF3D94" w:rsidRDefault="00FF3D94" w:rsidP="00FF3D94">
      <w:pPr>
        <w:pStyle w:val="phtitlepageother"/>
        <w:spacing w:after="0" w:line="240" w:lineRule="auto"/>
        <w:rPr>
          <w:rFonts w:cs="Times New Roman"/>
        </w:rPr>
      </w:pPr>
    </w:p>
    <w:p w14:paraId="46385F71" w14:textId="77777777" w:rsidR="00FF3D94" w:rsidRDefault="00FF3D94" w:rsidP="00FF3D94">
      <w:pPr>
        <w:pStyle w:val="phtitlepageother"/>
        <w:spacing w:after="0" w:line="240" w:lineRule="auto"/>
        <w:rPr>
          <w:rFonts w:cs="Times New Roman"/>
        </w:rPr>
      </w:pPr>
    </w:p>
    <w:p w14:paraId="7BB2563A" w14:textId="77777777" w:rsidR="00FF3D94" w:rsidRDefault="00FF3D94" w:rsidP="00FF3D94">
      <w:pPr>
        <w:pStyle w:val="phtitlepageother"/>
        <w:spacing w:after="0" w:line="240" w:lineRule="auto"/>
        <w:rPr>
          <w:rFonts w:cs="Times New Roman"/>
        </w:rPr>
      </w:pPr>
    </w:p>
    <w:p w14:paraId="03A2E9A8" w14:textId="77777777" w:rsidR="00FF3D94" w:rsidRPr="00CE3DC7" w:rsidRDefault="00FF3D94" w:rsidP="00FF3D94">
      <w:pPr>
        <w:pStyle w:val="phtitlepageother"/>
        <w:spacing w:after="0" w:line="240" w:lineRule="auto"/>
        <w:rPr>
          <w:rFonts w:cs="Times New Roman"/>
        </w:rPr>
      </w:pPr>
    </w:p>
    <w:p w14:paraId="4D89A4CE" w14:textId="77777777" w:rsidR="00C35786" w:rsidRPr="00C35786" w:rsidRDefault="00C35786" w:rsidP="00FF3D94">
      <w:pPr>
        <w:pStyle w:val="phtitlepagesystemshort"/>
        <w:spacing w:after="0" w:line="240" w:lineRule="auto"/>
        <w:rPr>
          <w:rFonts w:cs="Times New Roman"/>
          <w:bCs/>
          <w:sz w:val="28"/>
          <w:szCs w:val="32"/>
        </w:rPr>
      </w:pPr>
      <w:bookmarkStart w:id="0" w:name="название_документа"/>
      <w:r w:rsidRPr="00C35786">
        <w:rPr>
          <w:rFonts w:cs="Times New Roman"/>
          <w:bCs/>
          <w:sz w:val="28"/>
          <w:szCs w:val="32"/>
        </w:rPr>
        <w:t xml:space="preserve">ИНФОРМАЦИОННАЯ СИСТЕМА </w:t>
      </w:r>
    </w:p>
    <w:p w14:paraId="1002130A" w14:textId="34846494" w:rsidR="002D0524" w:rsidRPr="00C35786" w:rsidRDefault="00C35786" w:rsidP="00FF3D94">
      <w:pPr>
        <w:pStyle w:val="phtitlepagesystemshort"/>
        <w:spacing w:after="0" w:line="240" w:lineRule="auto"/>
        <w:rPr>
          <w:rFonts w:cs="Times New Roman"/>
          <w:sz w:val="28"/>
        </w:rPr>
      </w:pPr>
      <w:r w:rsidRPr="00C35786">
        <w:rPr>
          <w:rFonts w:cs="Times New Roman"/>
          <w:bCs/>
          <w:sz w:val="28"/>
          <w:szCs w:val="32"/>
        </w:rPr>
        <w:t>«БАРС.ГОСУДАРСТВЕННЫЕ И МУНИЦИПАЛЬНЫЕ ПЛАТЕЖИ»</w:t>
      </w:r>
    </w:p>
    <w:p w14:paraId="3AA118C3" w14:textId="77777777" w:rsidR="00FF3D94" w:rsidRDefault="00FF3D94" w:rsidP="00FF3D94">
      <w:pPr>
        <w:pStyle w:val="phtitlepageother"/>
      </w:pPr>
    </w:p>
    <w:p w14:paraId="513FB82C" w14:textId="77777777" w:rsidR="00FF3D94" w:rsidRPr="00FF3D94" w:rsidRDefault="00FF3D94" w:rsidP="00FF3D94">
      <w:pPr>
        <w:pStyle w:val="phtitlepageother"/>
      </w:pPr>
    </w:p>
    <w:p w14:paraId="148946D4" w14:textId="5C286F20" w:rsidR="003454B5" w:rsidRDefault="00CE771A" w:rsidP="00FF3D94">
      <w:pPr>
        <w:pStyle w:val="phtitlepagedocument"/>
        <w:spacing w:before="0" w:after="0" w:line="240" w:lineRule="auto"/>
        <w:rPr>
          <w:rFonts w:cs="Times New Roman"/>
        </w:rPr>
      </w:pPr>
      <w:r w:rsidRPr="00CE3DC7">
        <w:rPr>
          <w:rFonts w:cs="Times New Roman"/>
        </w:rPr>
        <w:t xml:space="preserve">Регламент </w:t>
      </w:r>
      <w:r w:rsidR="00C35786">
        <w:rPr>
          <w:rFonts w:cs="Times New Roman"/>
        </w:rPr>
        <w:t>взаимодействия</w:t>
      </w:r>
      <w:r w:rsidR="008E0EE5">
        <w:rPr>
          <w:rFonts w:cs="Times New Roman"/>
        </w:rPr>
        <w:t xml:space="preserve"> через встроенный сервис интеграции</w:t>
      </w:r>
      <w:r w:rsidRPr="00CE3DC7">
        <w:rPr>
          <w:rFonts w:cs="Times New Roman"/>
        </w:rPr>
        <w:br/>
      </w:r>
    </w:p>
    <w:p w14:paraId="716EFA7F" w14:textId="77777777" w:rsidR="00FF3D94" w:rsidRDefault="00FF3D94" w:rsidP="00FF3D94">
      <w:pPr>
        <w:pStyle w:val="phtitlepagedocument"/>
        <w:spacing w:before="0" w:after="0" w:line="240" w:lineRule="auto"/>
        <w:rPr>
          <w:rFonts w:cs="Times New Roman"/>
        </w:rPr>
      </w:pPr>
    </w:p>
    <w:p w14:paraId="498CBEEA" w14:textId="77777777" w:rsidR="00FF3D94" w:rsidRDefault="00FF3D94" w:rsidP="00FF3D94">
      <w:pPr>
        <w:pStyle w:val="phtitlepagedocument"/>
        <w:spacing w:before="0" w:after="0" w:line="240" w:lineRule="auto"/>
        <w:rPr>
          <w:rFonts w:cs="Times New Roman"/>
        </w:rPr>
      </w:pPr>
    </w:p>
    <w:p w14:paraId="3784FCB0" w14:textId="77777777" w:rsidR="00FA7CCD" w:rsidRDefault="00FA7CCD" w:rsidP="00FF3D94">
      <w:pPr>
        <w:pStyle w:val="phtitlepagedocument"/>
        <w:spacing w:before="0" w:after="0" w:line="240" w:lineRule="auto"/>
        <w:rPr>
          <w:rFonts w:cs="Times New Roman"/>
        </w:rPr>
      </w:pPr>
    </w:p>
    <w:p w14:paraId="03DEB213" w14:textId="77777777" w:rsidR="00FA7CCD" w:rsidRDefault="00FA7CCD" w:rsidP="00FF3D94">
      <w:pPr>
        <w:pStyle w:val="phtitlepagedocument"/>
        <w:spacing w:before="0" w:after="0" w:line="240" w:lineRule="auto"/>
        <w:rPr>
          <w:rFonts w:cs="Times New Roman"/>
        </w:rPr>
      </w:pPr>
    </w:p>
    <w:p w14:paraId="116236FB" w14:textId="77777777" w:rsidR="00FA7CCD" w:rsidRDefault="00FA7CCD" w:rsidP="00FF3D94">
      <w:pPr>
        <w:pStyle w:val="phtitlepagedocument"/>
        <w:spacing w:before="0" w:after="0" w:line="240" w:lineRule="auto"/>
        <w:rPr>
          <w:rFonts w:cs="Times New Roman"/>
        </w:rPr>
      </w:pPr>
    </w:p>
    <w:p w14:paraId="7FE3F7DF" w14:textId="77777777" w:rsidR="00FA7CCD" w:rsidRDefault="00FA7CCD" w:rsidP="00FF3D94">
      <w:pPr>
        <w:pStyle w:val="phtitlepagedocument"/>
        <w:spacing w:before="0" w:after="0" w:line="240" w:lineRule="auto"/>
        <w:rPr>
          <w:rFonts w:cs="Times New Roman"/>
        </w:rPr>
      </w:pPr>
    </w:p>
    <w:p w14:paraId="4112878C" w14:textId="77777777" w:rsidR="00C35786" w:rsidRDefault="00C35786" w:rsidP="00FF3D94">
      <w:pPr>
        <w:pStyle w:val="phtitlepagedocument"/>
        <w:spacing w:before="0" w:after="0" w:line="240" w:lineRule="auto"/>
        <w:rPr>
          <w:rFonts w:cs="Times New Roman"/>
        </w:rPr>
      </w:pPr>
    </w:p>
    <w:p w14:paraId="7EE6CFCF" w14:textId="77777777" w:rsidR="00C35786" w:rsidRDefault="00C35786" w:rsidP="00FF3D94">
      <w:pPr>
        <w:pStyle w:val="phtitlepagedocument"/>
        <w:spacing w:before="0" w:after="0" w:line="240" w:lineRule="auto"/>
        <w:rPr>
          <w:rFonts w:cs="Times New Roman"/>
        </w:rPr>
      </w:pPr>
    </w:p>
    <w:p w14:paraId="77BF431D" w14:textId="77777777" w:rsidR="00C35786" w:rsidRDefault="00C35786" w:rsidP="00FF3D94">
      <w:pPr>
        <w:pStyle w:val="phtitlepagedocument"/>
        <w:spacing w:before="0" w:after="0" w:line="240" w:lineRule="auto"/>
        <w:rPr>
          <w:rFonts w:cs="Times New Roman"/>
        </w:rPr>
      </w:pPr>
    </w:p>
    <w:p w14:paraId="7F7EA6BE" w14:textId="77777777" w:rsidR="00C35786" w:rsidRDefault="00C35786" w:rsidP="00FF3D94">
      <w:pPr>
        <w:pStyle w:val="phtitlepagedocument"/>
        <w:spacing w:before="0" w:after="0" w:line="240" w:lineRule="auto"/>
        <w:rPr>
          <w:rFonts w:cs="Times New Roman"/>
        </w:rPr>
      </w:pPr>
    </w:p>
    <w:p w14:paraId="38CFC6ED" w14:textId="77777777" w:rsidR="00C35786" w:rsidRDefault="00C35786" w:rsidP="00FF3D94">
      <w:pPr>
        <w:pStyle w:val="phtitlepagedocument"/>
        <w:spacing w:before="0" w:after="0" w:line="240" w:lineRule="auto"/>
        <w:rPr>
          <w:rFonts w:cs="Times New Roman"/>
        </w:rPr>
      </w:pPr>
    </w:p>
    <w:p w14:paraId="160F4E56" w14:textId="77777777" w:rsidR="00C35786" w:rsidRDefault="00C35786" w:rsidP="00FF3D94">
      <w:pPr>
        <w:pStyle w:val="phtitlepagedocument"/>
        <w:spacing w:before="0" w:after="0" w:line="240" w:lineRule="auto"/>
        <w:rPr>
          <w:rFonts w:cs="Times New Roman"/>
        </w:rPr>
      </w:pPr>
    </w:p>
    <w:p w14:paraId="643D03B8" w14:textId="77777777" w:rsidR="00C35786" w:rsidRDefault="00C35786" w:rsidP="00FF3D94">
      <w:pPr>
        <w:pStyle w:val="phtitlepagedocument"/>
        <w:spacing w:before="0" w:after="0" w:line="240" w:lineRule="auto"/>
        <w:rPr>
          <w:rFonts w:cs="Times New Roman"/>
        </w:rPr>
      </w:pPr>
    </w:p>
    <w:p w14:paraId="13C498D1" w14:textId="77777777" w:rsidR="00C35786" w:rsidRDefault="00C35786" w:rsidP="00FF3D94">
      <w:pPr>
        <w:pStyle w:val="phtitlepagedocument"/>
        <w:spacing w:before="0" w:after="0" w:line="240" w:lineRule="auto"/>
        <w:rPr>
          <w:rFonts w:cs="Times New Roman"/>
        </w:rPr>
      </w:pPr>
    </w:p>
    <w:p w14:paraId="78273DC6" w14:textId="77777777" w:rsidR="00C35786" w:rsidRDefault="00C35786" w:rsidP="00FF3D94">
      <w:pPr>
        <w:pStyle w:val="phtitlepagedocument"/>
        <w:spacing w:before="0" w:after="0" w:line="240" w:lineRule="auto"/>
        <w:rPr>
          <w:rFonts w:cs="Times New Roman"/>
        </w:rPr>
      </w:pPr>
    </w:p>
    <w:p w14:paraId="1479C972" w14:textId="77777777" w:rsidR="00C35786" w:rsidRDefault="00C35786" w:rsidP="00FF3D94">
      <w:pPr>
        <w:pStyle w:val="phtitlepagedocument"/>
        <w:spacing w:before="0" w:after="0" w:line="240" w:lineRule="auto"/>
        <w:rPr>
          <w:rFonts w:cs="Times New Roman"/>
        </w:rPr>
      </w:pPr>
    </w:p>
    <w:p w14:paraId="1F31DF47" w14:textId="77777777" w:rsidR="00C35786" w:rsidRDefault="00C35786" w:rsidP="00FF3D94">
      <w:pPr>
        <w:pStyle w:val="phtitlepagedocument"/>
        <w:spacing w:before="0" w:after="0" w:line="240" w:lineRule="auto"/>
        <w:rPr>
          <w:rFonts w:cs="Times New Roman"/>
        </w:rPr>
      </w:pPr>
    </w:p>
    <w:p w14:paraId="574F577F" w14:textId="77777777" w:rsidR="00C35786" w:rsidRDefault="00C35786" w:rsidP="00FF3D94">
      <w:pPr>
        <w:pStyle w:val="phtitlepagedocument"/>
        <w:spacing w:before="0" w:after="0" w:line="240" w:lineRule="auto"/>
        <w:rPr>
          <w:rFonts w:cs="Times New Roman"/>
        </w:rPr>
      </w:pPr>
    </w:p>
    <w:p w14:paraId="19DC7F87" w14:textId="77777777" w:rsidR="00C35786" w:rsidRDefault="00C35786" w:rsidP="00FF3D94">
      <w:pPr>
        <w:pStyle w:val="phtitlepagedocument"/>
        <w:spacing w:before="0" w:after="0" w:line="240" w:lineRule="auto"/>
        <w:rPr>
          <w:rFonts w:cs="Times New Roman"/>
        </w:rPr>
      </w:pPr>
    </w:p>
    <w:p w14:paraId="3B151018" w14:textId="77777777" w:rsidR="00C35786" w:rsidRDefault="00C35786" w:rsidP="00FF3D94">
      <w:pPr>
        <w:pStyle w:val="phtitlepagedocument"/>
        <w:spacing w:before="0" w:after="0" w:line="240" w:lineRule="auto"/>
        <w:rPr>
          <w:rFonts w:cs="Times New Roman"/>
        </w:rPr>
      </w:pPr>
    </w:p>
    <w:p w14:paraId="32174F72" w14:textId="77777777" w:rsidR="00C35786" w:rsidRDefault="00C35786" w:rsidP="00FF3D94">
      <w:pPr>
        <w:pStyle w:val="phtitlepagedocument"/>
        <w:spacing w:before="0" w:after="0" w:line="240" w:lineRule="auto"/>
        <w:rPr>
          <w:rFonts w:cs="Times New Roman"/>
        </w:rPr>
      </w:pPr>
    </w:p>
    <w:p w14:paraId="434FA361" w14:textId="77777777" w:rsidR="00C35786" w:rsidRDefault="00C35786" w:rsidP="00FF3D94">
      <w:pPr>
        <w:pStyle w:val="phtitlepagedocument"/>
        <w:spacing w:before="0" w:after="0" w:line="240" w:lineRule="auto"/>
        <w:rPr>
          <w:rFonts w:cs="Times New Roman"/>
        </w:rPr>
      </w:pPr>
    </w:p>
    <w:p w14:paraId="613B8758" w14:textId="77777777" w:rsidR="00C35786" w:rsidRDefault="00C35786" w:rsidP="00FF3D94">
      <w:pPr>
        <w:pStyle w:val="phtitlepagedocument"/>
        <w:spacing w:before="0" w:after="0" w:line="240" w:lineRule="auto"/>
        <w:rPr>
          <w:rFonts w:cs="Times New Roman"/>
        </w:rPr>
      </w:pPr>
    </w:p>
    <w:p w14:paraId="43C42345" w14:textId="77777777" w:rsidR="00C35786" w:rsidRDefault="00C35786" w:rsidP="00FF3D94">
      <w:pPr>
        <w:pStyle w:val="phtitlepagedocument"/>
        <w:spacing w:before="0" w:after="0" w:line="240" w:lineRule="auto"/>
        <w:rPr>
          <w:rFonts w:cs="Times New Roman"/>
        </w:rPr>
      </w:pPr>
    </w:p>
    <w:p w14:paraId="67A92B28" w14:textId="77777777" w:rsidR="00FA7CCD" w:rsidRPr="00CE3DC7" w:rsidRDefault="00FA7CCD" w:rsidP="00FF3D94">
      <w:pPr>
        <w:pStyle w:val="phtitlepagedocument"/>
        <w:spacing w:before="0" w:after="0" w:line="240" w:lineRule="auto"/>
        <w:rPr>
          <w:rFonts w:cs="Times New Roman"/>
        </w:rPr>
      </w:pPr>
    </w:p>
    <w:bookmarkEnd w:id="0"/>
    <w:p w14:paraId="5FE99531" w14:textId="77777777" w:rsidR="00CE771A" w:rsidRPr="00CE3DC7" w:rsidRDefault="00CE771A" w:rsidP="00FF3D94">
      <w:pPr>
        <w:pStyle w:val="phtitlepageother"/>
        <w:spacing w:after="0" w:line="240" w:lineRule="auto"/>
        <w:rPr>
          <w:rFonts w:cs="Times New Roman"/>
        </w:rPr>
      </w:pPr>
    </w:p>
    <w:p w14:paraId="59C5F4B9" w14:textId="47BAB6EA" w:rsidR="003454B5" w:rsidRPr="00CE3DC7" w:rsidRDefault="00E22852" w:rsidP="00FF3D94">
      <w:pPr>
        <w:pStyle w:val="phtitlepageother"/>
        <w:spacing w:after="0" w:line="240" w:lineRule="auto"/>
        <w:rPr>
          <w:rFonts w:cs="Times New Roman"/>
        </w:rPr>
        <w:sectPr w:rsidR="003454B5" w:rsidRPr="00CE3DC7" w:rsidSect="00F72781">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1134" w:left="1134" w:header="284" w:footer="709" w:gutter="0"/>
          <w:cols w:space="708"/>
          <w:docGrid w:linePitch="360"/>
        </w:sectPr>
      </w:pPr>
      <w:r w:rsidRPr="00CE3DC7">
        <w:rPr>
          <w:rFonts w:cs="Times New Roman"/>
        </w:rPr>
        <w:t>201</w:t>
      </w:r>
      <w:r w:rsidR="00F77BBA">
        <w:rPr>
          <w:rFonts w:cs="Times New Roman"/>
        </w:rPr>
        <w:t>9</w:t>
      </w:r>
    </w:p>
    <w:p w14:paraId="1A4A39F9" w14:textId="77777777" w:rsidR="00C83623" w:rsidRPr="00CE3DC7" w:rsidRDefault="00C83623" w:rsidP="00FF3D94">
      <w:pPr>
        <w:pStyle w:val="phcontent"/>
        <w:spacing w:before="0" w:after="0" w:line="240" w:lineRule="auto"/>
        <w:rPr>
          <w:rFonts w:cs="Times New Roman"/>
        </w:rPr>
      </w:pPr>
      <w:r w:rsidRPr="00CE3DC7">
        <w:rPr>
          <w:rFonts w:cs="Times New Roman"/>
        </w:rPr>
        <w:lastRenderedPageBreak/>
        <w:t>Содержание</w:t>
      </w:r>
    </w:p>
    <w:p w14:paraId="44769642" w14:textId="77777777" w:rsidR="004B5C10" w:rsidRDefault="00E1060F">
      <w:pPr>
        <w:pStyle w:val="11"/>
        <w:rPr>
          <w:rFonts w:asciiTheme="minorHAnsi" w:eastAsiaTheme="minorEastAsia" w:hAnsiTheme="minorHAnsi" w:cstheme="minorBidi"/>
          <w:b w:val="0"/>
          <w:noProof/>
          <w:sz w:val="22"/>
          <w:szCs w:val="22"/>
        </w:rPr>
      </w:pPr>
      <w:r w:rsidRPr="00CE3DC7">
        <w:fldChar w:fldCharType="begin"/>
      </w:r>
      <w:r w:rsidR="00AB6C1F" w:rsidRPr="00CE3DC7">
        <w:instrText xml:space="preserve"> TOC \o "1-3" \h \z \t "Перечень терминов;1" </w:instrText>
      </w:r>
      <w:r w:rsidRPr="00CE3DC7">
        <w:fldChar w:fldCharType="separate"/>
      </w:r>
      <w:hyperlink w:anchor="_Toc482267533" w:history="1">
        <w:r w:rsidR="004B5C10" w:rsidRPr="00790D6C">
          <w:rPr>
            <w:rStyle w:val="a4"/>
            <w:noProof/>
          </w:rPr>
          <w:t>1</w:t>
        </w:r>
        <w:r w:rsidR="004B5C10">
          <w:rPr>
            <w:rFonts w:asciiTheme="minorHAnsi" w:eastAsiaTheme="minorEastAsia" w:hAnsiTheme="minorHAnsi" w:cstheme="minorBidi"/>
            <w:b w:val="0"/>
            <w:noProof/>
            <w:sz w:val="22"/>
            <w:szCs w:val="22"/>
          </w:rPr>
          <w:tab/>
        </w:r>
        <w:r w:rsidR="004B5C10" w:rsidRPr="00790D6C">
          <w:rPr>
            <w:rStyle w:val="a4"/>
            <w:noProof/>
          </w:rPr>
          <w:t>Общие положения</w:t>
        </w:r>
        <w:r w:rsidR="004B5C10">
          <w:rPr>
            <w:noProof/>
            <w:webHidden/>
          </w:rPr>
          <w:tab/>
        </w:r>
        <w:r w:rsidR="004B5C10">
          <w:rPr>
            <w:noProof/>
            <w:webHidden/>
          </w:rPr>
          <w:fldChar w:fldCharType="begin"/>
        </w:r>
        <w:r w:rsidR="004B5C10">
          <w:rPr>
            <w:noProof/>
            <w:webHidden/>
          </w:rPr>
          <w:instrText xml:space="preserve"> PAGEREF _Toc482267533 \h </w:instrText>
        </w:r>
        <w:r w:rsidR="004B5C10">
          <w:rPr>
            <w:noProof/>
            <w:webHidden/>
          </w:rPr>
        </w:r>
        <w:r w:rsidR="004B5C10">
          <w:rPr>
            <w:noProof/>
            <w:webHidden/>
          </w:rPr>
          <w:fldChar w:fldCharType="separate"/>
        </w:r>
        <w:r w:rsidR="004B5C10">
          <w:rPr>
            <w:noProof/>
            <w:webHidden/>
          </w:rPr>
          <w:t>3</w:t>
        </w:r>
        <w:r w:rsidR="004B5C10">
          <w:rPr>
            <w:noProof/>
            <w:webHidden/>
          </w:rPr>
          <w:fldChar w:fldCharType="end"/>
        </w:r>
      </w:hyperlink>
    </w:p>
    <w:p w14:paraId="146F3C91" w14:textId="77777777" w:rsidR="004B5C10" w:rsidRDefault="00A03959">
      <w:pPr>
        <w:pStyle w:val="11"/>
        <w:rPr>
          <w:rFonts w:asciiTheme="minorHAnsi" w:eastAsiaTheme="minorEastAsia" w:hAnsiTheme="minorHAnsi" w:cstheme="minorBidi"/>
          <w:b w:val="0"/>
          <w:noProof/>
          <w:sz w:val="22"/>
          <w:szCs w:val="22"/>
        </w:rPr>
      </w:pPr>
      <w:hyperlink w:anchor="_Toc482267534" w:history="1">
        <w:r w:rsidR="004B5C10" w:rsidRPr="00790D6C">
          <w:rPr>
            <w:rStyle w:val="a4"/>
            <w:noProof/>
          </w:rPr>
          <w:t>2</w:t>
        </w:r>
        <w:r w:rsidR="004B5C10">
          <w:rPr>
            <w:rFonts w:asciiTheme="minorHAnsi" w:eastAsiaTheme="minorEastAsia" w:hAnsiTheme="minorHAnsi" w:cstheme="minorBidi"/>
            <w:b w:val="0"/>
            <w:noProof/>
            <w:sz w:val="22"/>
            <w:szCs w:val="22"/>
          </w:rPr>
          <w:tab/>
        </w:r>
        <w:r w:rsidR="004B5C10" w:rsidRPr="00790D6C">
          <w:rPr>
            <w:rStyle w:val="a4"/>
            <w:noProof/>
          </w:rPr>
          <w:t>Термины и сокращения, используемые в Регламенте</w:t>
        </w:r>
        <w:r w:rsidR="004B5C10">
          <w:rPr>
            <w:noProof/>
            <w:webHidden/>
          </w:rPr>
          <w:tab/>
        </w:r>
        <w:r w:rsidR="004B5C10">
          <w:rPr>
            <w:noProof/>
            <w:webHidden/>
          </w:rPr>
          <w:fldChar w:fldCharType="begin"/>
        </w:r>
        <w:r w:rsidR="004B5C10">
          <w:rPr>
            <w:noProof/>
            <w:webHidden/>
          </w:rPr>
          <w:instrText xml:space="preserve"> PAGEREF _Toc482267534 \h </w:instrText>
        </w:r>
        <w:r w:rsidR="004B5C10">
          <w:rPr>
            <w:noProof/>
            <w:webHidden/>
          </w:rPr>
        </w:r>
        <w:r w:rsidR="004B5C10">
          <w:rPr>
            <w:noProof/>
            <w:webHidden/>
          </w:rPr>
          <w:fldChar w:fldCharType="separate"/>
        </w:r>
        <w:r w:rsidR="004B5C10">
          <w:rPr>
            <w:noProof/>
            <w:webHidden/>
          </w:rPr>
          <w:t>4</w:t>
        </w:r>
        <w:r w:rsidR="004B5C10">
          <w:rPr>
            <w:noProof/>
            <w:webHidden/>
          </w:rPr>
          <w:fldChar w:fldCharType="end"/>
        </w:r>
      </w:hyperlink>
    </w:p>
    <w:p w14:paraId="0A73514F" w14:textId="77777777" w:rsidR="004B5C10" w:rsidRDefault="00A03959">
      <w:pPr>
        <w:pStyle w:val="11"/>
        <w:rPr>
          <w:rFonts w:asciiTheme="minorHAnsi" w:eastAsiaTheme="minorEastAsia" w:hAnsiTheme="minorHAnsi" w:cstheme="minorBidi"/>
          <w:b w:val="0"/>
          <w:noProof/>
          <w:sz w:val="22"/>
          <w:szCs w:val="22"/>
        </w:rPr>
      </w:pPr>
      <w:hyperlink w:anchor="_Toc482267535" w:history="1">
        <w:r w:rsidR="004B5C10" w:rsidRPr="00790D6C">
          <w:rPr>
            <w:rStyle w:val="a4"/>
            <w:noProof/>
          </w:rPr>
          <w:t>3</w:t>
        </w:r>
        <w:r w:rsidR="004B5C10">
          <w:rPr>
            <w:rFonts w:asciiTheme="minorHAnsi" w:eastAsiaTheme="minorEastAsia" w:hAnsiTheme="minorHAnsi" w:cstheme="minorBidi"/>
            <w:b w:val="0"/>
            <w:noProof/>
            <w:sz w:val="22"/>
            <w:szCs w:val="22"/>
          </w:rPr>
          <w:tab/>
        </w:r>
        <w:r w:rsidR="004B5C10" w:rsidRPr="00790D6C">
          <w:rPr>
            <w:rStyle w:val="a4"/>
            <w:noProof/>
          </w:rPr>
          <w:t>Сущности Системы</w:t>
        </w:r>
        <w:r w:rsidR="004B5C10">
          <w:rPr>
            <w:noProof/>
            <w:webHidden/>
          </w:rPr>
          <w:tab/>
        </w:r>
        <w:r w:rsidR="004B5C10">
          <w:rPr>
            <w:noProof/>
            <w:webHidden/>
          </w:rPr>
          <w:fldChar w:fldCharType="begin"/>
        </w:r>
        <w:r w:rsidR="004B5C10">
          <w:rPr>
            <w:noProof/>
            <w:webHidden/>
          </w:rPr>
          <w:instrText xml:space="preserve"> PAGEREF _Toc482267535 \h </w:instrText>
        </w:r>
        <w:r w:rsidR="004B5C10">
          <w:rPr>
            <w:noProof/>
            <w:webHidden/>
          </w:rPr>
        </w:r>
        <w:r w:rsidR="004B5C10">
          <w:rPr>
            <w:noProof/>
            <w:webHidden/>
          </w:rPr>
          <w:fldChar w:fldCharType="separate"/>
        </w:r>
        <w:r w:rsidR="004B5C10">
          <w:rPr>
            <w:noProof/>
            <w:webHidden/>
          </w:rPr>
          <w:t>5</w:t>
        </w:r>
        <w:r w:rsidR="004B5C10">
          <w:rPr>
            <w:noProof/>
            <w:webHidden/>
          </w:rPr>
          <w:fldChar w:fldCharType="end"/>
        </w:r>
      </w:hyperlink>
    </w:p>
    <w:p w14:paraId="0502F3E2" w14:textId="77777777" w:rsidR="004B5C10" w:rsidRDefault="00A03959">
      <w:pPr>
        <w:pStyle w:val="21"/>
        <w:rPr>
          <w:rFonts w:asciiTheme="minorHAnsi" w:eastAsiaTheme="minorEastAsia" w:hAnsiTheme="minorHAnsi" w:cstheme="minorBidi"/>
          <w:noProof/>
          <w:sz w:val="22"/>
          <w:szCs w:val="22"/>
        </w:rPr>
      </w:pPr>
      <w:hyperlink w:anchor="_Toc482267536" w:history="1">
        <w:r w:rsidR="004B5C10" w:rsidRPr="00790D6C">
          <w:rPr>
            <w:rStyle w:val="a4"/>
            <w:noProof/>
          </w:rPr>
          <w:t>3.1</w:t>
        </w:r>
        <w:r w:rsidR="004B5C10">
          <w:rPr>
            <w:rFonts w:asciiTheme="minorHAnsi" w:eastAsiaTheme="minorEastAsia" w:hAnsiTheme="minorHAnsi" w:cstheme="minorBidi"/>
            <w:noProof/>
            <w:sz w:val="22"/>
            <w:szCs w:val="22"/>
          </w:rPr>
          <w:tab/>
        </w:r>
        <w:r w:rsidR="004B5C10" w:rsidRPr="00790D6C">
          <w:rPr>
            <w:rStyle w:val="a4"/>
            <w:noProof/>
          </w:rPr>
          <w:t>Описание параметров сущностей Системы</w:t>
        </w:r>
        <w:r w:rsidR="004B5C10">
          <w:rPr>
            <w:noProof/>
            <w:webHidden/>
          </w:rPr>
          <w:tab/>
        </w:r>
        <w:r w:rsidR="004B5C10">
          <w:rPr>
            <w:noProof/>
            <w:webHidden/>
          </w:rPr>
          <w:fldChar w:fldCharType="begin"/>
        </w:r>
        <w:r w:rsidR="004B5C10">
          <w:rPr>
            <w:noProof/>
            <w:webHidden/>
          </w:rPr>
          <w:instrText xml:space="preserve"> PAGEREF _Toc482267536 \h </w:instrText>
        </w:r>
        <w:r w:rsidR="004B5C10">
          <w:rPr>
            <w:noProof/>
            <w:webHidden/>
          </w:rPr>
        </w:r>
        <w:r w:rsidR="004B5C10">
          <w:rPr>
            <w:noProof/>
            <w:webHidden/>
          </w:rPr>
          <w:fldChar w:fldCharType="separate"/>
        </w:r>
        <w:r w:rsidR="004B5C10">
          <w:rPr>
            <w:noProof/>
            <w:webHidden/>
          </w:rPr>
          <w:t>5</w:t>
        </w:r>
        <w:r w:rsidR="004B5C10">
          <w:rPr>
            <w:noProof/>
            <w:webHidden/>
          </w:rPr>
          <w:fldChar w:fldCharType="end"/>
        </w:r>
      </w:hyperlink>
    </w:p>
    <w:p w14:paraId="5D52D0B5" w14:textId="77777777" w:rsidR="004B5C10" w:rsidRDefault="00A03959">
      <w:pPr>
        <w:pStyle w:val="21"/>
        <w:rPr>
          <w:rFonts w:asciiTheme="minorHAnsi" w:eastAsiaTheme="minorEastAsia" w:hAnsiTheme="minorHAnsi" w:cstheme="minorBidi"/>
          <w:noProof/>
          <w:sz w:val="22"/>
          <w:szCs w:val="22"/>
        </w:rPr>
      </w:pPr>
      <w:hyperlink w:anchor="_Toc482267537" w:history="1">
        <w:r w:rsidR="004B5C10" w:rsidRPr="00790D6C">
          <w:rPr>
            <w:rStyle w:val="a4"/>
            <w:noProof/>
          </w:rPr>
          <w:t>3.2</w:t>
        </w:r>
        <w:r w:rsidR="004B5C10">
          <w:rPr>
            <w:rFonts w:asciiTheme="minorHAnsi" w:eastAsiaTheme="minorEastAsia" w:hAnsiTheme="minorHAnsi" w:cstheme="minorBidi"/>
            <w:noProof/>
            <w:sz w:val="22"/>
            <w:szCs w:val="22"/>
          </w:rPr>
          <w:tab/>
        </w:r>
        <w:r w:rsidR="004B5C10" w:rsidRPr="00790D6C">
          <w:rPr>
            <w:rStyle w:val="a4"/>
            <w:noProof/>
          </w:rPr>
          <w:t>Порядок взаимодействия с Системой</w:t>
        </w:r>
        <w:r w:rsidR="004B5C10">
          <w:rPr>
            <w:noProof/>
            <w:webHidden/>
          </w:rPr>
          <w:tab/>
        </w:r>
        <w:r w:rsidR="004B5C10">
          <w:rPr>
            <w:noProof/>
            <w:webHidden/>
          </w:rPr>
          <w:fldChar w:fldCharType="begin"/>
        </w:r>
        <w:r w:rsidR="004B5C10">
          <w:rPr>
            <w:noProof/>
            <w:webHidden/>
          </w:rPr>
          <w:instrText xml:space="preserve"> PAGEREF _Toc482267537 \h </w:instrText>
        </w:r>
        <w:r w:rsidR="004B5C10">
          <w:rPr>
            <w:noProof/>
            <w:webHidden/>
          </w:rPr>
        </w:r>
        <w:r w:rsidR="004B5C10">
          <w:rPr>
            <w:noProof/>
            <w:webHidden/>
          </w:rPr>
          <w:fldChar w:fldCharType="separate"/>
        </w:r>
        <w:r w:rsidR="004B5C10">
          <w:rPr>
            <w:noProof/>
            <w:webHidden/>
          </w:rPr>
          <w:t>5</w:t>
        </w:r>
        <w:r w:rsidR="004B5C10">
          <w:rPr>
            <w:noProof/>
            <w:webHidden/>
          </w:rPr>
          <w:fldChar w:fldCharType="end"/>
        </w:r>
      </w:hyperlink>
    </w:p>
    <w:p w14:paraId="4D1DA504" w14:textId="77777777" w:rsidR="004B5C10" w:rsidRDefault="00A03959">
      <w:pPr>
        <w:pStyle w:val="11"/>
        <w:rPr>
          <w:rFonts w:asciiTheme="minorHAnsi" w:eastAsiaTheme="minorEastAsia" w:hAnsiTheme="minorHAnsi" w:cstheme="minorBidi"/>
          <w:b w:val="0"/>
          <w:noProof/>
          <w:sz w:val="22"/>
          <w:szCs w:val="22"/>
        </w:rPr>
      </w:pPr>
      <w:hyperlink w:anchor="_Toc482267538" w:history="1">
        <w:r w:rsidR="004B5C10" w:rsidRPr="00790D6C">
          <w:rPr>
            <w:rStyle w:val="a4"/>
            <w:noProof/>
          </w:rPr>
          <w:t>4</w:t>
        </w:r>
        <w:r w:rsidR="004B5C10">
          <w:rPr>
            <w:rFonts w:asciiTheme="minorHAnsi" w:eastAsiaTheme="minorEastAsia" w:hAnsiTheme="minorHAnsi" w:cstheme="minorBidi"/>
            <w:b w:val="0"/>
            <w:noProof/>
            <w:sz w:val="22"/>
            <w:szCs w:val="22"/>
          </w:rPr>
          <w:tab/>
        </w:r>
        <w:r w:rsidR="004B5C10" w:rsidRPr="00790D6C">
          <w:rPr>
            <w:rStyle w:val="a4"/>
            <w:noProof/>
          </w:rPr>
          <w:t>Извещения о начислениях</w:t>
        </w:r>
        <w:r w:rsidR="004B5C10">
          <w:rPr>
            <w:noProof/>
            <w:webHidden/>
          </w:rPr>
          <w:tab/>
        </w:r>
        <w:r w:rsidR="004B5C10">
          <w:rPr>
            <w:noProof/>
            <w:webHidden/>
          </w:rPr>
          <w:fldChar w:fldCharType="begin"/>
        </w:r>
        <w:r w:rsidR="004B5C10">
          <w:rPr>
            <w:noProof/>
            <w:webHidden/>
          </w:rPr>
          <w:instrText xml:space="preserve"> PAGEREF _Toc482267538 \h </w:instrText>
        </w:r>
        <w:r w:rsidR="004B5C10">
          <w:rPr>
            <w:noProof/>
            <w:webHidden/>
          </w:rPr>
        </w:r>
        <w:r w:rsidR="004B5C10">
          <w:rPr>
            <w:noProof/>
            <w:webHidden/>
          </w:rPr>
          <w:fldChar w:fldCharType="separate"/>
        </w:r>
        <w:r w:rsidR="004B5C10">
          <w:rPr>
            <w:noProof/>
            <w:webHidden/>
          </w:rPr>
          <w:t>7</w:t>
        </w:r>
        <w:r w:rsidR="004B5C10">
          <w:rPr>
            <w:noProof/>
            <w:webHidden/>
          </w:rPr>
          <w:fldChar w:fldCharType="end"/>
        </w:r>
      </w:hyperlink>
    </w:p>
    <w:p w14:paraId="05506E90" w14:textId="77777777" w:rsidR="004B5C10" w:rsidRDefault="00A03959">
      <w:pPr>
        <w:pStyle w:val="21"/>
        <w:rPr>
          <w:rFonts w:asciiTheme="minorHAnsi" w:eastAsiaTheme="minorEastAsia" w:hAnsiTheme="minorHAnsi" w:cstheme="minorBidi"/>
          <w:noProof/>
          <w:sz w:val="22"/>
          <w:szCs w:val="22"/>
        </w:rPr>
      </w:pPr>
      <w:hyperlink w:anchor="_Toc482267539" w:history="1">
        <w:r w:rsidR="004B5C10" w:rsidRPr="00790D6C">
          <w:rPr>
            <w:rStyle w:val="a4"/>
            <w:noProof/>
          </w:rPr>
          <w:t>4.1</w:t>
        </w:r>
        <w:r w:rsidR="004B5C10">
          <w:rPr>
            <w:rFonts w:asciiTheme="minorHAnsi" w:eastAsiaTheme="minorEastAsia" w:hAnsiTheme="minorHAnsi" w:cstheme="minorBidi"/>
            <w:noProof/>
            <w:sz w:val="22"/>
            <w:szCs w:val="22"/>
          </w:rPr>
          <w:tab/>
        </w:r>
        <w:r w:rsidR="004B5C10" w:rsidRPr="00790D6C">
          <w:rPr>
            <w:rStyle w:val="a4"/>
            <w:noProof/>
          </w:rPr>
          <w:t>Формат запроса на добавление извещения о начислении</w:t>
        </w:r>
        <w:r w:rsidR="004B5C10">
          <w:rPr>
            <w:noProof/>
            <w:webHidden/>
          </w:rPr>
          <w:tab/>
        </w:r>
        <w:r w:rsidR="004B5C10">
          <w:rPr>
            <w:noProof/>
            <w:webHidden/>
          </w:rPr>
          <w:fldChar w:fldCharType="begin"/>
        </w:r>
        <w:r w:rsidR="004B5C10">
          <w:rPr>
            <w:noProof/>
            <w:webHidden/>
          </w:rPr>
          <w:instrText xml:space="preserve"> PAGEREF _Toc482267539 \h </w:instrText>
        </w:r>
        <w:r w:rsidR="004B5C10">
          <w:rPr>
            <w:noProof/>
            <w:webHidden/>
          </w:rPr>
        </w:r>
        <w:r w:rsidR="004B5C10">
          <w:rPr>
            <w:noProof/>
            <w:webHidden/>
          </w:rPr>
          <w:fldChar w:fldCharType="separate"/>
        </w:r>
        <w:r w:rsidR="004B5C10">
          <w:rPr>
            <w:noProof/>
            <w:webHidden/>
          </w:rPr>
          <w:t>7</w:t>
        </w:r>
        <w:r w:rsidR="004B5C10">
          <w:rPr>
            <w:noProof/>
            <w:webHidden/>
          </w:rPr>
          <w:fldChar w:fldCharType="end"/>
        </w:r>
      </w:hyperlink>
    </w:p>
    <w:p w14:paraId="79AE3132" w14:textId="77777777" w:rsidR="004B5C10" w:rsidRDefault="00A03959">
      <w:pPr>
        <w:pStyle w:val="21"/>
        <w:rPr>
          <w:rFonts w:asciiTheme="minorHAnsi" w:eastAsiaTheme="minorEastAsia" w:hAnsiTheme="minorHAnsi" w:cstheme="minorBidi"/>
          <w:noProof/>
          <w:sz w:val="22"/>
          <w:szCs w:val="22"/>
        </w:rPr>
      </w:pPr>
      <w:hyperlink w:anchor="_Toc482267540" w:history="1">
        <w:r w:rsidR="004B5C10" w:rsidRPr="00790D6C">
          <w:rPr>
            <w:rStyle w:val="a4"/>
            <w:noProof/>
          </w:rPr>
          <w:t>4.2</w:t>
        </w:r>
        <w:r w:rsidR="004B5C10">
          <w:rPr>
            <w:rFonts w:asciiTheme="minorHAnsi" w:eastAsiaTheme="minorEastAsia" w:hAnsiTheme="minorHAnsi" w:cstheme="minorBidi"/>
            <w:noProof/>
            <w:sz w:val="22"/>
            <w:szCs w:val="22"/>
          </w:rPr>
          <w:tab/>
        </w:r>
        <w:r w:rsidR="004B5C10" w:rsidRPr="00790D6C">
          <w:rPr>
            <w:rStyle w:val="a4"/>
            <w:noProof/>
          </w:rPr>
          <w:t>Формат запроса на уточнение извещения о начислении</w:t>
        </w:r>
        <w:r w:rsidR="004B5C10">
          <w:rPr>
            <w:noProof/>
            <w:webHidden/>
          </w:rPr>
          <w:tab/>
        </w:r>
        <w:r w:rsidR="004B5C10">
          <w:rPr>
            <w:noProof/>
            <w:webHidden/>
          </w:rPr>
          <w:fldChar w:fldCharType="begin"/>
        </w:r>
        <w:r w:rsidR="004B5C10">
          <w:rPr>
            <w:noProof/>
            <w:webHidden/>
          </w:rPr>
          <w:instrText xml:space="preserve"> PAGEREF _Toc482267540 \h </w:instrText>
        </w:r>
        <w:r w:rsidR="004B5C10">
          <w:rPr>
            <w:noProof/>
            <w:webHidden/>
          </w:rPr>
        </w:r>
        <w:r w:rsidR="004B5C10">
          <w:rPr>
            <w:noProof/>
            <w:webHidden/>
          </w:rPr>
          <w:fldChar w:fldCharType="separate"/>
        </w:r>
        <w:r w:rsidR="004B5C10">
          <w:rPr>
            <w:noProof/>
            <w:webHidden/>
          </w:rPr>
          <w:t>14</w:t>
        </w:r>
        <w:r w:rsidR="004B5C10">
          <w:rPr>
            <w:noProof/>
            <w:webHidden/>
          </w:rPr>
          <w:fldChar w:fldCharType="end"/>
        </w:r>
      </w:hyperlink>
    </w:p>
    <w:p w14:paraId="2AA255C8" w14:textId="77777777" w:rsidR="004B5C10" w:rsidRDefault="00A03959">
      <w:pPr>
        <w:pStyle w:val="21"/>
        <w:rPr>
          <w:rFonts w:asciiTheme="minorHAnsi" w:eastAsiaTheme="minorEastAsia" w:hAnsiTheme="minorHAnsi" w:cstheme="minorBidi"/>
          <w:noProof/>
          <w:sz w:val="22"/>
          <w:szCs w:val="22"/>
        </w:rPr>
      </w:pPr>
      <w:hyperlink w:anchor="_Toc482267541" w:history="1">
        <w:r w:rsidR="004B5C10" w:rsidRPr="00790D6C">
          <w:rPr>
            <w:rStyle w:val="a4"/>
            <w:noProof/>
          </w:rPr>
          <w:t>4.3</w:t>
        </w:r>
        <w:r w:rsidR="004B5C10">
          <w:rPr>
            <w:rFonts w:asciiTheme="minorHAnsi" w:eastAsiaTheme="minorEastAsia" w:hAnsiTheme="minorHAnsi" w:cstheme="minorBidi"/>
            <w:noProof/>
            <w:sz w:val="22"/>
            <w:szCs w:val="22"/>
          </w:rPr>
          <w:tab/>
        </w:r>
        <w:r w:rsidR="004B5C10" w:rsidRPr="00790D6C">
          <w:rPr>
            <w:rStyle w:val="a4"/>
            <w:noProof/>
          </w:rPr>
          <w:t>Формат запроса на аннулирование извещения о начислении</w:t>
        </w:r>
        <w:r w:rsidR="004B5C10">
          <w:rPr>
            <w:noProof/>
            <w:webHidden/>
          </w:rPr>
          <w:tab/>
        </w:r>
        <w:r w:rsidR="004B5C10">
          <w:rPr>
            <w:noProof/>
            <w:webHidden/>
          </w:rPr>
          <w:fldChar w:fldCharType="begin"/>
        </w:r>
        <w:r w:rsidR="004B5C10">
          <w:rPr>
            <w:noProof/>
            <w:webHidden/>
          </w:rPr>
          <w:instrText xml:space="preserve"> PAGEREF _Toc482267541 \h </w:instrText>
        </w:r>
        <w:r w:rsidR="004B5C10">
          <w:rPr>
            <w:noProof/>
            <w:webHidden/>
          </w:rPr>
        </w:r>
        <w:r w:rsidR="004B5C10">
          <w:rPr>
            <w:noProof/>
            <w:webHidden/>
          </w:rPr>
          <w:fldChar w:fldCharType="separate"/>
        </w:r>
        <w:r w:rsidR="004B5C10">
          <w:rPr>
            <w:noProof/>
            <w:webHidden/>
          </w:rPr>
          <w:t>16</w:t>
        </w:r>
        <w:r w:rsidR="004B5C10">
          <w:rPr>
            <w:noProof/>
            <w:webHidden/>
          </w:rPr>
          <w:fldChar w:fldCharType="end"/>
        </w:r>
      </w:hyperlink>
    </w:p>
    <w:p w14:paraId="30C1B4FF" w14:textId="77777777" w:rsidR="004B5C10" w:rsidRDefault="00A03959">
      <w:pPr>
        <w:pStyle w:val="21"/>
        <w:rPr>
          <w:rFonts w:asciiTheme="minorHAnsi" w:eastAsiaTheme="minorEastAsia" w:hAnsiTheme="minorHAnsi" w:cstheme="minorBidi"/>
          <w:noProof/>
          <w:sz w:val="22"/>
          <w:szCs w:val="22"/>
        </w:rPr>
      </w:pPr>
      <w:hyperlink w:anchor="_Toc482267542" w:history="1">
        <w:r w:rsidR="004B5C10" w:rsidRPr="00790D6C">
          <w:rPr>
            <w:rStyle w:val="a4"/>
            <w:noProof/>
          </w:rPr>
          <w:t>4.4</w:t>
        </w:r>
        <w:r w:rsidR="004B5C10">
          <w:rPr>
            <w:rFonts w:asciiTheme="minorHAnsi" w:eastAsiaTheme="minorEastAsia" w:hAnsiTheme="minorHAnsi" w:cstheme="minorBidi"/>
            <w:noProof/>
            <w:sz w:val="22"/>
            <w:szCs w:val="22"/>
          </w:rPr>
          <w:tab/>
        </w:r>
        <w:r w:rsidR="004B5C10" w:rsidRPr="00790D6C">
          <w:rPr>
            <w:rStyle w:val="a4"/>
            <w:noProof/>
          </w:rPr>
          <w:t>Действия в случае удаления черновика извещения о начислении в РИС ГМП</w:t>
        </w:r>
        <w:r w:rsidR="004B5C10">
          <w:rPr>
            <w:noProof/>
            <w:webHidden/>
          </w:rPr>
          <w:tab/>
        </w:r>
        <w:r w:rsidR="004B5C10">
          <w:rPr>
            <w:noProof/>
            <w:webHidden/>
          </w:rPr>
          <w:fldChar w:fldCharType="begin"/>
        </w:r>
        <w:r w:rsidR="004B5C10">
          <w:rPr>
            <w:noProof/>
            <w:webHidden/>
          </w:rPr>
          <w:instrText xml:space="preserve"> PAGEREF _Toc482267542 \h </w:instrText>
        </w:r>
        <w:r w:rsidR="004B5C10">
          <w:rPr>
            <w:noProof/>
            <w:webHidden/>
          </w:rPr>
        </w:r>
        <w:r w:rsidR="004B5C10">
          <w:rPr>
            <w:noProof/>
            <w:webHidden/>
          </w:rPr>
          <w:fldChar w:fldCharType="separate"/>
        </w:r>
        <w:r w:rsidR="004B5C10">
          <w:rPr>
            <w:noProof/>
            <w:webHidden/>
          </w:rPr>
          <w:t>18</w:t>
        </w:r>
        <w:r w:rsidR="004B5C10">
          <w:rPr>
            <w:noProof/>
            <w:webHidden/>
          </w:rPr>
          <w:fldChar w:fldCharType="end"/>
        </w:r>
      </w:hyperlink>
    </w:p>
    <w:p w14:paraId="12495E3A" w14:textId="77777777" w:rsidR="004B5C10" w:rsidRDefault="00A03959">
      <w:pPr>
        <w:pStyle w:val="21"/>
        <w:rPr>
          <w:rFonts w:asciiTheme="minorHAnsi" w:eastAsiaTheme="minorEastAsia" w:hAnsiTheme="minorHAnsi" w:cstheme="minorBidi"/>
          <w:noProof/>
          <w:sz w:val="22"/>
          <w:szCs w:val="22"/>
        </w:rPr>
      </w:pPr>
      <w:hyperlink w:anchor="_Toc482267543" w:history="1">
        <w:r w:rsidR="004B5C10" w:rsidRPr="00790D6C">
          <w:rPr>
            <w:rStyle w:val="a4"/>
            <w:noProof/>
          </w:rPr>
          <w:t>4.5</w:t>
        </w:r>
        <w:r w:rsidR="004B5C10">
          <w:rPr>
            <w:rFonts w:asciiTheme="minorHAnsi" w:eastAsiaTheme="minorEastAsia" w:hAnsiTheme="minorHAnsi" w:cstheme="minorBidi"/>
            <w:noProof/>
            <w:sz w:val="22"/>
            <w:szCs w:val="22"/>
          </w:rPr>
          <w:tab/>
        </w:r>
        <w:r w:rsidR="004B5C10" w:rsidRPr="00790D6C">
          <w:rPr>
            <w:rStyle w:val="a4"/>
            <w:noProof/>
          </w:rPr>
          <w:t>Подтверждение статуса отправки в ГИС ГМП извещения о начислении</w:t>
        </w:r>
        <w:r w:rsidR="004B5C10">
          <w:rPr>
            <w:noProof/>
            <w:webHidden/>
          </w:rPr>
          <w:tab/>
        </w:r>
        <w:r w:rsidR="004B5C10">
          <w:rPr>
            <w:noProof/>
            <w:webHidden/>
          </w:rPr>
          <w:fldChar w:fldCharType="begin"/>
        </w:r>
        <w:r w:rsidR="004B5C10">
          <w:rPr>
            <w:noProof/>
            <w:webHidden/>
          </w:rPr>
          <w:instrText xml:space="preserve"> PAGEREF _Toc482267543 \h </w:instrText>
        </w:r>
        <w:r w:rsidR="004B5C10">
          <w:rPr>
            <w:noProof/>
            <w:webHidden/>
          </w:rPr>
        </w:r>
        <w:r w:rsidR="004B5C10">
          <w:rPr>
            <w:noProof/>
            <w:webHidden/>
          </w:rPr>
          <w:fldChar w:fldCharType="separate"/>
        </w:r>
        <w:r w:rsidR="004B5C10">
          <w:rPr>
            <w:noProof/>
            <w:webHidden/>
          </w:rPr>
          <w:t>19</w:t>
        </w:r>
        <w:r w:rsidR="004B5C10">
          <w:rPr>
            <w:noProof/>
            <w:webHidden/>
          </w:rPr>
          <w:fldChar w:fldCharType="end"/>
        </w:r>
      </w:hyperlink>
    </w:p>
    <w:p w14:paraId="23B08467" w14:textId="77777777" w:rsidR="004B5C10" w:rsidRDefault="00A03959">
      <w:pPr>
        <w:pStyle w:val="11"/>
        <w:rPr>
          <w:rFonts w:asciiTheme="minorHAnsi" w:eastAsiaTheme="minorEastAsia" w:hAnsiTheme="minorHAnsi" w:cstheme="minorBidi"/>
          <w:b w:val="0"/>
          <w:noProof/>
          <w:sz w:val="22"/>
          <w:szCs w:val="22"/>
        </w:rPr>
      </w:pPr>
      <w:hyperlink w:anchor="_Toc482267544" w:history="1">
        <w:r w:rsidR="004B5C10" w:rsidRPr="00790D6C">
          <w:rPr>
            <w:rStyle w:val="a4"/>
            <w:noProof/>
          </w:rPr>
          <w:t>5</w:t>
        </w:r>
        <w:r w:rsidR="004B5C10">
          <w:rPr>
            <w:rFonts w:asciiTheme="minorHAnsi" w:eastAsiaTheme="minorEastAsia" w:hAnsiTheme="minorHAnsi" w:cstheme="minorBidi"/>
            <w:b w:val="0"/>
            <w:noProof/>
            <w:sz w:val="22"/>
            <w:szCs w:val="22"/>
          </w:rPr>
          <w:tab/>
        </w:r>
        <w:r w:rsidR="004B5C10" w:rsidRPr="00790D6C">
          <w:rPr>
            <w:rStyle w:val="a4"/>
            <w:noProof/>
          </w:rPr>
          <w:t>Платежи</w:t>
        </w:r>
        <w:r w:rsidR="004B5C10">
          <w:rPr>
            <w:noProof/>
            <w:webHidden/>
          </w:rPr>
          <w:tab/>
        </w:r>
        <w:r w:rsidR="004B5C10">
          <w:rPr>
            <w:noProof/>
            <w:webHidden/>
          </w:rPr>
          <w:fldChar w:fldCharType="begin"/>
        </w:r>
        <w:r w:rsidR="004B5C10">
          <w:rPr>
            <w:noProof/>
            <w:webHidden/>
          </w:rPr>
          <w:instrText xml:space="preserve"> PAGEREF _Toc482267544 \h </w:instrText>
        </w:r>
        <w:r w:rsidR="004B5C10">
          <w:rPr>
            <w:noProof/>
            <w:webHidden/>
          </w:rPr>
        </w:r>
        <w:r w:rsidR="004B5C10">
          <w:rPr>
            <w:noProof/>
            <w:webHidden/>
          </w:rPr>
          <w:fldChar w:fldCharType="separate"/>
        </w:r>
        <w:r w:rsidR="004B5C10">
          <w:rPr>
            <w:noProof/>
            <w:webHidden/>
          </w:rPr>
          <w:t>21</w:t>
        </w:r>
        <w:r w:rsidR="004B5C10">
          <w:rPr>
            <w:noProof/>
            <w:webHidden/>
          </w:rPr>
          <w:fldChar w:fldCharType="end"/>
        </w:r>
      </w:hyperlink>
    </w:p>
    <w:p w14:paraId="45D43923" w14:textId="77777777" w:rsidR="004B5C10" w:rsidRDefault="00A03959">
      <w:pPr>
        <w:pStyle w:val="21"/>
        <w:rPr>
          <w:rFonts w:asciiTheme="minorHAnsi" w:eastAsiaTheme="minorEastAsia" w:hAnsiTheme="minorHAnsi" w:cstheme="minorBidi"/>
          <w:noProof/>
          <w:sz w:val="22"/>
          <w:szCs w:val="22"/>
        </w:rPr>
      </w:pPr>
      <w:hyperlink w:anchor="_Toc482267545" w:history="1">
        <w:r w:rsidR="004B5C10" w:rsidRPr="00790D6C">
          <w:rPr>
            <w:rStyle w:val="a4"/>
            <w:noProof/>
          </w:rPr>
          <w:t>5.1</w:t>
        </w:r>
        <w:r w:rsidR="004B5C10">
          <w:rPr>
            <w:rFonts w:asciiTheme="minorHAnsi" w:eastAsiaTheme="minorEastAsia" w:hAnsiTheme="minorHAnsi" w:cstheme="minorBidi"/>
            <w:noProof/>
            <w:sz w:val="22"/>
            <w:szCs w:val="22"/>
          </w:rPr>
          <w:tab/>
        </w:r>
        <w:r w:rsidR="004B5C10" w:rsidRPr="00790D6C">
          <w:rPr>
            <w:rStyle w:val="a4"/>
            <w:noProof/>
          </w:rPr>
          <w:t>Формат запроса о передачи платежей</w:t>
        </w:r>
        <w:r w:rsidR="004B5C10">
          <w:rPr>
            <w:noProof/>
            <w:webHidden/>
          </w:rPr>
          <w:tab/>
        </w:r>
        <w:r w:rsidR="004B5C10">
          <w:rPr>
            <w:noProof/>
            <w:webHidden/>
          </w:rPr>
          <w:fldChar w:fldCharType="begin"/>
        </w:r>
        <w:r w:rsidR="004B5C10">
          <w:rPr>
            <w:noProof/>
            <w:webHidden/>
          </w:rPr>
          <w:instrText xml:space="preserve"> PAGEREF _Toc482267545 \h </w:instrText>
        </w:r>
        <w:r w:rsidR="004B5C10">
          <w:rPr>
            <w:noProof/>
            <w:webHidden/>
          </w:rPr>
        </w:r>
        <w:r w:rsidR="004B5C10">
          <w:rPr>
            <w:noProof/>
            <w:webHidden/>
          </w:rPr>
          <w:fldChar w:fldCharType="separate"/>
        </w:r>
        <w:r w:rsidR="004B5C10">
          <w:rPr>
            <w:noProof/>
            <w:webHidden/>
          </w:rPr>
          <w:t>21</w:t>
        </w:r>
        <w:r w:rsidR="004B5C10">
          <w:rPr>
            <w:noProof/>
            <w:webHidden/>
          </w:rPr>
          <w:fldChar w:fldCharType="end"/>
        </w:r>
      </w:hyperlink>
    </w:p>
    <w:p w14:paraId="79A0C5C2" w14:textId="77777777" w:rsidR="004B5C10" w:rsidRDefault="00A03959">
      <w:pPr>
        <w:pStyle w:val="21"/>
        <w:rPr>
          <w:rFonts w:asciiTheme="minorHAnsi" w:eastAsiaTheme="minorEastAsia" w:hAnsiTheme="minorHAnsi" w:cstheme="minorBidi"/>
          <w:noProof/>
          <w:sz w:val="22"/>
          <w:szCs w:val="22"/>
        </w:rPr>
      </w:pPr>
      <w:hyperlink w:anchor="_Toc482267546" w:history="1">
        <w:r w:rsidR="004B5C10" w:rsidRPr="00790D6C">
          <w:rPr>
            <w:rStyle w:val="a4"/>
            <w:noProof/>
          </w:rPr>
          <w:t>5.2</w:t>
        </w:r>
        <w:r w:rsidR="004B5C10">
          <w:rPr>
            <w:rFonts w:asciiTheme="minorHAnsi" w:eastAsiaTheme="minorEastAsia" w:hAnsiTheme="minorHAnsi" w:cstheme="minorBidi"/>
            <w:noProof/>
            <w:sz w:val="22"/>
            <w:szCs w:val="22"/>
          </w:rPr>
          <w:tab/>
        </w:r>
        <w:r w:rsidR="004B5C10" w:rsidRPr="00790D6C">
          <w:rPr>
            <w:rStyle w:val="a4"/>
            <w:noProof/>
          </w:rPr>
          <w:t>Формат ответа о передачи платежей</w:t>
        </w:r>
        <w:r w:rsidR="004B5C10">
          <w:rPr>
            <w:noProof/>
            <w:webHidden/>
          </w:rPr>
          <w:tab/>
        </w:r>
        <w:r w:rsidR="004B5C10">
          <w:rPr>
            <w:noProof/>
            <w:webHidden/>
          </w:rPr>
          <w:fldChar w:fldCharType="begin"/>
        </w:r>
        <w:r w:rsidR="004B5C10">
          <w:rPr>
            <w:noProof/>
            <w:webHidden/>
          </w:rPr>
          <w:instrText xml:space="preserve"> PAGEREF _Toc482267546 \h </w:instrText>
        </w:r>
        <w:r w:rsidR="004B5C10">
          <w:rPr>
            <w:noProof/>
            <w:webHidden/>
          </w:rPr>
        </w:r>
        <w:r w:rsidR="004B5C10">
          <w:rPr>
            <w:noProof/>
            <w:webHidden/>
          </w:rPr>
          <w:fldChar w:fldCharType="separate"/>
        </w:r>
        <w:r w:rsidR="004B5C10">
          <w:rPr>
            <w:noProof/>
            <w:webHidden/>
          </w:rPr>
          <w:t>22</w:t>
        </w:r>
        <w:r w:rsidR="004B5C10">
          <w:rPr>
            <w:noProof/>
            <w:webHidden/>
          </w:rPr>
          <w:fldChar w:fldCharType="end"/>
        </w:r>
      </w:hyperlink>
    </w:p>
    <w:p w14:paraId="27CF9FB6" w14:textId="77777777" w:rsidR="004B5C10" w:rsidRDefault="00A03959">
      <w:pPr>
        <w:pStyle w:val="11"/>
        <w:rPr>
          <w:rFonts w:asciiTheme="minorHAnsi" w:eastAsiaTheme="minorEastAsia" w:hAnsiTheme="minorHAnsi" w:cstheme="minorBidi"/>
          <w:b w:val="0"/>
          <w:noProof/>
          <w:sz w:val="22"/>
          <w:szCs w:val="22"/>
        </w:rPr>
      </w:pPr>
      <w:hyperlink w:anchor="_Toc482267547" w:history="1">
        <w:r w:rsidR="004B5C10" w:rsidRPr="00790D6C">
          <w:rPr>
            <w:rStyle w:val="a4"/>
            <w:noProof/>
          </w:rPr>
          <w:t>6</w:t>
        </w:r>
        <w:r w:rsidR="004B5C10">
          <w:rPr>
            <w:rFonts w:asciiTheme="minorHAnsi" w:eastAsiaTheme="minorEastAsia" w:hAnsiTheme="minorHAnsi" w:cstheme="minorBidi"/>
            <w:b w:val="0"/>
            <w:noProof/>
            <w:sz w:val="22"/>
            <w:szCs w:val="22"/>
          </w:rPr>
          <w:tab/>
        </w:r>
        <w:r w:rsidR="004B5C10" w:rsidRPr="00790D6C">
          <w:rPr>
            <w:rStyle w:val="a4"/>
            <w:noProof/>
          </w:rPr>
          <w:t>Порядок расшифровки идентификатора плательщиков</w:t>
        </w:r>
        <w:r w:rsidR="004B5C10">
          <w:rPr>
            <w:noProof/>
            <w:webHidden/>
          </w:rPr>
          <w:tab/>
        </w:r>
        <w:r w:rsidR="004B5C10">
          <w:rPr>
            <w:noProof/>
            <w:webHidden/>
          </w:rPr>
          <w:fldChar w:fldCharType="begin"/>
        </w:r>
        <w:r w:rsidR="004B5C10">
          <w:rPr>
            <w:noProof/>
            <w:webHidden/>
          </w:rPr>
          <w:instrText xml:space="preserve"> PAGEREF _Toc482267547 \h </w:instrText>
        </w:r>
        <w:r w:rsidR="004B5C10">
          <w:rPr>
            <w:noProof/>
            <w:webHidden/>
          </w:rPr>
        </w:r>
        <w:r w:rsidR="004B5C10">
          <w:rPr>
            <w:noProof/>
            <w:webHidden/>
          </w:rPr>
          <w:fldChar w:fldCharType="separate"/>
        </w:r>
        <w:r w:rsidR="004B5C10">
          <w:rPr>
            <w:noProof/>
            <w:webHidden/>
          </w:rPr>
          <w:t>29</w:t>
        </w:r>
        <w:r w:rsidR="004B5C10">
          <w:rPr>
            <w:noProof/>
            <w:webHidden/>
          </w:rPr>
          <w:fldChar w:fldCharType="end"/>
        </w:r>
      </w:hyperlink>
    </w:p>
    <w:p w14:paraId="632EC2E3" w14:textId="77777777" w:rsidR="004B5C10" w:rsidRDefault="00A03959">
      <w:pPr>
        <w:pStyle w:val="21"/>
        <w:rPr>
          <w:rFonts w:asciiTheme="minorHAnsi" w:eastAsiaTheme="minorEastAsia" w:hAnsiTheme="minorHAnsi" w:cstheme="minorBidi"/>
          <w:noProof/>
          <w:sz w:val="22"/>
          <w:szCs w:val="22"/>
        </w:rPr>
      </w:pPr>
      <w:hyperlink w:anchor="_Toc482267548" w:history="1">
        <w:r w:rsidR="004B5C10" w:rsidRPr="00790D6C">
          <w:rPr>
            <w:rStyle w:val="a4"/>
            <w:noProof/>
          </w:rPr>
          <w:t>6.1</w:t>
        </w:r>
        <w:r w:rsidR="004B5C10">
          <w:rPr>
            <w:rFonts w:asciiTheme="minorHAnsi" w:eastAsiaTheme="minorEastAsia" w:hAnsiTheme="minorHAnsi" w:cstheme="minorBidi"/>
            <w:noProof/>
            <w:sz w:val="22"/>
            <w:szCs w:val="22"/>
          </w:rPr>
          <w:tab/>
        </w:r>
        <w:r w:rsidR="004B5C10" w:rsidRPr="00790D6C">
          <w:rPr>
            <w:rStyle w:val="a4"/>
            <w:noProof/>
          </w:rPr>
          <w:t>Идентификатор плательщика ЮЛ</w:t>
        </w:r>
        <w:r w:rsidR="004B5C10">
          <w:rPr>
            <w:noProof/>
            <w:webHidden/>
          </w:rPr>
          <w:tab/>
        </w:r>
        <w:r w:rsidR="004B5C10">
          <w:rPr>
            <w:noProof/>
            <w:webHidden/>
          </w:rPr>
          <w:fldChar w:fldCharType="begin"/>
        </w:r>
        <w:r w:rsidR="004B5C10">
          <w:rPr>
            <w:noProof/>
            <w:webHidden/>
          </w:rPr>
          <w:instrText xml:space="preserve"> PAGEREF _Toc482267548 \h </w:instrText>
        </w:r>
        <w:r w:rsidR="004B5C10">
          <w:rPr>
            <w:noProof/>
            <w:webHidden/>
          </w:rPr>
        </w:r>
        <w:r w:rsidR="004B5C10">
          <w:rPr>
            <w:noProof/>
            <w:webHidden/>
          </w:rPr>
          <w:fldChar w:fldCharType="separate"/>
        </w:r>
        <w:r w:rsidR="004B5C10">
          <w:rPr>
            <w:noProof/>
            <w:webHidden/>
          </w:rPr>
          <w:t>29</w:t>
        </w:r>
        <w:r w:rsidR="004B5C10">
          <w:rPr>
            <w:noProof/>
            <w:webHidden/>
          </w:rPr>
          <w:fldChar w:fldCharType="end"/>
        </w:r>
      </w:hyperlink>
    </w:p>
    <w:p w14:paraId="13F75A08" w14:textId="77777777" w:rsidR="004B5C10" w:rsidRDefault="00A03959">
      <w:pPr>
        <w:pStyle w:val="21"/>
        <w:rPr>
          <w:rFonts w:asciiTheme="minorHAnsi" w:eastAsiaTheme="minorEastAsia" w:hAnsiTheme="minorHAnsi" w:cstheme="minorBidi"/>
          <w:noProof/>
          <w:sz w:val="22"/>
          <w:szCs w:val="22"/>
        </w:rPr>
      </w:pPr>
      <w:hyperlink w:anchor="_Toc482267549" w:history="1">
        <w:r w:rsidR="004B5C10" w:rsidRPr="00790D6C">
          <w:rPr>
            <w:rStyle w:val="a4"/>
            <w:noProof/>
          </w:rPr>
          <w:t>6.2</w:t>
        </w:r>
        <w:r w:rsidR="004B5C10">
          <w:rPr>
            <w:rFonts w:asciiTheme="minorHAnsi" w:eastAsiaTheme="minorEastAsia" w:hAnsiTheme="minorHAnsi" w:cstheme="minorBidi"/>
            <w:noProof/>
            <w:sz w:val="22"/>
            <w:szCs w:val="22"/>
          </w:rPr>
          <w:tab/>
        </w:r>
        <w:r w:rsidR="004B5C10" w:rsidRPr="00790D6C">
          <w:rPr>
            <w:rStyle w:val="a4"/>
            <w:noProof/>
          </w:rPr>
          <w:t>Идентификатор плательщика ИП</w:t>
        </w:r>
        <w:r w:rsidR="004B5C10">
          <w:rPr>
            <w:noProof/>
            <w:webHidden/>
          </w:rPr>
          <w:tab/>
        </w:r>
        <w:r w:rsidR="004B5C10">
          <w:rPr>
            <w:noProof/>
            <w:webHidden/>
          </w:rPr>
          <w:fldChar w:fldCharType="begin"/>
        </w:r>
        <w:r w:rsidR="004B5C10">
          <w:rPr>
            <w:noProof/>
            <w:webHidden/>
          </w:rPr>
          <w:instrText xml:space="preserve"> PAGEREF _Toc482267549 \h </w:instrText>
        </w:r>
        <w:r w:rsidR="004B5C10">
          <w:rPr>
            <w:noProof/>
            <w:webHidden/>
          </w:rPr>
        </w:r>
        <w:r w:rsidR="004B5C10">
          <w:rPr>
            <w:noProof/>
            <w:webHidden/>
          </w:rPr>
          <w:fldChar w:fldCharType="separate"/>
        </w:r>
        <w:r w:rsidR="004B5C10">
          <w:rPr>
            <w:noProof/>
            <w:webHidden/>
          </w:rPr>
          <w:t>29</w:t>
        </w:r>
        <w:r w:rsidR="004B5C10">
          <w:rPr>
            <w:noProof/>
            <w:webHidden/>
          </w:rPr>
          <w:fldChar w:fldCharType="end"/>
        </w:r>
      </w:hyperlink>
    </w:p>
    <w:p w14:paraId="13459709" w14:textId="77777777" w:rsidR="004B5C10" w:rsidRDefault="00A03959">
      <w:pPr>
        <w:pStyle w:val="21"/>
        <w:rPr>
          <w:rFonts w:asciiTheme="minorHAnsi" w:eastAsiaTheme="minorEastAsia" w:hAnsiTheme="minorHAnsi" w:cstheme="minorBidi"/>
          <w:noProof/>
          <w:sz w:val="22"/>
          <w:szCs w:val="22"/>
        </w:rPr>
      </w:pPr>
      <w:hyperlink w:anchor="_Toc482267550" w:history="1">
        <w:r w:rsidR="004B5C10" w:rsidRPr="00790D6C">
          <w:rPr>
            <w:rStyle w:val="a4"/>
            <w:noProof/>
          </w:rPr>
          <w:t>6.3</w:t>
        </w:r>
        <w:r w:rsidR="004B5C10">
          <w:rPr>
            <w:rFonts w:asciiTheme="minorHAnsi" w:eastAsiaTheme="minorEastAsia" w:hAnsiTheme="minorHAnsi" w:cstheme="minorBidi"/>
            <w:noProof/>
            <w:sz w:val="22"/>
            <w:szCs w:val="22"/>
          </w:rPr>
          <w:tab/>
        </w:r>
        <w:r w:rsidR="004B5C10" w:rsidRPr="00790D6C">
          <w:rPr>
            <w:rStyle w:val="a4"/>
            <w:noProof/>
          </w:rPr>
          <w:t>Идентификатор плательщика ФЛ</w:t>
        </w:r>
        <w:r w:rsidR="004B5C10">
          <w:rPr>
            <w:noProof/>
            <w:webHidden/>
          </w:rPr>
          <w:tab/>
        </w:r>
        <w:r w:rsidR="004B5C10">
          <w:rPr>
            <w:noProof/>
            <w:webHidden/>
          </w:rPr>
          <w:fldChar w:fldCharType="begin"/>
        </w:r>
        <w:r w:rsidR="004B5C10">
          <w:rPr>
            <w:noProof/>
            <w:webHidden/>
          </w:rPr>
          <w:instrText xml:space="preserve"> PAGEREF _Toc482267550 \h </w:instrText>
        </w:r>
        <w:r w:rsidR="004B5C10">
          <w:rPr>
            <w:noProof/>
            <w:webHidden/>
          </w:rPr>
        </w:r>
        <w:r w:rsidR="004B5C10">
          <w:rPr>
            <w:noProof/>
            <w:webHidden/>
          </w:rPr>
          <w:fldChar w:fldCharType="separate"/>
        </w:r>
        <w:r w:rsidR="004B5C10">
          <w:rPr>
            <w:noProof/>
            <w:webHidden/>
          </w:rPr>
          <w:t>29</w:t>
        </w:r>
        <w:r w:rsidR="004B5C10">
          <w:rPr>
            <w:noProof/>
            <w:webHidden/>
          </w:rPr>
          <w:fldChar w:fldCharType="end"/>
        </w:r>
      </w:hyperlink>
    </w:p>
    <w:p w14:paraId="6FBFFB99" w14:textId="77777777" w:rsidR="004B5C10" w:rsidRDefault="00A03959">
      <w:pPr>
        <w:pStyle w:val="11"/>
        <w:rPr>
          <w:rFonts w:asciiTheme="minorHAnsi" w:eastAsiaTheme="minorEastAsia" w:hAnsiTheme="minorHAnsi" w:cstheme="minorBidi"/>
          <w:b w:val="0"/>
          <w:noProof/>
          <w:sz w:val="22"/>
          <w:szCs w:val="22"/>
        </w:rPr>
      </w:pPr>
      <w:hyperlink w:anchor="_Toc482267551" w:history="1">
        <w:r w:rsidR="004B5C10" w:rsidRPr="00790D6C">
          <w:rPr>
            <w:rStyle w:val="a4"/>
            <w:noProof/>
          </w:rPr>
          <w:t>ПРИЛОЖЕНИЕ</w:t>
        </w:r>
        <w:r w:rsidR="004B5C10">
          <w:rPr>
            <w:noProof/>
            <w:webHidden/>
          </w:rPr>
          <w:tab/>
        </w:r>
        <w:r w:rsidR="004B5C10">
          <w:rPr>
            <w:noProof/>
            <w:webHidden/>
          </w:rPr>
          <w:fldChar w:fldCharType="begin"/>
        </w:r>
        <w:r w:rsidR="004B5C10">
          <w:rPr>
            <w:noProof/>
            <w:webHidden/>
          </w:rPr>
          <w:instrText xml:space="preserve"> PAGEREF _Toc482267551 \h </w:instrText>
        </w:r>
        <w:r w:rsidR="004B5C10">
          <w:rPr>
            <w:noProof/>
            <w:webHidden/>
          </w:rPr>
        </w:r>
        <w:r w:rsidR="004B5C10">
          <w:rPr>
            <w:noProof/>
            <w:webHidden/>
          </w:rPr>
          <w:fldChar w:fldCharType="separate"/>
        </w:r>
        <w:r w:rsidR="004B5C10">
          <w:rPr>
            <w:noProof/>
            <w:webHidden/>
          </w:rPr>
          <w:t>31</w:t>
        </w:r>
        <w:r w:rsidR="004B5C10">
          <w:rPr>
            <w:noProof/>
            <w:webHidden/>
          </w:rPr>
          <w:fldChar w:fldCharType="end"/>
        </w:r>
      </w:hyperlink>
    </w:p>
    <w:p w14:paraId="28B9A41C" w14:textId="77777777" w:rsidR="00C83623" w:rsidRPr="00CE3DC7" w:rsidRDefault="00E1060F" w:rsidP="009133AD">
      <w:pPr>
        <w:pStyle w:val="11"/>
      </w:pPr>
      <w:r w:rsidRPr="00CE3DC7">
        <w:fldChar w:fldCharType="end"/>
      </w:r>
    </w:p>
    <w:p w14:paraId="74D99658" w14:textId="181B0950" w:rsidR="00CE771A" w:rsidRPr="00CE3DC7" w:rsidRDefault="00AB6C1F" w:rsidP="00FF3D94">
      <w:pPr>
        <w:pStyle w:val="1"/>
        <w:spacing w:before="0" w:after="0" w:line="240" w:lineRule="auto"/>
      </w:pPr>
      <w:bookmarkStart w:id="1" w:name="_Toc346102179"/>
      <w:bookmarkStart w:id="2" w:name="_Toc349636810"/>
      <w:bookmarkStart w:id="3" w:name="_Toc482267533"/>
      <w:r w:rsidRPr="00CE3DC7">
        <w:lastRenderedPageBreak/>
        <w:t>Общие положения</w:t>
      </w:r>
      <w:bookmarkEnd w:id="1"/>
      <w:bookmarkEnd w:id="2"/>
      <w:bookmarkEnd w:id="3"/>
    </w:p>
    <w:p w14:paraId="2AD6F114" w14:textId="77777777" w:rsidR="00B41E4B" w:rsidRDefault="00B41E4B" w:rsidP="00FF3D94">
      <w:pPr>
        <w:pStyle w:val="af"/>
        <w:spacing w:line="240" w:lineRule="auto"/>
      </w:pPr>
    </w:p>
    <w:p w14:paraId="5A699572" w14:textId="378B8001" w:rsidR="00E22852" w:rsidRDefault="00E22852" w:rsidP="00FF3D94">
      <w:pPr>
        <w:pStyle w:val="af"/>
        <w:spacing w:line="240" w:lineRule="auto"/>
      </w:pPr>
      <w:r w:rsidRPr="00CE3DC7">
        <w:t xml:space="preserve">В настоящем документе описываются форматы взаимодействия </w:t>
      </w:r>
      <w:r w:rsidR="00C35786" w:rsidRPr="00C35786">
        <w:rPr>
          <w:bCs/>
        </w:rPr>
        <w:t>Региональной информационной системы о государственных и муниципальных платежах (далее – РИС ГМП)</w:t>
      </w:r>
      <w:r w:rsidRPr="00CE3DC7">
        <w:t xml:space="preserve"> с</w:t>
      </w:r>
      <w:r w:rsidR="005B4F04">
        <w:t>о сторонними С</w:t>
      </w:r>
      <w:r w:rsidR="00C35786">
        <w:t>истемами</w:t>
      </w:r>
      <w:r w:rsidRPr="00CE3DC7">
        <w:t>. Регламент определяет последовательность действий и процедуры взаимодействия систем информационного обмена.</w:t>
      </w:r>
    </w:p>
    <w:p w14:paraId="0EA260EC" w14:textId="5031341A" w:rsidR="00C35786" w:rsidRDefault="00C35786" w:rsidP="00FF3D94">
      <w:pPr>
        <w:pStyle w:val="af"/>
        <w:spacing w:line="240" w:lineRule="auto"/>
        <w:rPr>
          <w:bCs/>
        </w:rPr>
      </w:pPr>
      <w:r w:rsidRPr="00C35786">
        <w:rPr>
          <w:bCs/>
        </w:rPr>
        <w:t>РИС ГМП предоставляет интеграцию в части приема информации о начислениях и выгрузки платежей, имеющихся в базе данных (далее - БД) РИС ГМП.</w:t>
      </w:r>
    </w:p>
    <w:p w14:paraId="51727B15" w14:textId="60F1CE7D" w:rsidR="00C35786" w:rsidRPr="00C35786" w:rsidRDefault="00C35786" w:rsidP="00C35786">
      <w:pPr>
        <w:pStyle w:val="af"/>
        <w:spacing w:line="240" w:lineRule="auto"/>
        <w:rPr>
          <w:bCs/>
        </w:rPr>
      </w:pPr>
      <w:r w:rsidRPr="00C35786">
        <w:rPr>
          <w:bCs/>
        </w:rPr>
        <w:t xml:space="preserve">Созданные в </w:t>
      </w:r>
      <w:r w:rsidR="00F87F49">
        <w:rPr>
          <w:bCs/>
        </w:rPr>
        <w:t>сторонней Системе</w:t>
      </w:r>
      <w:r w:rsidRPr="00C35786">
        <w:rPr>
          <w:bCs/>
        </w:rPr>
        <w:t xml:space="preserve"> </w:t>
      </w:r>
      <w:r w:rsidR="005B4F04" w:rsidRPr="00C35786">
        <w:rPr>
          <w:bCs/>
        </w:rPr>
        <w:t>начисления</w:t>
      </w:r>
      <w:r w:rsidR="005B4F04">
        <w:rPr>
          <w:bCs/>
        </w:rPr>
        <w:t>,</w:t>
      </w:r>
      <w:r w:rsidR="005B4F04" w:rsidRPr="00C35786">
        <w:rPr>
          <w:bCs/>
        </w:rPr>
        <w:t xml:space="preserve"> по</w:t>
      </w:r>
      <w:r w:rsidRPr="00C35786">
        <w:rPr>
          <w:bCs/>
        </w:rPr>
        <w:t xml:space="preserve"> запросу ответственного сотрудника импортируются в РИС ГМП. Сохранив начисления в БД, РИС ГМП формирует ответ </w:t>
      </w:r>
      <w:r w:rsidR="00F87F49">
        <w:rPr>
          <w:bCs/>
        </w:rPr>
        <w:t>в стороннюю Систему</w:t>
      </w:r>
      <w:r w:rsidRPr="00C35786">
        <w:rPr>
          <w:bCs/>
        </w:rPr>
        <w:t xml:space="preserve">, передавая сформированный уникальный идентификатор начисления (далее - УИН) и все переданные данные по нему. </w:t>
      </w:r>
      <w:r w:rsidR="00F87F49">
        <w:rPr>
          <w:bCs/>
        </w:rPr>
        <w:t>Сторонняя система</w:t>
      </w:r>
      <w:r w:rsidRPr="00C35786">
        <w:rPr>
          <w:bCs/>
        </w:rPr>
        <w:t xml:space="preserve">, в свою очередь, </w:t>
      </w:r>
      <w:r w:rsidR="00F87F49">
        <w:rPr>
          <w:bCs/>
        </w:rPr>
        <w:t>должна сохраня</w:t>
      </w:r>
      <w:r w:rsidRPr="00C35786">
        <w:rPr>
          <w:bCs/>
        </w:rPr>
        <w:t>т</w:t>
      </w:r>
      <w:r w:rsidR="00F87F49">
        <w:rPr>
          <w:bCs/>
        </w:rPr>
        <w:t>ь</w:t>
      </w:r>
      <w:r w:rsidRPr="00C35786">
        <w:rPr>
          <w:bCs/>
        </w:rPr>
        <w:t xml:space="preserve"> УИН в свою базу данных. По переданным </w:t>
      </w:r>
      <w:proofErr w:type="spellStart"/>
      <w:r w:rsidRPr="00C35786">
        <w:rPr>
          <w:bCs/>
        </w:rPr>
        <w:t>УИНам</w:t>
      </w:r>
      <w:proofErr w:type="spellEnd"/>
      <w:r w:rsidRPr="00C35786">
        <w:rPr>
          <w:bCs/>
        </w:rPr>
        <w:t xml:space="preserve"> в дальнейшем возможна загрузка извещений об уточнении, аннулировании начислений. А </w:t>
      </w:r>
      <w:proofErr w:type="gramStart"/>
      <w:r w:rsidRPr="00C35786">
        <w:rPr>
          <w:bCs/>
        </w:rPr>
        <w:t>так же</w:t>
      </w:r>
      <w:proofErr w:type="gramEnd"/>
      <w:r w:rsidRPr="00C35786">
        <w:rPr>
          <w:bCs/>
        </w:rPr>
        <w:t xml:space="preserve">, в случае удаления начисления в РИС ГМП отправляется соответствующее уведомление в </w:t>
      </w:r>
      <w:r w:rsidR="00F87F49">
        <w:rPr>
          <w:bCs/>
        </w:rPr>
        <w:t>стороннюю Систему</w:t>
      </w:r>
      <w:r w:rsidRPr="00C35786">
        <w:rPr>
          <w:bCs/>
        </w:rPr>
        <w:t xml:space="preserve"> для синхронизации данных.</w:t>
      </w:r>
    </w:p>
    <w:p w14:paraId="2FE8AB79" w14:textId="77777777" w:rsidR="00C35786" w:rsidRPr="00C35786" w:rsidRDefault="00C35786" w:rsidP="00C35786">
      <w:pPr>
        <w:pStyle w:val="af"/>
        <w:spacing w:line="240" w:lineRule="auto"/>
        <w:rPr>
          <w:bCs/>
        </w:rPr>
      </w:pPr>
      <w:r w:rsidRPr="00C35786">
        <w:rPr>
          <w:bCs/>
        </w:rPr>
        <w:t>В РИС ГМП ответственный сотрудник подписывает электронной подписью должностного лица каждое начисление и отправляет его в Государственную информационную систему о государственных и муниципальных платежах (далее -  ГИС ГМП).</w:t>
      </w:r>
    </w:p>
    <w:p w14:paraId="0C070871" w14:textId="455C66FA" w:rsidR="00C35786" w:rsidRPr="00C35786" w:rsidRDefault="00C35786" w:rsidP="00C35786">
      <w:pPr>
        <w:pStyle w:val="af"/>
        <w:spacing w:line="240" w:lineRule="auto"/>
        <w:rPr>
          <w:bCs/>
        </w:rPr>
      </w:pPr>
      <w:r w:rsidRPr="00C35786">
        <w:rPr>
          <w:bCs/>
        </w:rPr>
        <w:t xml:space="preserve">Для </w:t>
      </w:r>
      <w:r w:rsidR="00F87F49">
        <w:rPr>
          <w:bCs/>
        </w:rPr>
        <w:t>получения информации о платежах</w:t>
      </w:r>
      <w:r w:rsidRPr="00C35786">
        <w:rPr>
          <w:bCs/>
        </w:rPr>
        <w:t xml:space="preserve">, зарегистрированных в ГИС ГМП, реализована функция выгрузки данных из БД РИС ГМП </w:t>
      </w:r>
      <w:r w:rsidR="00F87F49">
        <w:rPr>
          <w:bCs/>
        </w:rPr>
        <w:t>в стороннюю Систему. Выгружаются те платежи</w:t>
      </w:r>
      <w:r w:rsidRPr="00C35786">
        <w:rPr>
          <w:bCs/>
        </w:rPr>
        <w:t xml:space="preserve">, которые уже экспортированы из ГИС ГМП. Ответственный сотрудник формирует в </w:t>
      </w:r>
      <w:r w:rsidR="005B4F04">
        <w:rPr>
          <w:bCs/>
        </w:rPr>
        <w:t xml:space="preserve">сторонней Системе </w:t>
      </w:r>
      <w:r w:rsidR="005B4F04" w:rsidRPr="00C35786">
        <w:rPr>
          <w:bCs/>
        </w:rPr>
        <w:t>запрос</w:t>
      </w:r>
      <w:r w:rsidRPr="00C35786">
        <w:rPr>
          <w:bCs/>
        </w:rPr>
        <w:t xml:space="preserve"> к РИС ГМП на предмет наличия платежей за определенный промежуток времени по дополнительным параметрам. РИС ГМП проверяет наличие принятых из ГИС ГМП платежей, удовлетворяющих задан</w:t>
      </w:r>
      <w:r w:rsidR="00F87F49">
        <w:rPr>
          <w:bCs/>
        </w:rPr>
        <w:t>ным критериям, и формирует ответ</w:t>
      </w:r>
      <w:r w:rsidRPr="00C35786">
        <w:rPr>
          <w:bCs/>
        </w:rPr>
        <w:t>. Ответ содержит в себе пакет платежей, либо сообщение об их отсутствии. При отсутствии необходимых данных ответственный сотрудник может повторить запрос с другими параметрами.</w:t>
      </w:r>
    </w:p>
    <w:p w14:paraId="04DB9578" w14:textId="77777777" w:rsidR="00C35786" w:rsidRPr="00C35786" w:rsidRDefault="00C35786" w:rsidP="00C35786">
      <w:pPr>
        <w:pStyle w:val="af"/>
        <w:spacing w:line="240" w:lineRule="auto"/>
        <w:rPr>
          <w:bCs/>
        </w:rPr>
      </w:pPr>
      <w:r w:rsidRPr="00C35786">
        <w:rPr>
          <w:bCs/>
        </w:rPr>
        <w:t xml:space="preserve">Данная интеграция возможна только для учреждений, которые являются: </w:t>
      </w:r>
    </w:p>
    <w:p w14:paraId="7701DBD5" w14:textId="77777777" w:rsidR="00C35786" w:rsidRPr="00C35786" w:rsidRDefault="00C35786" w:rsidP="00C35786">
      <w:pPr>
        <w:pStyle w:val="af"/>
        <w:spacing w:line="240" w:lineRule="auto"/>
        <w:rPr>
          <w:bCs/>
        </w:rPr>
      </w:pPr>
      <w:r w:rsidRPr="00C35786">
        <w:rPr>
          <w:bCs/>
        </w:rPr>
        <w:t>•</w:t>
      </w:r>
      <w:r w:rsidRPr="00C35786">
        <w:rPr>
          <w:bCs/>
        </w:rPr>
        <w:tab/>
        <w:t xml:space="preserve">органом государственной власти (государственным органом), </w:t>
      </w:r>
    </w:p>
    <w:p w14:paraId="1D5B5FE9" w14:textId="77777777" w:rsidR="00C35786" w:rsidRPr="00C35786" w:rsidRDefault="00C35786" w:rsidP="00C35786">
      <w:pPr>
        <w:pStyle w:val="af"/>
        <w:spacing w:line="240" w:lineRule="auto"/>
        <w:rPr>
          <w:bCs/>
        </w:rPr>
      </w:pPr>
      <w:r w:rsidRPr="00C35786">
        <w:rPr>
          <w:bCs/>
        </w:rPr>
        <w:t>•</w:t>
      </w:r>
      <w:r w:rsidRPr="00C35786">
        <w:rPr>
          <w:bCs/>
        </w:rPr>
        <w:tab/>
        <w:t xml:space="preserve">органом местного самоуправления, </w:t>
      </w:r>
    </w:p>
    <w:p w14:paraId="557B25EA" w14:textId="77777777" w:rsidR="00C35786" w:rsidRPr="00C35786" w:rsidRDefault="00C35786" w:rsidP="00C35786">
      <w:pPr>
        <w:pStyle w:val="af"/>
        <w:spacing w:line="240" w:lineRule="auto"/>
        <w:rPr>
          <w:bCs/>
        </w:rPr>
      </w:pPr>
      <w:r w:rsidRPr="00C35786">
        <w:rPr>
          <w:bCs/>
        </w:rPr>
        <w:t>•</w:t>
      </w:r>
      <w:r w:rsidRPr="00C35786">
        <w:rPr>
          <w:bCs/>
        </w:rPr>
        <w:tab/>
        <w:t>органом местной администрации,</w:t>
      </w:r>
    </w:p>
    <w:p w14:paraId="706A6BA7" w14:textId="77777777" w:rsidR="00C35786" w:rsidRPr="00C35786" w:rsidRDefault="00C35786" w:rsidP="00C35786">
      <w:pPr>
        <w:pStyle w:val="af"/>
        <w:spacing w:line="240" w:lineRule="auto"/>
        <w:rPr>
          <w:bCs/>
        </w:rPr>
      </w:pPr>
      <w:r w:rsidRPr="00C35786">
        <w:rPr>
          <w:bCs/>
        </w:rPr>
        <w:t>•</w:t>
      </w:r>
      <w:r w:rsidRPr="00C35786">
        <w:rPr>
          <w:bCs/>
        </w:rPr>
        <w:tab/>
        <w:t>автономным / бюджетным учреждением.</w:t>
      </w:r>
    </w:p>
    <w:p w14:paraId="3DB0EA37" w14:textId="77777777" w:rsidR="00C35786" w:rsidRPr="00C35786" w:rsidRDefault="00C35786" w:rsidP="00C35786">
      <w:pPr>
        <w:pStyle w:val="af"/>
        <w:spacing w:line="240" w:lineRule="auto"/>
        <w:rPr>
          <w:bCs/>
        </w:rPr>
      </w:pPr>
      <w:r w:rsidRPr="00C35786">
        <w:rPr>
          <w:bCs/>
        </w:rPr>
        <w:t>Учреждение, выставляющее начисления и являющееся получателем денежных средств, должно быть зарегистрированным участником в ГИС ГМП с соответствующей ему ролью из перечня:</w:t>
      </w:r>
    </w:p>
    <w:p w14:paraId="47162642" w14:textId="77777777" w:rsidR="00C35786" w:rsidRPr="00C35786" w:rsidRDefault="00C35786" w:rsidP="00C35786">
      <w:pPr>
        <w:pStyle w:val="af"/>
        <w:spacing w:line="240" w:lineRule="auto"/>
        <w:rPr>
          <w:bCs/>
        </w:rPr>
      </w:pPr>
      <w:r w:rsidRPr="00C35786">
        <w:rPr>
          <w:bCs/>
        </w:rPr>
        <w:t>1 — ГАН (главный администратор доходов бюджета);</w:t>
      </w:r>
    </w:p>
    <w:p w14:paraId="37C6897E" w14:textId="77777777" w:rsidR="00C35786" w:rsidRPr="00C35786" w:rsidRDefault="00C35786" w:rsidP="00C35786">
      <w:pPr>
        <w:pStyle w:val="af"/>
        <w:spacing w:line="240" w:lineRule="auto"/>
        <w:rPr>
          <w:bCs/>
        </w:rPr>
      </w:pPr>
      <w:r w:rsidRPr="00C35786">
        <w:rPr>
          <w:bCs/>
        </w:rPr>
        <w:t>2 — ГАН (орган государственной власти (орган местного самоуправления));</w:t>
      </w:r>
    </w:p>
    <w:p w14:paraId="5695869B" w14:textId="77777777" w:rsidR="00C35786" w:rsidRPr="00C35786" w:rsidRDefault="00C35786" w:rsidP="00C35786">
      <w:pPr>
        <w:pStyle w:val="af"/>
        <w:spacing w:line="240" w:lineRule="auto"/>
        <w:rPr>
          <w:bCs/>
        </w:rPr>
      </w:pPr>
      <w:r w:rsidRPr="00C35786">
        <w:rPr>
          <w:bCs/>
        </w:rPr>
        <w:t>3 — АН (администратор доходов бюджета);</w:t>
      </w:r>
    </w:p>
    <w:p w14:paraId="2D06B374" w14:textId="4159CE5C" w:rsidR="00C35786" w:rsidRPr="00C35786" w:rsidRDefault="00C35786" w:rsidP="00C35786">
      <w:pPr>
        <w:pStyle w:val="af"/>
        <w:spacing w:line="240" w:lineRule="auto"/>
        <w:rPr>
          <w:bCs/>
        </w:rPr>
      </w:pPr>
      <w:r w:rsidRPr="00C35786">
        <w:rPr>
          <w:bCs/>
        </w:rPr>
        <w:t>4 — АН (государственное (муниципальное) учреждение).</w:t>
      </w:r>
    </w:p>
    <w:p w14:paraId="1F970A69" w14:textId="77777777" w:rsidR="00CE771A" w:rsidRPr="00CE3DC7" w:rsidRDefault="003B3EBE" w:rsidP="00FF3D94">
      <w:pPr>
        <w:pStyle w:val="1"/>
        <w:spacing w:before="0" w:after="0" w:line="240" w:lineRule="auto"/>
      </w:pPr>
      <w:bookmarkStart w:id="4" w:name="_Toc482267534"/>
      <w:r w:rsidRPr="00CE3DC7">
        <w:lastRenderedPageBreak/>
        <w:t>Термины и сокращения, используемые в Регламенте</w:t>
      </w:r>
      <w:bookmarkEnd w:id="4"/>
    </w:p>
    <w:tbl>
      <w:tblPr>
        <w:tblW w:w="4829" w:type="pct"/>
        <w:tblInd w:w="10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1833"/>
        <w:gridCol w:w="8023"/>
      </w:tblGrid>
      <w:tr w:rsidR="00E22852" w:rsidRPr="00CE3DC7" w14:paraId="6925E50E" w14:textId="77777777" w:rsidTr="00E304AB">
        <w:trPr>
          <w:trHeight w:val="284"/>
        </w:trPr>
        <w:tc>
          <w:tcPr>
            <w:tcW w:w="930" w:type="pct"/>
          </w:tcPr>
          <w:p w14:paraId="00772960" w14:textId="77777777" w:rsidR="00E22852" w:rsidRPr="00CE3DC7" w:rsidRDefault="00E22852" w:rsidP="00FF3D94">
            <w:pPr>
              <w:pStyle w:val="af"/>
              <w:spacing w:line="240" w:lineRule="auto"/>
              <w:ind w:firstLine="0"/>
              <w:jc w:val="left"/>
            </w:pPr>
            <w:bookmarkStart w:id="5" w:name="_Toc346108894"/>
            <w:r w:rsidRPr="00CE3DC7">
              <w:t>ГИС ГМП</w:t>
            </w:r>
          </w:p>
        </w:tc>
        <w:tc>
          <w:tcPr>
            <w:tcW w:w="4070" w:type="pct"/>
          </w:tcPr>
          <w:p w14:paraId="767B096F" w14:textId="77777777" w:rsidR="00E22852" w:rsidRPr="00CE3DC7" w:rsidRDefault="00E22852" w:rsidP="00FF3D94">
            <w:pPr>
              <w:pStyle w:val="af"/>
              <w:spacing w:line="240" w:lineRule="auto"/>
              <w:ind w:firstLine="0"/>
              <w:jc w:val="left"/>
            </w:pPr>
            <w:r w:rsidRPr="00CE3DC7">
              <w:t>Государственная информационная система о государственных и муниципальных платежах</w:t>
            </w:r>
          </w:p>
        </w:tc>
      </w:tr>
      <w:tr w:rsidR="00645021" w:rsidRPr="00CE3DC7" w14:paraId="129695DC" w14:textId="77777777" w:rsidTr="00E304AB">
        <w:trPr>
          <w:trHeight w:val="284"/>
        </w:trPr>
        <w:tc>
          <w:tcPr>
            <w:tcW w:w="930" w:type="pct"/>
          </w:tcPr>
          <w:p w14:paraId="6DD12785" w14:textId="2E98569C" w:rsidR="00645021" w:rsidRPr="00CE3DC7" w:rsidRDefault="00B41E4B" w:rsidP="00B41E4B">
            <w:pPr>
              <w:pStyle w:val="af"/>
              <w:spacing w:line="240" w:lineRule="auto"/>
              <w:ind w:firstLine="0"/>
              <w:jc w:val="left"/>
            </w:pPr>
            <w:r>
              <w:t>Сторонняя Система</w:t>
            </w:r>
          </w:p>
        </w:tc>
        <w:tc>
          <w:tcPr>
            <w:tcW w:w="4070" w:type="pct"/>
          </w:tcPr>
          <w:p w14:paraId="0BE60691" w14:textId="15FF289B" w:rsidR="00645021" w:rsidRPr="00CE3DC7" w:rsidRDefault="00B41E4B" w:rsidP="00B41E4B">
            <w:pPr>
              <w:pStyle w:val="af"/>
              <w:spacing w:line="240" w:lineRule="auto"/>
              <w:ind w:firstLine="0"/>
              <w:jc w:val="left"/>
            </w:pPr>
            <w:r>
              <w:t>Любая а</w:t>
            </w:r>
            <w:r w:rsidR="00645021" w:rsidRPr="009F2BA5">
              <w:t>втоматизированн</w:t>
            </w:r>
            <w:r w:rsidR="00645021">
              <w:t>ая информационная</w:t>
            </w:r>
            <w:r w:rsidR="00645021" w:rsidRPr="009F2BA5">
              <w:t xml:space="preserve"> </w:t>
            </w:r>
            <w:r>
              <w:t>с</w:t>
            </w:r>
            <w:r w:rsidR="00645021" w:rsidRPr="009F2BA5">
              <w:t>истем</w:t>
            </w:r>
            <w:r w:rsidR="00645021">
              <w:t>а</w:t>
            </w:r>
            <w:r>
              <w:t>, касающаяся учета начислений и платежей государственных и муниципальных услуг</w:t>
            </w:r>
          </w:p>
        </w:tc>
      </w:tr>
      <w:tr w:rsidR="00645021" w:rsidRPr="00CE3DC7" w14:paraId="50376F54" w14:textId="77777777" w:rsidTr="00E304AB">
        <w:trPr>
          <w:trHeight w:val="284"/>
        </w:trPr>
        <w:tc>
          <w:tcPr>
            <w:tcW w:w="930" w:type="pct"/>
          </w:tcPr>
          <w:p w14:paraId="35FFE0B4" w14:textId="77777777" w:rsidR="00645021" w:rsidRPr="00CE3DC7" w:rsidRDefault="00645021" w:rsidP="00FF3D94">
            <w:pPr>
              <w:pStyle w:val="af"/>
              <w:spacing w:line="240" w:lineRule="auto"/>
              <w:ind w:firstLine="0"/>
              <w:jc w:val="left"/>
            </w:pPr>
            <w:r w:rsidRPr="00CE3DC7">
              <w:t>Система</w:t>
            </w:r>
          </w:p>
        </w:tc>
        <w:tc>
          <w:tcPr>
            <w:tcW w:w="4070" w:type="pct"/>
          </w:tcPr>
          <w:p w14:paraId="345C33AE" w14:textId="063B6704" w:rsidR="00645021" w:rsidRPr="00CE3DC7" w:rsidRDefault="00B41E4B" w:rsidP="00645021">
            <w:pPr>
              <w:pStyle w:val="af"/>
              <w:spacing w:line="240" w:lineRule="auto"/>
              <w:ind w:firstLine="0"/>
              <w:jc w:val="left"/>
            </w:pPr>
            <w:r>
              <w:t>Региональная информационная система о государственных и муниципальных платежах</w:t>
            </w:r>
          </w:p>
        </w:tc>
      </w:tr>
      <w:tr w:rsidR="00E22852" w:rsidRPr="00CE3DC7" w14:paraId="2CDBEB3B" w14:textId="77777777" w:rsidTr="00E304AB">
        <w:trPr>
          <w:trHeight w:val="284"/>
        </w:trPr>
        <w:tc>
          <w:tcPr>
            <w:tcW w:w="930" w:type="pct"/>
          </w:tcPr>
          <w:p w14:paraId="79B6D08A" w14:textId="77777777" w:rsidR="00E22852" w:rsidRPr="00CE3DC7" w:rsidRDefault="00645021" w:rsidP="00FF3D94">
            <w:pPr>
              <w:pStyle w:val="af"/>
              <w:spacing w:line="240" w:lineRule="auto"/>
              <w:ind w:firstLine="0"/>
              <w:jc w:val="left"/>
            </w:pPr>
            <w:r>
              <w:t>Пользователь</w:t>
            </w:r>
          </w:p>
        </w:tc>
        <w:tc>
          <w:tcPr>
            <w:tcW w:w="4070" w:type="pct"/>
          </w:tcPr>
          <w:p w14:paraId="756B34F7" w14:textId="77777777" w:rsidR="00E22852" w:rsidRPr="00CE3DC7" w:rsidRDefault="00645021" w:rsidP="00FF3D94">
            <w:pPr>
              <w:pStyle w:val="af"/>
              <w:spacing w:line="240" w:lineRule="auto"/>
              <w:ind w:firstLine="0"/>
              <w:jc w:val="left"/>
            </w:pPr>
            <w:r>
              <w:rPr>
                <w:color w:val="000000"/>
                <w:shd w:val="clear" w:color="auto" w:fill="FFFFFF"/>
              </w:rPr>
              <w:t>Набор данных о человеке, которому выдан доступ к Системе</w:t>
            </w:r>
          </w:p>
        </w:tc>
      </w:tr>
      <w:tr w:rsidR="00E22852" w:rsidRPr="00CE3DC7" w14:paraId="610CAE14" w14:textId="77777777" w:rsidTr="00E304AB">
        <w:trPr>
          <w:trHeight w:val="284"/>
        </w:trPr>
        <w:tc>
          <w:tcPr>
            <w:tcW w:w="930" w:type="pct"/>
          </w:tcPr>
          <w:p w14:paraId="0BDC07E2" w14:textId="77777777" w:rsidR="00E22852" w:rsidRPr="00CE3DC7" w:rsidRDefault="00E22852" w:rsidP="00FF3D94">
            <w:pPr>
              <w:pStyle w:val="af"/>
              <w:spacing w:line="240" w:lineRule="auto"/>
              <w:ind w:firstLine="0"/>
              <w:jc w:val="left"/>
            </w:pPr>
            <w:r w:rsidRPr="00CE3DC7">
              <w:t>ИНН</w:t>
            </w:r>
          </w:p>
        </w:tc>
        <w:tc>
          <w:tcPr>
            <w:tcW w:w="4070" w:type="pct"/>
          </w:tcPr>
          <w:p w14:paraId="13272D97" w14:textId="77777777" w:rsidR="00E22852" w:rsidRPr="00CE3DC7" w:rsidRDefault="00E22852" w:rsidP="00FF3D94">
            <w:pPr>
              <w:pStyle w:val="af"/>
              <w:spacing w:line="240" w:lineRule="auto"/>
              <w:ind w:firstLine="0"/>
              <w:jc w:val="left"/>
            </w:pPr>
            <w:r w:rsidRPr="00CE3DC7">
              <w:t>Идентификационный номер налогоплательщика</w:t>
            </w:r>
          </w:p>
        </w:tc>
      </w:tr>
      <w:tr w:rsidR="00645021" w:rsidRPr="00CE3DC7" w14:paraId="1CE1284A" w14:textId="77777777" w:rsidTr="00E304AB">
        <w:trPr>
          <w:trHeight w:val="284"/>
        </w:trPr>
        <w:tc>
          <w:tcPr>
            <w:tcW w:w="930" w:type="pct"/>
          </w:tcPr>
          <w:p w14:paraId="3E7F2642" w14:textId="77777777" w:rsidR="00645021" w:rsidRPr="00CE3DC7" w:rsidRDefault="00645021" w:rsidP="00645021">
            <w:pPr>
              <w:pStyle w:val="af"/>
              <w:spacing w:line="240" w:lineRule="auto"/>
              <w:ind w:firstLine="0"/>
              <w:jc w:val="left"/>
            </w:pPr>
            <w:r w:rsidRPr="00CE3DC7">
              <w:t>КПП</w:t>
            </w:r>
          </w:p>
        </w:tc>
        <w:tc>
          <w:tcPr>
            <w:tcW w:w="4070" w:type="pct"/>
          </w:tcPr>
          <w:p w14:paraId="2EEB8885" w14:textId="77777777" w:rsidR="00645021" w:rsidRPr="00CE3DC7" w:rsidRDefault="00645021" w:rsidP="00645021">
            <w:pPr>
              <w:pStyle w:val="af"/>
              <w:spacing w:line="240" w:lineRule="auto"/>
              <w:ind w:firstLine="0"/>
              <w:jc w:val="left"/>
            </w:pPr>
            <w:r w:rsidRPr="00CE3DC7">
              <w:t>Код причины постановки на учет</w:t>
            </w:r>
          </w:p>
        </w:tc>
      </w:tr>
      <w:tr w:rsidR="00645021" w:rsidRPr="00CE3DC7" w14:paraId="0ADD8718" w14:textId="77777777" w:rsidTr="00E304AB">
        <w:trPr>
          <w:trHeight w:val="284"/>
        </w:trPr>
        <w:tc>
          <w:tcPr>
            <w:tcW w:w="930" w:type="pct"/>
          </w:tcPr>
          <w:p w14:paraId="04D36DC9" w14:textId="77777777" w:rsidR="00645021" w:rsidRPr="00CE3DC7" w:rsidRDefault="00645021" w:rsidP="00FF3D94">
            <w:pPr>
              <w:pStyle w:val="af"/>
              <w:spacing w:line="240" w:lineRule="auto"/>
              <w:ind w:firstLine="0"/>
              <w:jc w:val="left"/>
            </w:pPr>
            <w:r w:rsidRPr="00CE3DC7">
              <w:t>КБК</w:t>
            </w:r>
          </w:p>
        </w:tc>
        <w:tc>
          <w:tcPr>
            <w:tcW w:w="4070" w:type="pct"/>
          </w:tcPr>
          <w:p w14:paraId="3E2775C3" w14:textId="77777777" w:rsidR="00645021" w:rsidRPr="00CE3DC7" w:rsidRDefault="00645021" w:rsidP="00FF3D94">
            <w:pPr>
              <w:pStyle w:val="af"/>
              <w:spacing w:line="240" w:lineRule="auto"/>
              <w:ind w:firstLine="0"/>
              <w:jc w:val="left"/>
            </w:pPr>
            <w:r w:rsidRPr="00CE3DC7">
              <w:t>Код бюджетной классификации</w:t>
            </w:r>
          </w:p>
        </w:tc>
      </w:tr>
      <w:tr w:rsidR="00645021" w:rsidRPr="00CE3DC7" w14:paraId="5E366C02" w14:textId="77777777" w:rsidTr="00E304AB">
        <w:trPr>
          <w:trHeight w:val="284"/>
        </w:trPr>
        <w:tc>
          <w:tcPr>
            <w:tcW w:w="930" w:type="pct"/>
          </w:tcPr>
          <w:p w14:paraId="6F94619B" w14:textId="77777777" w:rsidR="00645021" w:rsidRPr="00CE3DC7" w:rsidRDefault="00645021" w:rsidP="00FF3D94">
            <w:pPr>
              <w:pStyle w:val="af"/>
              <w:spacing w:line="240" w:lineRule="auto"/>
              <w:ind w:firstLine="0"/>
              <w:jc w:val="left"/>
            </w:pPr>
            <w:r>
              <w:t>КОСГУ</w:t>
            </w:r>
          </w:p>
        </w:tc>
        <w:tc>
          <w:tcPr>
            <w:tcW w:w="4070" w:type="pct"/>
          </w:tcPr>
          <w:p w14:paraId="2A7178DC" w14:textId="77777777" w:rsidR="00645021" w:rsidRPr="00CE3DC7" w:rsidRDefault="00645021" w:rsidP="00FF3D94">
            <w:pPr>
              <w:pStyle w:val="af"/>
              <w:spacing w:line="240" w:lineRule="auto"/>
              <w:ind w:firstLine="0"/>
              <w:jc w:val="left"/>
            </w:pPr>
            <w:r>
              <w:rPr>
                <w:color w:val="000000"/>
                <w:shd w:val="clear" w:color="auto" w:fill="FFFFFF"/>
              </w:rPr>
              <w:t>Классификация операций сектора государственного управления</w:t>
            </w:r>
          </w:p>
        </w:tc>
      </w:tr>
      <w:tr w:rsidR="00645021" w:rsidRPr="00CE3DC7" w14:paraId="62880A7D" w14:textId="77777777" w:rsidTr="00E304AB">
        <w:trPr>
          <w:trHeight w:val="284"/>
        </w:trPr>
        <w:tc>
          <w:tcPr>
            <w:tcW w:w="930" w:type="pct"/>
          </w:tcPr>
          <w:p w14:paraId="68DA6BA1" w14:textId="77777777" w:rsidR="00645021" w:rsidRPr="00CE3DC7" w:rsidRDefault="00645021" w:rsidP="00FF3D94">
            <w:pPr>
              <w:pStyle w:val="af"/>
              <w:spacing w:line="240" w:lineRule="auto"/>
              <w:ind w:firstLine="0"/>
              <w:jc w:val="left"/>
            </w:pPr>
            <w:r w:rsidRPr="00CE3DC7">
              <w:t>ОКАТО</w:t>
            </w:r>
          </w:p>
        </w:tc>
        <w:tc>
          <w:tcPr>
            <w:tcW w:w="4070" w:type="pct"/>
          </w:tcPr>
          <w:p w14:paraId="1E5FF6B4" w14:textId="77777777" w:rsidR="00645021" w:rsidRPr="00CE3DC7" w:rsidRDefault="00645021" w:rsidP="00FF3D94">
            <w:pPr>
              <w:pStyle w:val="af"/>
              <w:spacing w:line="240" w:lineRule="auto"/>
              <w:ind w:firstLine="0"/>
              <w:jc w:val="left"/>
            </w:pPr>
            <w:r w:rsidRPr="00CE3DC7">
              <w:t>Общероссийский классификатор объектов административно-территориального деления</w:t>
            </w:r>
          </w:p>
        </w:tc>
      </w:tr>
      <w:tr w:rsidR="00645021" w:rsidRPr="00CE3DC7" w14:paraId="57CF50EC" w14:textId="77777777" w:rsidTr="00E304AB">
        <w:trPr>
          <w:trHeight w:val="284"/>
        </w:trPr>
        <w:tc>
          <w:tcPr>
            <w:tcW w:w="930" w:type="pct"/>
          </w:tcPr>
          <w:p w14:paraId="180758F8" w14:textId="77777777" w:rsidR="00645021" w:rsidRPr="00CE3DC7" w:rsidRDefault="00645021" w:rsidP="00FF3D94">
            <w:pPr>
              <w:pStyle w:val="af"/>
              <w:spacing w:line="240" w:lineRule="auto"/>
              <w:ind w:firstLine="0"/>
              <w:jc w:val="left"/>
            </w:pPr>
            <w:r w:rsidRPr="00CE3DC7">
              <w:t>ОКТМО</w:t>
            </w:r>
          </w:p>
        </w:tc>
        <w:tc>
          <w:tcPr>
            <w:tcW w:w="4070" w:type="pct"/>
          </w:tcPr>
          <w:p w14:paraId="6CECE9B9" w14:textId="77777777" w:rsidR="00645021" w:rsidRPr="00CE3DC7" w:rsidRDefault="00645021" w:rsidP="00FF3D94">
            <w:pPr>
              <w:pStyle w:val="af"/>
              <w:spacing w:line="240" w:lineRule="auto"/>
              <w:ind w:firstLine="0"/>
              <w:jc w:val="left"/>
            </w:pPr>
            <w:r w:rsidRPr="00CE3DC7">
              <w:t>Общероссийский классификатор территорий муниципальных образований</w:t>
            </w:r>
          </w:p>
        </w:tc>
      </w:tr>
      <w:tr w:rsidR="00645021" w:rsidRPr="00CE3DC7" w14:paraId="6825210B" w14:textId="77777777" w:rsidTr="00E304AB">
        <w:trPr>
          <w:trHeight w:val="284"/>
        </w:trPr>
        <w:tc>
          <w:tcPr>
            <w:tcW w:w="930" w:type="pct"/>
          </w:tcPr>
          <w:p w14:paraId="47604B2B" w14:textId="77777777" w:rsidR="00645021" w:rsidRDefault="00645021">
            <w:pPr>
              <w:pStyle w:val="af"/>
              <w:ind w:firstLine="0"/>
            </w:pPr>
            <w:r>
              <w:t>ФЛ</w:t>
            </w:r>
          </w:p>
        </w:tc>
        <w:tc>
          <w:tcPr>
            <w:tcW w:w="4070" w:type="pct"/>
          </w:tcPr>
          <w:p w14:paraId="54309DDE" w14:textId="77777777" w:rsidR="00645021" w:rsidRDefault="00645021">
            <w:pPr>
              <w:pStyle w:val="af"/>
              <w:ind w:firstLine="0"/>
              <w:rPr>
                <w:color w:val="000000"/>
                <w:shd w:val="clear" w:color="auto" w:fill="FFFFFF"/>
              </w:rPr>
            </w:pPr>
            <w:r>
              <w:rPr>
                <w:color w:val="000000"/>
                <w:shd w:val="clear" w:color="auto" w:fill="FFFFFF"/>
              </w:rPr>
              <w:t>Физическое лицо</w:t>
            </w:r>
          </w:p>
        </w:tc>
      </w:tr>
      <w:tr w:rsidR="00645021" w:rsidRPr="00CE3DC7" w14:paraId="3224B7AE" w14:textId="77777777" w:rsidTr="00E304AB">
        <w:trPr>
          <w:trHeight w:val="284"/>
        </w:trPr>
        <w:tc>
          <w:tcPr>
            <w:tcW w:w="930" w:type="pct"/>
          </w:tcPr>
          <w:p w14:paraId="73718334" w14:textId="77777777" w:rsidR="00645021" w:rsidRDefault="00645021">
            <w:pPr>
              <w:pStyle w:val="af"/>
              <w:ind w:firstLine="0"/>
            </w:pPr>
            <w:r>
              <w:t>ЮЛ</w:t>
            </w:r>
          </w:p>
        </w:tc>
        <w:tc>
          <w:tcPr>
            <w:tcW w:w="4070" w:type="pct"/>
          </w:tcPr>
          <w:p w14:paraId="64C3446B" w14:textId="77777777" w:rsidR="00645021" w:rsidRDefault="00645021">
            <w:pPr>
              <w:pStyle w:val="af"/>
              <w:ind w:firstLine="0"/>
              <w:rPr>
                <w:color w:val="000000"/>
                <w:shd w:val="clear" w:color="auto" w:fill="FFFFFF"/>
              </w:rPr>
            </w:pPr>
            <w:r>
              <w:rPr>
                <w:color w:val="000000"/>
                <w:shd w:val="clear" w:color="auto" w:fill="FFFFFF"/>
              </w:rPr>
              <w:t>Юридическое лицо</w:t>
            </w:r>
          </w:p>
        </w:tc>
      </w:tr>
      <w:tr w:rsidR="00645021" w:rsidRPr="00CE3DC7" w14:paraId="51CE365F" w14:textId="77777777" w:rsidTr="00E304AB">
        <w:trPr>
          <w:trHeight w:val="284"/>
        </w:trPr>
        <w:tc>
          <w:tcPr>
            <w:tcW w:w="930" w:type="pct"/>
          </w:tcPr>
          <w:p w14:paraId="45A75CE3" w14:textId="77777777" w:rsidR="00645021" w:rsidRDefault="00645021">
            <w:pPr>
              <w:pStyle w:val="af"/>
              <w:ind w:firstLine="0"/>
            </w:pPr>
            <w:r>
              <w:t>ИП</w:t>
            </w:r>
          </w:p>
        </w:tc>
        <w:tc>
          <w:tcPr>
            <w:tcW w:w="4070" w:type="pct"/>
          </w:tcPr>
          <w:p w14:paraId="40A33FAA" w14:textId="77777777" w:rsidR="00645021" w:rsidRDefault="00645021">
            <w:pPr>
              <w:pStyle w:val="af"/>
              <w:ind w:firstLine="0"/>
              <w:rPr>
                <w:color w:val="000000"/>
                <w:shd w:val="clear" w:color="auto" w:fill="FFFFFF"/>
              </w:rPr>
            </w:pPr>
            <w:r>
              <w:rPr>
                <w:color w:val="000000"/>
                <w:shd w:val="clear" w:color="auto" w:fill="FFFFFF"/>
              </w:rPr>
              <w:t>Индивидуальный предприниматель</w:t>
            </w:r>
          </w:p>
        </w:tc>
      </w:tr>
      <w:tr w:rsidR="00645021" w:rsidRPr="00CE3DC7" w14:paraId="2C11E422" w14:textId="77777777" w:rsidTr="00E304AB">
        <w:trPr>
          <w:trHeight w:val="284"/>
        </w:trPr>
        <w:tc>
          <w:tcPr>
            <w:tcW w:w="930" w:type="pct"/>
          </w:tcPr>
          <w:p w14:paraId="6F08BDA4" w14:textId="77777777" w:rsidR="00645021" w:rsidRDefault="00645021">
            <w:pPr>
              <w:pStyle w:val="af"/>
              <w:ind w:firstLine="0"/>
            </w:pPr>
            <w:r w:rsidRPr="00495270">
              <w:t>НПА</w:t>
            </w:r>
          </w:p>
        </w:tc>
        <w:tc>
          <w:tcPr>
            <w:tcW w:w="4070" w:type="pct"/>
          </w:tcPr>
          <w:p w14:paraId="3D602255" w14:textId="77777777" w:rsidR="00645021" w:rsidRDefault="00645021">
            <w:pPr>
              <w:pStyle w:val="af"/>
              <w:ind w:firstLine="0"/>
              <w:rPr>
                <w:color w:val="000000"/>
                <w:shd w:val="clear" w:color="auto" w:fill="FFFFFF"/>
              </w:rPr>
            </w:pPr>
            <w:r>
              <w:rPr>
                <w:color w:val="000000"/>
                <w:shd w:val="clear" w:color="auto" w:fill="FFFFFF"/>
              </w:rPr>
              <w:t>Нормативно-правовые акты</w:t>
            </w:r>
          </w:p>
        </w:tc>
      </w:tr>
      <w:tr w:rsidR="00645021" w:rsidRPr="00CE3DC7" w14:paraId="142A0D22" w14:textId="77777777" w:rsidTr="00E304AB">
        <w:trPr>
          <w:trHeight w:val="284"/>
        </w:trPr>
        <w:tc>
          <w:tcPr>
            <w:tcW w:w="930" w:type="pct"/>
          </w:tcPr>
          <w:p w14:paraId="4569AA3E" w14:textId="77777777" w:rsidR="00645021" w:rsidRPr="00CE3DC7" w:rsidRDefault="00645021" w:rsidP="00FF3D94">
            <w:pPr>
              <w:pStyle w:val="af"/>
              <w:spacing w:line="240" w:lineRule="auto"/>
              <w:ind w:firstLine="0"/>
              <w:jc w:val="left"/>
            </w:pPr>
            <w:r w:rsidRPr="009F2BA5">
              <w:t>Шаблон документ</w:t>
            </w:r>
            <w:r>
              <w:t>ов</w:t>
            </w:r>
            <w:r w:rsidRPr="009F2BA5">
              <w:t xml:space="preserve"> о начислени</w:t>
            </w:r>
            <w:r>
              <w:t>ях</w:t>
            </w:r>
          </w:p>
        </w:tc>
        <w:tc>
          <w:tcPr>
            <w:tcW w:w="4070" w:type="pct"/>
          </w:tcPr>
          <w:p w14:paraId="01B4E7B7" w14:textId="77777777" w:rsidR="00645021" w:rsidRPr="00CE3DC7" w:rsidRDefault="00645021" w:rsidP="00FF3D94">
            <w:pPr>
              <w:pStyle w:val="af"/>
              <w:spacing w:line="240" w:lineRule="auto"/>
              <w:ind w:firstLine="0"/>
              <w:jc w:val="left"/>
            </w:pPr>
            <w:r>
              <w:t>Э</w:t>
            </w:r>
            <w:r w:rsidRPr="009F2BA5">
              <w:t>лектронный документ, являющийся предварительно настроенным документом о начислении</w:t>
            </w:r>
          </w:p>
        </w:tc>
      </w:tr>
      <w:tr w:rsidR="00645021" w:rsidRPr="00CE3DC7" w14:paraId="7A95688F" w14:textId="77777777" w:rsidTr="00E304AB">
        <w:trPr>
          <w:trHeight w:val="284"/>
        </w:trPr>
        <w:tc>
          <w:tcPr>
            <w:tcW w:w="930" w:type="pct"/>
          </w:tcPr>
          <w:p w14:paraId="2C4686EE" w14:textId="77777777" w:rsidR="00645021" w:rsidRPr="00CE3DC7" w:rsidRDefault="00645021" w:rsidP="00FF3D94">
            <w:pPr>
              <w:pStyle w:val="af"/>
              <w:spacing w:line="240" w:lineRule="auto"/>
              <w:ind w:firstLine="0"/>
              <w:jc w:val="left"/>
            </w:pPr>
            <w:r w:rsidRPr="009F2BA5">
              <w:t>Документ о начислении</w:t>
            </w:r>
          </w:p>
        </w:tc>
        <w:tc>
          <w:tcPr>
            <w:tcW w:w="4070" w:type="pct"/>
          </w:tcPr>
          <w:p w14:paraId="28B31E12" w14:textId="77777777" w:rsidR="00645021" w:rsidRPr="00CE3DC7" w:rsidRDefault="00645021" w:rsidP="00FF3D94">
            <w:pPr>
              <w:pStyle w:val="af"/>
              <w:spacing w:line="240" w:lineRule="auto"/>
              <w:ind w:firstLine="0"/>
              <w:jc w:val="left"/>
            </w:pPr>
            <w:r>
              <w:t>Э</w:t>
            </w:r>
            <w:r w:rsidRPr="009F2BA5">
              <w:t>то электронный документ, формируемый главным администратором (администратором) доходов на основании шаблона документ</w:t>
            </w:r>
            <w:r>
              <w:t>ов</w:t>
            </w:r>
            <w:r w:rsidRPr="009F2BA5">
              <w:t xml:space="preserve"> о начислени</w:t>
            </w:r>
            <w:r>
              <w:t>ях</w:t>
            </w:r>
            <w:r w:rsidRPr="009F2BA5">
              <w:t xml:space="preserve"> и извещения о приеме к исполнению распоряжения</w:t>
            </w:r>
          </w:p>
        </w:tc>
      </w:tr>
      <w:tr w:rsidR="00645021" w:rsidRPr="00CE3DC7" w14:paraId="73F3EB70" w14:textId="77777777" w:rsidTr="00E304AB">
        <w:trPr>
          <w:trHeight w:val="284"/>
        </w:trPr>
        <w:tc>
          <w:tcPr>
            <w:tcW w:w="930" w:type="pct"/>
          </w:tcPr>
          <w:p w14:paraId="50D935DA" w14:textId="77777777" w:rsidR="00645021" w:rsidRPr="00CE3DC7" w:rsidRDefault="00645021" w:rsidP="00FF3D94">
            <w:pPr>
              <w:pStyle w:val="af"/>
              <w:spacing w:line="240" w:lineRule="auto"/>
              <w:ind w:firstLine="0"/>
              <w:jc w:val="left"/>
            </w:pPr>
            <w:r w:rsidRPr="009F2BA5">
              <w:t>Платеж</w:t>
            </w:r>
          </w:p>
        </w:tc>
        <w:tc>
          <w:tcPr>
            <w:tcW w:w="4070" w:type="pct"/>
          </w:tcPr>
          <w:p w14:paraId="1E5D14CE" w14:textId="7B35681A" w:rsidR="00645021" w:rsidRPr="00CE3DC7" w:rsidRDefault="00645021" w:rsidP="00B41E4B">
            <w:pPr>
              <w:pStyle w:val="af8"/>
            </w:pPr>
            <w:r>
              <w:t>Д</w:t>
            </w:r>
            <w:r w:rsidRPr="009F2BA5">
              <w:t xml:space="preserve">окумент, содержащий информацию о факте оплаты государственных пошлин, денежных платежей (штрафов) и сборов в бюджеты бюджетной системы Российской Федерации, осуществленной физическим или юридическим лицом в кредитной организации, организации федеральной почтовой связи. </w:t>
            </w:r>
          </w:p>
        </w:tc>
      </w:tr>
      <w:tr w:rsidR="00645021" w:rsidRPr="00CE3DC7" w14:paraId="1F5F446C" w14:textId="77777777" w:rsidTr="00E304AB">
        <w:trPr>
          <w:trHeight w:val="284"/>
        </w:trPr>
        <w:tc>
          <w:tcPr>
            <w:tcW w:w="930" w:type="pct"/>
          </w:tcPr>
          <w:p w14:paraId="6F9C2843" w14:textId="77777777" w:rsidR="00645021" w:rsidRPr="00CE3DC7" w:rsidRDefault="00645021" w:rsidP="00FF3D94">
            <w:pPr>
              <w:pStyle w:val="af"/>
              <w:spacing w:line="240" w:lineRule="auto"/>
              <w:ind w:firstLine="0"/>
              <w:jc w:val="left"/>
            </w:pPr>
            <w:r w:rsidRPr="009F2BA5">
              <w:t>Квитирование</w:t>
            </w:r>
          </w:p>
        </w:tc>
        <w:tc>
          <w:tcPr>
            <w:tcW w:w="4070" w:type="pct"/>
          </w:tcPr>
          <w:p w14:paraId="54C186DA" w14:textId="77777777" w:rsidR="00645021" w:rsidRPr="00CE3DC7" w:rsidRDefault="00645021" w:rsidP="00FF3D94">
            <w:pPr>
              <w:pStyle w:val="af"/>
              <w:spacing w:line="240" w:lineRule="auto"/>
              <w:ind w:firstLine="0"/>
              <w:jc w:val="left"/>
            </w:pPr>
            <w:r>
              <w:t>С</w:t>
            </w:r>
            <w:r w:rsidRPr="009F2BA5">
              <w:t>опоставление информации о начислениях и информации о платежах</w:t>
            </w:r>
          </w:p>
        </w:tc>
      </w:tr>
      <w:tr w:rsidR="00645021" w:rsidRPr="00CE3DC7" w14:paraId="4C7BF1D1" w14:textId="77777777" w:rsidTr="00E304AB">
        <w:trPr>
          <w:trHeight w:val="284"/>
        </w:trPr>
        <w:tc>
          <w:tcPr>
            <w:tcW w:w="930" w:type="pct"/>
          </w:tcPr>
          <w:p w14:paraId="24D093F1" w14:textId="77777777" w:rsidR="00645021" w:rsidRPr="00CE3DC7" w:rsidRDefault="00645021" w:rsidP="00FF3D94">
            <w:pPr>
              <w:pStyle w:val="af"/>
              <w:spacing w:line="240" w:lineRule="auto"/>
              <w:ind w:firstLine="0"/>
              <w:jc w:val="left"/>
            </w:pPr>
          </w:p>
        </w:tc>
        <w:tc>
          <w:tcPr>
            <w:tcW w:w="4070" w:type="pct"/>
          </w:tcPr>
          <w:p w14:paraId="70C83A92" w14:textId="77777777" w:rsidR="00645021" w:rsidRPr="00CE3DC7" w:rsidRDefault="00645021" w:rsidP="00FF3D94">
            <w:pPr>
              <w:pStyle w:val="af"/>
              <w:spacing w:line="240" w:lineRule="auto"/>
              <w:ind w:firstLine="0"/>
              <w:jc w:val="left"/>
            </w:pPr>
          </w:p>
        </w:tc>
      </w:tr>
    </w:tbl>
    <w:p w14:paraId="49F8C5A7" w14:textId="77777777" w:rsidR="00CE771A" w:rsidRPr="00CE3DC7" w:rsidRDefault="00CE771A" w:rsidP="00FF3D94">
      <w:pPr>
        <w:pStyle w:val="phnormal"/>
        <w:spacing w:line="240" w:lineRule="auto"/>
      </w:pPr>
    </w:p>
    <w:p w14:paraId="67C372A1" w14:textId="4EBE11DC" w:rsidR="0049228C" w:rsidRPr="00CE3DC7" w:rsidRDefault="00A15314" w:rsidP="00FF3D94">
      <w:pPr>
        <w:pStyle w:val="1"/>
        <w:spacing w:before="0" w:after="0" w:line="240" w:lineRule="auto"/>
      </w:pPr>
      <w:bookmarkStart w:id="6" w:name="_Toc482267535"/>
      <w:bookmarkEnd w:id="5"/>
      <w:r w:rsidRPr="00CE3DC7">
        <w:lastRenderedPageBreak/>
        <w:t>Сущности Системы</w:t>
      </w:r>
      <w:bookmarkEnd w:id="6"/>
    </w:p>
    <w:p w14:paraId="712D83CD" w14:textId="77777777" w:rsidR="00B41E4B" w:rsidRDefault="00B41E4B" w:rsidP="00FF3D94">
      <w:pPr>
        <w:pStyle w:val="af"/>
        <w:spacing w:line="240" w:lineRule="auto"/>
      </w:pPr>
      <w:bookmarkStart w:id="7" w:name="_Ref375035986"/>
    </w:p>
    <w:p w14:paraId="501177F5" w14:textId="77777777" w:rsidR="00A15314" w:rsidRPr="00CE3DC7" w:rsidRDefault="00A15314" w:rsidP="00FF3D94">
      <w:pPr>
        <w:pStyle w:val="af"/>
        <w:spacing w:line="240" w:lineRule="auto"/>
      </w:pPr>
      <w:r w:rsidRPr="00CE3DC7">
        <w:t>Система оперирует следующими сущностями:</w:t>
      </w:r>
    </w:p>
    <w:p w14:paraId="4933DA4E" w14:textId="77777777" w:rsidR="00A15314" w:rsidRPr="00CE3DC7" w:rsidRDefault="00A15314" w:rsidP="0027407F">
      <w:pPr>
        <w:pStyle w:val="-"/>
      </w:pPr>
      <w:r w:rsidRPr="00CE3DC7">
        <w:t>шаблоны извещений;</w:t>
      </w:r>
    </w:p>
    <w:p w14:paraId="654AB62E" w14:textId="77777777" w:rsidR="00A15314" w:rsidRPr="00CE3DC7" w:rsidRDefault="00A15314" w:rsidP="0027407F">
      <w:pPr>
        <w:pStyle w:val="-"/>
      </w:pPr>
      <w:r w:rsidRPr="00CE3DC7">
        <w:t>извещения о начислении;</w:t>
      </w:r>
    </w:p>
    <w:p w14:paraId="7E3BE65D" w14:textId="77777777" w:rsidR="00A15314" w:rsidRDefault="00A15314" w:rsidP="0027407F">
      <w:pPr>
        <w:pStyle w:val="-"/>
      </w:pPr>
      <w:r w:rsidRPr="00CE3DC7">
        <w:t>платеж.</w:t>
      </w:r>
    </w:p>
    <w:p w14:paraId="12EB5C38" w14:textId="77777777" w:rsidR="00B41E4B" w:rsidRPr="00CE3DC7" w:rsidRDefault="00B41E4B" w:rsidP="00326650">
      <w:pPr>
        <w:pStyle w:val="-"/>
        <w:numPr>
          <w:ilvl w:val="0"/>
          <w:numId w:val="0"/>
        </w:numPr>
        <w:ind w:left="1080" w:hanging="360"/>
      </w:pPr>
    </w:p>
    <w:p w14:paraId="5B016DF4" w14:textId="6CC1249E" w:rsidR="001865CA" w:rsidRPr="00CE3DC7" w:rsidRDefault="00A15314" w:rsidP="00FF3D94">
      <w:pPr>
        <w:pStyle w:val="2"/>
        <w:spacing w:before="0" w:after="0" w:line="240" w:lineRule="auto"/>
      </w:pPr>
      <w:bookmarkStart w:id="8" w:name="_Toc482267536"/>
      <w:bookmarkEnd w:id="7"/>
      <w:r w:rsidRPr="00CE3DC7">
        <w:t>Описание параметров сущностей Системы</w:t>
      </w:r>
      <w:bookmarkEnd w:id="8"/>
    </w:p>
    <w:p w14:paraId="7A264FF9" w14:textId="77777777" w:rsidR="00B41E4B" w:rsidRDefault="00B41E4B" w:rsidP="00FF3D94">
      <w:pPr>
        <w:pStyle w:val="af"/>
        <w:spacing w:line="240" w:lineRule="auto"/>
      </w:pPr>
    </w:p>
    <w:p w14:paraId="6C476FA6" w14:textId="4A3A1B69" w:rsidR="004B113F" w:rsidRPr="0027407F" w:rsidRDefault="00B41E4B" w:rsidP="0027407F">
      <w:pPr>
        <w:pStyle w:val="af"/>
        <w:spacing w:line="240" w:lineRule="auto"/>
      </w:pPr>
      <w:r w:rsidRPr="0027407F">
        <w:t xml:space="preserve">Для отправки запроса на добавление данных в РИС ГМП или на получения информации из РИС ГМП необходимо сформировать запрос на </w:t>
      </w:r>
      <w:r w:rsidR="007D58BF" w:rsidRPr="0027407F">
        <w:t xml:space="preserve">определенный </w:t>
      </w:r>
      <w:r w:rsidRPr="0027407F">
        <w:t>адрес</w:t>
      </w:r>
      <w:r w:rsidR="007D58BF" w:rsidRPr="0027407F">
        <w:t>.</w:t>
      </w:r>
    </w:p>
    <w:p w14:paraId="4DE6750B" w14:textId="4AED50DA" w:rsidR="0027407F" w:rsidRPr="00850A6A" w:rsidRDefault="00A03959" w:rsidP="0027407F">
      <w:pPr>
        <w:pStyle w:val="Default"/>
        <w:ind w:firstLine="709"/>
        <w:jc w:val="both"/>
      </w:pPr>
      <w:hyperlink r:id="rId14" w:history="1">
        <w:r w:rsidR="00850A6A" w:rsidRPr="00BA55E8">
          <w:rPr>
            <w:rStyle w:val="a4"/>
          </w:rPr>
          <w:t>http://IPSYSTEM/rpc/ServiceIntegration/mzhf?_password_=1&amp;_user_=1</w:t>
        </w:r>
      </w:hyperlink>
      <w:r w:rsidR="00850A6A">
        <w:rPr>
          <w:color w:val="17365D" w:themeColor="text2" w:themeShade="BF"/>
        </w:rPr>
        <w:t xml:space="preserve"> </w:t>
      </w:r>
      <w:r w:rsidR="0027407F" w:rsidRPr="0027407F">
        <w:t>где</w:t>
      </w:r>
      <w:r w:rsidR="0027407F" w:rsidRPr="00850A6A">
        <w:t>:</w:t>
      </w:r>
    </w:p>
    <w:p w14:paraId="1D250BA1" w14:textId="77777777" w:rsidR="0027407F" w:rsidRPr="0027407F" w:rsidRDefault="0027407F" w:rsidP="0027407F">
      <w:pPr>
        <w:pStyle w:val="Default"/>
        <w:numPr>
          <w:ilvl w:val="0"/>
          <w:numId w:val="23"/>
        </w:numPr>
        <w:jc w:val="both"/>
      </w:pPr>
      <w:r w:rsidRPr="0027407F">
        <w:rPr>
          <w:iCs/>
        </w:rPr>
        <w:t xml:space="preserve">IPSYSTEM </w:t>
      </w:r>
      <w:r w:rsidRPr="0027407F">
        <w:t>– имя (</w:t>
      </w:r>
      <w:proofErr w:type="spellStart"/>
      <w:r w:rsidRPr="0027407F">
        <w:t>ip</w:t>
      </w:r>
      <w:proofErr w:type="spellEnd"/>
      <w:r w:rsidRPr="0027407F">
        <w:t xml:space="preserve">) каталога, где развернута РИС ГМП; </w:t>
      </w:r>
    </w:p>
    <w:p w14:paraId="313BD0CB" w14:textId="77777777" w:rsidR="0027407F" w:rsidRPr="0027407F" w:rsidRDefault="0027407F" w:rsidP="0027407F">
      <w:pPr>
        <w:pStyle w:val="Default"/>
        <w:numPr>
          <w:ilvl w:val="0"/>
          <w:numId w:val="23"/>
        </w:numPr>
        <w:jc w:val="both"/>
      </w:pPr>
      <w:r w:rsidRPr="0027407F">
        <w:rPr>
          <w:iCs/>
        </w:rPr>
        <w:t>_</w:t>
      </w:r>
      <w:proofErr w:type="spellStart"/>
      <w:r w:rsidRPr="0027407F">
        <w:rPr>
          <w:iCs/>
        </w:rPr>
        <w:t>user</w:t>
      </w:r>
      <w:proofErr w:type="spellEnd"/>
      <w:r w:rsidRPr="0027407F">
        <w:rPr>
          <w:iCs/>
        </w:rPr>
        <w:t xml:space="preserve">_ </w:t>
      </w:r>
      <w:r w:rsidRPr="0027407F">
        <w:t xml:space="preserve">- логин пользователя РИС ГМП, от имени которого будет принят запрос; </w:t>
      </w:r>
    </w:p>
    <w:p w14:paraId="5EC5C327" w14:textId="77777777" w:rsidR="0027407F" w:rsidRPr="0027407F" w:rsidRDefault="0027407F" w:rsidP="0027407F">
      <w:pPr>
        <w:pStyle w:val="Default"/>
        <w:numPr>
          <w:ilvl w:val="0"/>
          <w:numId w:val="23"/>
        </w:numPr>
        <w:jc w:val="both"/>
      </w:pPr>
      <w:r w:rsidRPr="0027407F">
        <w:rPr>
          <w:iCs/>
        </w:rPr>
        <w:t>_</w:t>
      </w:r>
      <w:proofErr w:type="spellStart"/>
      <w:r w:rsidRPr="0027407F">
        <w:rPr>
          <w:iCs/>
        </w:rPr>
        <w:t>password</w:t>
      </w:r>
      <w:proofErr w:type="spellEnd"/>
      <w:r w:rsidRPr="0027407F">
        <w:rPr>
          <w:iCs/>
        </w:rPr>
        <w:t xml:space="preserve">_ </w:t>
      </w:r>
      <w:r w:rsidRPr="0027407F">
        <w:t xml:space="preserve">- пароль пользователя РИС ГМП. </w:t>
      </w:r>
    </w:p>
    <w:p w14:paraId="63DC8CFA" w14:textId="77777777" w:rsidR="0027407F" w:rsidRPr="0027407F" w:rsidRDefault="0027407F" w:rsidP="0027407F">
      <w:pPr>
        <w:pStyle w:val="Default"/>
        <w:numPr>
          <w:ilvl w:val="0"/>
          <w:numId w:val="23"/>
        </w:numPr>
        <w:jc w:val="both"/>
      </w:pPr>
      <w:r w:rsidRPr="0027407F">
        <w:t xml:space="preserve">В процессе обработки запросов РИС ГМП осуществляет контроли и результаты обработки доводит до инициатора запросов с описанием выявленных ошибок: </w:t>
      </w:r>
    </w:p>
    <w:p w14:paraId="1F193C8C" w14:textId="77777777" w:rsidR="0027407F" w:rsidRPr="0027407F" w:rsidRDefault="0027407F" w:rsidP="0027407F">
      <w:pPr>
        <w:pStyle w:val="Default"/>
        <w:numPr>
          <w:ilvl w:val="0"/>
          <w:numId w:val="23"/>
        </w:numPr>
        <w:jc w:val="both"/>
      </w:pPr>
      <w:r w:rsidRPr="0027407F">
        <w:t xml:space="preserve">Контроль наличия регистрации пользователя, от имени которого сформирован запрос; </w:t>
      </w:r>
    </w:p>
    <w:p w14:paraId="263485A7" w14:textId="77777777" w:rsidR="0027407F" w:rsidRPr="0027407F" w:rsidRDefault="0027407F" w:rsidP="0027407F">
      <w:pPr>
        <w:pStyle w:val="Default"/>
        <w:numPr>
          <w:ilvl w:val="0"/>
          <w:numId w:val="23"/>
        </w:numPr>
        <w:jc w:val="both"/>
      </w:pPr>
      <w:r w:rsidRPr="0027407F">
        <w:t xml:space="preserve">Контроль соответствия пароля и логина; </w:t>
      </w:r>
    </w:p>
    <w:p w14:paraId="3E1CA735" w14:textId="30EDD113" w:rsidR="004B113F" w:rsidRPr="0027407F" w:rsidRDefault="0027407F" w:rsidP="0027407F">
      <w:pPr>
        <w:pStyle w:val="Default"/>
        <w:numPr>
          <w:ilvl w:val="0"/>
          <w:numId w:val="23"/>
        </w:numPr>
        <w:jc w:val="both"/>
      </w:pPr>
      <w:r w:rsidRPr="0027407F">
        <w:t xml:space="preserve">Контроль наличия прав на использование указанного в запросе шаблона у пользователя, от имени которого сформирован запрос. </w:t>
      </w:r>
    </w:p>
    <w:p w14:paraId="15AA995D" w14:textId="1061F415" w:rsidR="004B113F" w:rsidRPr="0027407F" w:rsidRDefault="004B113F" w:rsidP="00326650">
      <w:pPr>
        <w:pStyle w:val="-"/>
        <w:numPr>
          <w:ilvl w:val="0"/>
          <w:numId w:val="0"/>
        </w:numPr>
        <w:ind w:left="1080"/>
      </w:pPr>
      <w:r w:rsidRPr="0027407F">
        <w:t xml:space="preserve">Параметры соответствующих сущностей РИС </w:t>
      </w:r>
      <w:r w:rsidR="00992307" w:rsidRPr="0027407F">
        <w:t>ГМП сведены</w:t>
      </w:r>
      <w:r w:rsidRPr="0027407F">
        <w:t xml:space="preserve"> в таблицы со следующими полями:</w:t>
      </w:r>
    </w:p>
    <w:p w14:paraId="4CCA4AEB" w14:textId="76648978" w:rsidR="004B113F" w:rsidRDefault="004B113F" w:rsidP="0027407F">
      <w:pPr>
        <w:pStyle w:val="-"/>
        <w:numPr>
          <w:ilvl w:val="0"/>
          <w:numId w:val="28"/>
        </w:numPr>
      </w:pPr>
      <w:r>
        <w:t xml:space="preserve">Наименование. Наименование тега </w:t>
      </w:r>
      <w:proofErr w:type="spellStart"/>
      <w:r>
        <w:t>json</w:t>
      </w:r>
      <w:proofErr w:type="spellEnd"/>
      <w:r>
        <w:t>-типа.</w:t>
      </w:r>
    </w:p>
    <w:p w14:paraId="07A8F3D0" w14:textId="74077CB0" w:rsidR="004B113F" w:rsidRDefault="004B113F" w:rsidP="0027407F">
      <w:pPr>
        <w:pStyle w:val="-"/>
        <w:numPr>
          <w:ilvl w:val="0"/>
          <w:numId w:val="28"/>
        </w:numPr>
      </w:pPr>
      <w:r>
        <w:t xml:space="preserve">Кол-во тегов, обязательность. Указывает на количество тегов формируемого </w:t>
      </w:r>
      <w:proofErr w:type="spellStart"/>
      <w:r>
        <w:t>json</w:t>
      </w:r>
      <w:proofErr w:type="spellEnd"/>
      <w:r>
        <w:t>. Формат поля: &lt;</w:t>
      </w:r>
      <w:proofErr w:type="spellStart"/>
      <w:r>
        <w:t>min</w:t>
      </w:r>
      <w:proofErr w:type="spellEnd"/>
      <w:proofErr w:type="gramStart"/>
      <w:r>
        <w:t>&gt;..</w:t>
      </w:r>
      <w:proofErr w:type="gramEnd"/>
      <w:r>
        <w:t>&lt;</w:t>
      </w:r>
      <w:proofErr w:type="spellStart"/>
      <w:r>
        <w:t>max</w:t>
      </w:r>
      <w:proofErr w:type="spellEnd"/>
      <w:r>
        <w:t>&gt;, где &lt;</w:t>
      </w:r>
      <w:proofErr w:type="spellStart"/>
      <w:r>
        <w:t>min</w:t>
      </w:r>
      <w:proofErr w:type="spellEnd"/>
      <w:r>
        <w:t>&gt; - минимальное количество тегов, &lt;</w:t>
      </w:r>
      <w:proofErr w:type="spellStart"/>
      <w:r>
        <w:t>max</w:t>
      </w:r>
      <w:proofErr w:type="spellEnd"/>
      <w:r>
        <w:t xml:space="preserve">&gt; - максимальное количество тегов («n» указывает на неограниченное количество тегов). </w:t>
      </w:r>
    </w:p>
    <w:p w14:paraId="779E2F40" w14:textId="5E476FE2" w:rsidR="004B113F" w:rsidRDefault="004B113F" w:rsidP="0027407F">
      <w:pPr>
        <w:pStyle w:val="-"/>
        <w:numPr>
          <w:ilvl w:val="0"/>
          <w:numId w:val="28"/>
        </w:numPr>
      </w:pPr>
      <w:r>
        <w:t>Тип данных. Возможные значения:</w:t>
      </w:r>
    </w:p>
    <w:p w14:paraId="0A87AF67" w14:textId="45DC7127" w:rsidR="004B113F" w:rsidRDefault="004B113F" w:rsidP="0027407F">
      <w:pPr>
        <w:pStyle w:val="-"/>
        <w:numPr>
          <w:ilvl w:val="1"/>
          <w:numId w:val="27"/>
        </w:numPr>
      </w:pPr>
      <w:r>
        <w:t>объект – это неупорядоченное множество пар имя/значение, заключённое в фигурные скобки {}. Между именем и значением стоит символ ":", а пары имя/значение разделяются запятыми;</w:t>
      </w:r>
    </w:p>
    <w:p w14:paraId="1260AD5B" w14:textId="67C5A92F" w:rsidR="004B113F" w:rsidRDefault="004B113F" w:rsidP="0027407F">
      <w:pPr>
        <w:pStyle w:val="-"/>
        <w:numPr>
          <w:ilvl w:val="1"/>
          <w:numId w:val="27"/>
        </w:numPr>
      </w:pPr>
      <w:r>
        <w:t>массив (одномерный) – это множество значений, имеющих порядковые номера (индексы). Массив заключается в квадратные скобки []. Значения отделяются запятыми;</w:t>
      </w:r>
    </w:p>
    <w:p w14:paraId="21E7329C" w14:textId="24F8694F" w:rsidR="004B113F" w:rsidRDefault="004B113F" w:rsidP="0027407F">
      <w:pPr>
        <w:pStyle w:val="-"/>
        <w:numPr>
          <w:ilvl w:val="1"/>
          <w:numId w:val="27"/>
        </w:numPr>
      </w:pPr>
      <w:r>
        <w:t xml:space="preserve">строка – это упорядоченное множество из нуля или более символов юникода, заключенное в двойные кавычки, с использованием </w:t>
      </w:r>
      <w:proofErr w:type="spellStart"/>
      <w:r>
        <w:t>escape</w:t>
      </w:r>
      <w:proofErr w:type="spellEnd"/>
      <w:r>
        <w:t>-последовательностей, начинающихся с обратной косой черты (</w:t>
      </w:r>
      <w:proofErr w:type="spellStart"/>
      <w:r>
        <w:t>backslash</w:t>
      </w:r>
      <w:proofErr w:type="spellEnd"/>
      <w:r>
        <w:t>). Символы представляются простой строкой;</w:t>
      </w:r>
    </w:p>
    <w:p w14:paraId="3D8D4724" w14:textId="68ECD17D" w:rsidR="004B113F" w:rsidRDefault="004B113F" w:rsidP="0027407F">
      <w:pPr>
        <w:pStyle w:val="-"/>
        <w:numPr>
          <w:ilvl w:val="1"/>
          <w:numId w:val="27"/>
        </w:numPr>
      </w:pPr>
      <w:r>
        <w:t>имя – это строка.</w:t>
      </w:r>
    </w:p>
    <w:p w14:paraId="1661581A" w14:textId="759C2C5B" w:rsidR="004B113F" w:rsidRDefault="004B113F" w:rsidP="0027407F">
      <w:pPr>
        <w:pStyle w:val="-"/>
        <w:numPr>
          <w:ilvl w:val="0"/>
          <w:numId w:val="28"/>
        </w:numPr>
      </w:pPr>
      <w:r>
        <w:t>Комментарий. Объясняет назначение тега.</w:t>
      </w:r>
    </w:p>
    <w:p w14:paraId="47C163A7" w14:textId="77777777" w:rsidR="00167855" w:rsidRDefault="00167855" w:rsidP="0027407F">
      <w:pPr>
        <w:pStyle w:val="-"/>
        <w:numPr>
          <w:ilvl w:val="0"/>
          <w:numId w:val="0"/>
        </w:numPr>
        <w:ind w:left="720"/>
      </w:pPr>
    </w:p>
    <w:p w14:paraId="4C4FA808" w14:textId="25477567" w:rsidR="00167855" w:rsidRPr="00CE3DC7" w:rsidRDefault="00167855" w:rsidP="00167855">
      <w:pPr>
        <w:pStyle w:val="2"/>
        <w:spacing w:before="0" w:after="0" w:line="240" w:lineRule="auto"/>
      </w:pPr>
      <w:bookmarkStart w:id="9" w:name="_Toc482267537"/>
      <w:r>
        <w:t>Порядок взаимодействия с Системой</w:t>
      </w:r>
      <w:bookmarkEnd w:id="9"/>
    </w:p>
    <w:p w14:paraId="26EE2861" w14:textId="77777777" w:rsidR="00167855" w:rsidRDefault="00167855" w:rsidP="00167855">
      <w:pPr>
        <w:pStyle w:val="af"/>
        <w:spacing w:line="240" w:lineRule="auto"/>
      </w:pPr>
    </w:p>
    <w:p w14:paraId="5665F28C" w14:textId="36F412FC" w:rsidR="00167855" w:rsidRDefault="00167855" w:rsidP="00167855">
      <w:pPr>
        <w:pStyle w:val="af"/>
        <w:spacing w:line="240" w:lineRule="auto"/>
      </w:pPr>
      <w:r>
        <w:t>Взаимодействие с РИС ГМП включает следующие этапы:</w:t>
      </w:r>
    </w:p>
    <w:p w14:paraId="2016D853" w14:textId="3E262706" w:rsidR="00167855" w:rsidRDefault="00167855" w:rsidP="00167855">
      <w:pPr>
        <w:pStyle w:val="af"/>
        <w:spacing w:line="240" w:lineRule="auto"/>
      </w:pPr>
      <w:r>
        <w:t>1)</w:t>
      </w:r>
      <w:r>
        <w:tab/>
        <w:t>Регистрация в РИС ГМП пользователя и участника – учреждения сторонней Системы;</w:t>
      </w:r>
    </w:p>
    <w:p w14:paraId="2775BE79" w14:textId="22FEF78E" w:rsidR="00167855" w:rsidRDefault="00167855" w:rsidP="00167855">
      <w:pPr>
        <w:pStyle w:val="af"/>
        <w:spacing w:line="240" w:lineRule="auto"/>
      </w:pPr>
      <w:r>
        <w:t>2)</w:t>
      </w:r>
      <w:r>
        <w:tab/>
        <w:t>Создание в РИС ГМП шаблонов, с соответствующими реквизитами и видом платежа;</w:t>
      </w:r>
    </w:p>
    <w:p w14:paraId="6B18E505" w14:textId="536D0685" w:rsidR="00167855" w:rsidRDefault="00167855" w:rsidP="00167855">
      <w:pPr>
        <w:pStyle w:val="af"/>
        <w:spacing w:line="240" w:lineRule="auto"/>
      </w:pPr>
      <w:r>
        <w:t>3)</w:t>
      </w:r>
      <w:r>
        <w:tab/>
        <w:t>Настройка в сторонней Системе соответствия начисления и кода шаблона РИС ГМП;</w:t>
      </w:r>
    </w:p>
    <w:p w14:paraId="3516F271" w14:textId="0CD904AB" w:rsidR="00167855" w:rsidRDefault="00167855" w:rsidP="00167855">
      <w:pPr>
        <w:pStyle w:val="af"/>
        <w:spacing w:line="240" w:lineRule="auto"/>
      </w:pPr>
      <w:r>
        <w:t>4)</w:t>
      </w:r>
      <w:r>
        <w:tab/>
        <w:t>Выгрузка начислений в РИС ГМП с указанием соответствующих шаблонов;</w:t>
      </w:r>
    </w:p>
    <w:p w14:paraId="4A41A055" w14:textId="2031B604" w:rsidR="00167855" w:rsidRDefault="00167855" w:rsidP="00167855">
      <w:pPr>
        <w:pStyle w:val="af"/>
        <w:spacing w:line="240" w:lineRule="auto"/>
      </w:pPr>
      <w:r>
        <w:lastRenderedPageBreak/>
        <w:t>5)</w:t>
      </w:r>
      <w:r>
        <w:tab/>
        <w:t>Отправка ответа в стороннюю Систему о результате сохранения начисления в РИС ГМП, в том числе идентификатор успешно сохраненного начисления (УИН);</w:t>
      </w:r>
    </w:p>
    <w:p w14:paraId="52B0B332" w14:textId="0DBFD41C" w:rsidR="00167855" w:rsidRDefault="00167855" w:rsidP="00167855">
      <w:pPr>
        <w:pStyle w:val="af"/>
        <w:spacing w:line="240" w:lineRule="auto"/>
      </w:pPr>
      <w:r>
        <w:t>6)</w:t>
      </w:r>
      <w:r>
        <w:tab/>
        <w:t xml:space="preserve">Передача информации в РИС ГМП согласно </w:t>
      </w:r>
      <w:r w:rsidR="00F90FCD">
        <w:t>формату,</w:t>
      </w:r>
      <w:r>
        <w:t xml:space="preserve"> при уточнени</w:t>
      </w:r>
      <w:r w:rsidR="00F90FCD">
        <w:t>и</w:t>
      </w:r>
      <w:r>
        <w:t>/удалени</w:t>
      </w:r>
      <w:r w:rsidR="00F90FCD">
        <w:t>и</w:t>
      </w:r>
      <w:r>
        <w:t xml:space="preserve"> отправленного начисления;</w:t>
      </w:r>
    </w:p>
    <w:p w14:paraId="5FD76898" w14:textId="74F1AD09" w:rsidR="00167855" w:rsidRDefault="00167855" w:rsidP="00167855">
      <w:pPr>
        <w:pStyle w:val="af"/>
        <w:spacing w:line="240" w:lineRule="auto"/>
      </w:pPr>
      <w:r>
        <w:t>7)</w:t>
      </w:r>
      <w:r>
        <w:tab/>
        <w:t>Передача уведомления в стороннюю Систему в случае ручного удаления начисления из РИС ГМП;</w:t>
      </w:r>
    </w:p>
    <w:p w14:paraId="65D46A7B" w14:textId="69E136E0" w:rsidR="00167855" w:rsidRDefault="00167855" w:rsidP="00167855">
      <w:pPr>
        <w:pStyle w:val="af"/>
        <w:spacing w:line="240" w:lineRule="auto"/>
      </w:pPr>
      <w:r>
        <w:t>8)</w:t>
      </w:r>
      <w:r>
        <w:tab/>
        <w:t>Выполнение выгрузки платежей из РИС ГМП по запросу.</w:t>
      </w:r>
    </w:p>
    <w:p w14:paraId="61023026" w14:textId="77777777" w:rsidR="00140069" w:rsidRDefault="00140069" w:rsidP="00167855">
      <w:pPr>
        <w:pStyle w:val="af"/>
        <w:spacing w:line="240" w:lineRule="auto"/>
      </w:pPr>
    </w:p>
    <w:p w14:paraId="3AD487E1" w14:textId="77777777" w:rsidR="00A15314" w:rsidRPr="00CE3DC7" w:rsidRDefault="00A15314" w:rsidP="00FF3D94">
      <w:pPr>
        <w:pStyle w:val="1"/>
        <w:spacing w:before="0" w:after="0" w:line="240" w:lineRule="auto"/>
      </w:pPr>
      <w:bookmarkStart w:id="10" w:name="_Toc400629233"/>
      <w:bookmarkStart w:id="11" w:name="_Toc482267538"/>
      <w:bookmarkStart w:id="12" w:name="_Ref375036094"/>
      <w:r w:rsidRPr="00CE3DC7">
        <w:lastRenderedPageBreak/>
        <w:t>Извещения о начислениях</w:t>
      </w:r>
      <w:bookmarkEnd w:id="10"/>
      <w:bookmarkEnd w:id="11"/>
    </w:p>
    <w:p w14:paraId="31F710A8" w14:textId="77777777" w:rsidR="00140069" w:rsidRDefault="00140069" w:rsidP="00FF3D94">
      <w:pPr>
        <w:pStyle w:val="af"/>
        <w:spacing w:line="240" w:lineRule="auto"/>
      </w:pPr>
    </w:p>
    <w:p w14:paraId="066DA8A5" w14:textId="502784AC" w:rsidR="00A15314" w:rsidRPr="00CE3DC7" w:rsidRDefault="00A15314" w:rsidP="00FF3D94">
      <w:pPr>
        <w:pStyle w:val="af"/>
        <w:spacing w:line="240" w:lineRule="auto"/>
      </w:pPr>
      <w:r w:rsidRPr="00CE3DC7">
        <w:t>Систем</w:t>
      </w:r>
      <w:r w:rsidR="00C240A5">
        <w:t>а</w:t>
      </w:r>
      <w:r w:rsidRPr="00CE3DC7">
        <w:t xml:space="preserve"> обрабатыва</w:t>
      </w:r>
      <w:r w:rsidR="00140069">
        <w:t>ет</w:t>
      </w:r>
      <w:r w:rsidRPr="00CE3DC7">
        <w:t xml:space="preserve"> </w:t>
      </w:r>
      <w:r w:rsidR="00CE3DC7" w:rsidRPr="00CE3DC7">
        <w:t>три</w:t>
      </w:r>
      <w:r w:rsidRPr="00CE3DC7">
        <w:t xml:space="preserve"> вида запросов:</w:t>
      </w:r>
    </w:p>
    <w:p w14:paraId="37EB769E" w14:textId="77777777" w:rsidR="00A15314" w:rsidRPr="00CE3DC7" w:rsidRDefault="00A15314" w:rsidP="0027407F">
      <w:pPr>
        <w:pStyle w:val="-"/>
        <w:numPr>
          <w:ilvl w:val="0"/>
          <w:numId w:val="10"/>
        </w:numPr>
      </w:pPr>
      <w:r w:rsidRPr="00CE3DC7">
        <w:t>запрос на добавление извещения о начислении;</w:t>
      </w:r>
    </w:p>
    <w:p w14:paraId="5F325979" w14:textId="069EE942" w:rsidR="00A15314" w:rsidRPr="00CE3DC7" w:rsidRDefault="00A15314" w:rsidP="0027407F">
      <w:pPr>
        <w:pStyle w:val="-"/>
        <w:numPr>
          <w:ilvl w:val="0"/>
          <w:numId w:val="10"/>
        </w:numPr>
      </w:pPr>
      <w:r w:rsidRPr="00CE3DC7">
        <w:t xml:space="preserve">запрос на </w:t>
      </w:r>
      <w:r w:rsidR="00992307">
        <w:t>редактирование(</w:t>
      </w:r>
      <w:r w:rsidRPr="00CE3DC7">
        <w:t>уточнение</w:t>
      </w:r>
      <w:r w:rsidR="00992307">
        <w:t>)</w:t>
      </w:r>
      <w:r w:rsidRPr="00CE3DC7">
        <w:t xml:space="preserve"> извещения о начислении;</w:t>
      </w:r>
    </w:p>
    <w:p w14:paraId="299F5B23" w14:textId="4B5925F4" w:rsidR="00A15314" w:rsidRPr="00CE3DC7" w:rsidRDefault="00A15314" w:rsidP="0027407F">
      <w:pPr>
        <w:pStyle w:val="-"/>
        <w:numPr>
          <w:ilvl w:val="0"/>
          <w:numId w:val="10"/>
        </w:numPr>
      </w:pPr>
      <w:r w:rsidRPr="00CE3DC7">
        <w:t>запрос на удаление</w:t>
      </w:r>
      <w:r w:rsidR="00140069">
        <w:t>(аннулирование)</w:t>
      </w:r>
      <w:r w:rsidRPr="00CE3DC7">
        <w:t xml:space="preserve"> извещения о </w:t>
      </w:r>
      <w:r w:rsidR="00C240A5" w:rsidRPr="00CE3DC7">
        <w:t>начислени</w:t>
      </w:r>
      <w:r w:rsidR="00C240A5">
        <w:t>и</w:t>
      </w:r>
      <w:r w:rsidRPr="00CE3DC7">
        <w:t>.</w:t>
      </w:r>
    </w:p>
    <w:p w14:paraId="617821EF" w14:textId="42C8F1F5" w:rsidR="00A15314" w:rsidRPr="00CE3DC7" w:rsidRDefault="00A15314" w:rsidP="00FF3D94">
      <w:pPr>
        <w:pStyle w:val="af"/>
        <w:spacing w:line="240" w:lineRule="auto"/>
      </w:pPr>
      <w:r w:rsidRPr="00CE3DC7">
        <w:t>После обработки полученного запроса, Система формир</w:t>
      </w:r>
      <w:r w:rsidR="00140069">
        <w:t>ует</w:t>
      </w:r>
      <w:r w:rsidRPr="00CE3DC7">
        <w:t xml:space="preserve"> ответ о результате загрузки извещения о начислении.</w:t>
      </w:r>
    </w:p>
    <w:p w14:paraId="58BAADF5" w14:textId="1AA4C978" w:rsidR="00152C0A" w:rsidRDefault="00A15314" w:rsidP="00FF3D94">
      <w:pPr>
        <w:pStyle w:val="af"/>
        <w:spacing w:line="240" w:lineRule="auto"/>
      </w:pPr>
      <w:r w:rsidRPr="00CE3DC7">
        <w:t xml:space="preserve">Для передачи извещения о начислении </w:t>
      </w:r>
      <w:r w:rsidR="00152C0A">
        <w:t xml:space="preserve">в </w:t>
      </w:r>
      <w:r w:rsidR="00140069">
        <w:t>сторонней Системе</w:t>
      </w:r>
      <w:r w:rsidR="00152C0A">
        <w:t xml:space="preserve"> </w:t>
      </w:r>
      <w:r w:rsidR="00140069">
        <w:t>должны быть настроены</w:t>
      </w:r>
      <w:r w:rsidR="00152C0A">
        <w:t xml:space="preserve"> коды используемых шаблонов извещений. </w:t>
      </w:r>
    </w:p>
    <w:p w14:paraId="3F30065B" w14:textId="77777777" w:rsidR="00140069" w:rsidRPr="00CE3DC7" w:rsidRDefault="00140069" w:rsidP="00FF3D94">
      <w:pPr>
        <w:pStyle w:val="af"/>
        <w:spacing w:line="240" w:lineRule="auto"/>
      </w:pPr>
    </w:p>
    <w:p w14:paraId="671B722A" w14:textId="77777777" w:rsidR="00A15314" w:rsidRPr="00CE3DC7" w:rsidRDefault="00A15314" w:rsidP="00FF3D94">
      <w:pPr>
        <w:pStyle w:val="2"/>
        <w:spacing w:before="0" w:after="0" w:line="240" w:lineRule="auto"/>
      </w:pPr>
      <w:bookmarkStart w:id="13" w:name="_Toc400629234"/>
      <w:bookmarkStart w:id="14" w:name="_Toc482267539"/>
      <w:r w:rsidRPr="00CE3DC7">
        <w:t>Формат запроса на добавление извещения о начислении</w:t>
      </w:r>
      <w:bookmarkEnd w:id="13"/>
      <w:bookmarkEnd w:id="14"/>
    </w:p>
    <w:p w14:paraId="22F7A2F4" w14:textId="01C40B42" w:rsidR="00A15314" w:rsidRPr="00CE3DC7" w:rsidRDefault="001B7559" w:rsidP="00FF3D94">
      <w:pPr>
        <w:pStyle w:val="af"/>
        <w:spacing w:line="240" w:lineRule="auto"/>
      </w:pPr>
      <w:r>
        <w:t>Сторонняя Система</w:t>
      </w:r>
      <w:r w:rsidR="00A15314" w:rsidRPr="00CE3DC7">
        <w:t xml:space="preserve"> должна сформировать запрос с данными извещения о начислении. При формировании запроса на добавление </w:t>
      </w:r>
      <w:r w:rsidR="00CE3DC7" w:rsidRPr="00CE3DC7">
        <w:t>извещения</w:t>
      </w:r>
      <w:r w:rsidR="00A15314" w:rsidRPr="00CE3DC7">
        <w:t xml:space="preserve"> о начислении в теге «</w:t>
      </w:r>
      <w:proofErr w:type="spellStart"/>
      <w:r w:rsidR="00A15314" w:rsidRPr="00CE3DC7">
        <w:t>change_status</w:t>
      </w:r>
      <w:proofErr w:type="spellEnd"/>
      <w:r w:rsidR="00A15314" w:rsidRPr="00CE3DC7">
        <w:t xml:space="preserve">» должно указываться значение «1». В случае успешной обработки запроса </w:t>
      </w:r>
      <w:r w:rsidR="001F4D84">
        <w:t>возвращается</w:t>
      </w:r>
      <w:r w:rsidR="00A15314" w:rsidRPr="00CE3DC7">
        <w:t xml:space="preserve"> уникальный идентификатор начисления</w:t>
      </w:r>
      <w:r w:rsidR="001F4D84">
        <w:t xml:space="preserve"> (УИН)</w:t>
      </w:r>
      <w:r w:rsidR="00A15314" w:rsidRPr="00CE3DC7">
        <w:t>.</w:t>
      </w:r>
    </w:p>
    <w:p w14:paraId="1133417C" w14:textId="2924C75F" w:rsidR="00A15314" w:rsidRPr="00CE3DC7" w:rsidRDefault="00A15314" w:rsidP="00FF3D94">
      <w:pPr>
        <w:pStyle w:val="af"/>
        <w:spacing w:line="240" w:lineRule="auto"/>
      </w:pPr>
      <w:r w:rsidRPr="00CE3DC7">
        <w:t xml:space="preserve">Прежде чем добавить полученное извещение о начислении, </w:t>
      </w:r>
      <w:r w:rsidR="001F4D84">
        <w:t>производятся</w:t>
      </w:r>
      <w:r w:rsidRPr="00CE3DC7">
        <w:t xml:space="preserve"> следующие проверки:</w:t>
      </w:r>
    </w:p>
    <w:p w14:paraId="7663F987" w14:textId="6E5CB8A2" w:rsidR="00A15314" w:rsidRPr="00CE3DC7" w:rsidRDefault="00A15314" w:rsidP="0027407F">
      <w:pPr>
        <w:pStyle w:val="-"/>
        <w:numPr>
          <w:ilvl w:val="0"/>
          <w:numId w:val="11"/>
        </w:numPr>
      </w:pPr>
      <w:r w:rsidRPr="00CE3DC7">
        <w:t>на наличие шаблонов д</w:t>
      </w:r>
      <w:r w:rsidR="001F4D84">
        <w:t>ля данного участника в Системе (осуществляется по коду шаблона)</w:t>
      </w:r>
      <w:r w:rsidRPr="00CE3DC7">
        <w:t xml:space="preserve"> </w:t>
      </w:r>
    </w:p>
    <w:p w14:paraId="746894D2" w14:textId="77777777" w:rsidR="00A15314" w:rsidRPr="00CE3DC7" w:rsidRDefault="00ED4611" w:rsidP="0027407F">
      <w:pPr>
        <w:pStyle w:val="-"/>
        <w:numPr>
          <w:ilvl w:val="0"/>
          <w:numId w:val="11"/>
        </w:numPr>
      </w:pPr>
      <w:r>
        <w:t>на наличие</w:t>
      </w:r>
      <w:r w:rsidR="00152C0A">
        <w:t xml:space="preserve"> </w:t>
      </w:r>
      <w:r w:rsidR="00A15314" w:rsidRPr="00CE3DC7">
        <w:t>нужного шаблона по коду;</w:t>
      </w:r>
    </w:p>
    <w:p w14:paraId="6B2221F7" w14:textId="77777777" w:rsidR="00A15314" w:rsidRDefault="00A15314" w:rsidP="0027407F">
      <w:pPr>
        <w:pStyle w:val="-"/>
        <w:numPr>
          <w:ilvl w:val="0"/>
          <w:numId w:val="11"/>
        </w:numPr>
      </w:pPr>
      <w:r w:rsidRPr="00CE3DC7">
        <w:t>шаблона на актуальность.</w:t>
      </w:r>
    </w:p>
    <w:p w14:paraId="76241DB4" w14:textId="77777777" w:rsidR="001F4D84" w:rsidRPr="00CE3DC7" w:rsidRDefault="001F4D84" w:rsidP="0027407F">
      <w:pPr>
        <w:pStyle w:val="-"/>
        <w:numPr>
          <w:ilvl w:val="0"/>
          <w:numId w:val="0"/>
        </w:numPr>
        <w:ind w:left="720"/>
      </w:pPr>
    </w:p>
    <w:p w14:paraId="177DED4E" w14:textId="3CBBB37D" w:rsidR="00A15314" w:rsidRPr="00CE3DC7" w:rsidRDefault="00A15314"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1</w:t>
      </w:r>
      <w:r w:rsidR="00E1060F">
        <w:fldChar w:fldCharType="end"/>
      </w:r>
      <w:r w:rsidRPr="00CE3DC7">
        <w:t>. Формат запроса</w:t>
      </w:r>
    </w:p>
    <w:tbl>
      <w:tblPr>
        <w:tblW w:w="93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9"/>
        <w:gridCol w:w="2410"/>
        <w:gridCol w:w="1387"/>
        <w:gridCol w:w="3433"/>
      </w:tblGrid>
      <w:tr w:rsidR="00A15314" w:rsidRPr="00CE3DC7" w14:paraId="651CB425" w14:textId="77777777" w:rsidTr="00A15314">
        <w:trPr>
          <w:cantSplit/>
          <w:tblHeader/>
        </w:trPr>
        <w:tc>
          <w:tcPr>
            <w:tcW w:w="2149" w:type="dxa"/>
            <w:vAlign w:val="center"/>
          </w:tcPr>
          <w:p w14:paraId="55058474" w14:textId="77777777" w:rsidR="00A15314" w:rsidRPr="00CE3DC7" w:rsidRDefault="00A15314" w:rsidP="00FF3D94">
            <w:pPr>
              <w:pStyle w:val="af"/>
              <w:spacing w:line="240" w:lineRule="auto"/>
              <w:ind w:firstLine="0"/>
              <w:jc w:val="center"/>
              <w:rPr>
                <w:b/>
              </w:rPr>
            </w:pPr>
            <w:r w:rsidRPr="00CE3DC7">
              <w:rPr>
                <w:b/>
              </w:rPr>
              <w:t>Наименование</w:t>
            </w:r>
          </w:p>
        </w:tc>
        <w:tc>
          <w:tcPr>
            <w:tcW w:w="2410" w:type="dxa"/>
            <w:vAlign w:val="center"/>
          </w:tcPr>
          <w:p w14:paraId="4FB73C0B" w14:textId="77777777" w:rsidR="00A15314" w:rsidRPr="00CE3DC7" w:rsidRDefault="00A15314" w:rsidP="00FF3D94">
            <w:pPr>
              <w:pStyle w:val="af"/>
              <w:spacing w:line="240" w:lineRule="auto"/>
              <w:ind w:firstLine="0"/>
              <w:jc w:val="center"/>
              <w:rPr>
                <w:b/>
              </w:rPr>
            </w:pPr>
            <w:r w:rsidRPr="00CE3DC7">
              <w:rPr>
                <w:b/>
              </w:rPr>
              <w:t>Кол-во тегов, обязательность</w:t>
            </w:r>
          </w:p>
        </w:tc>
        <w:tc>
          <w:tcPr>
            <w:tcW w:w="1387" w:type="dxa"/>
            <w:vAlign w:val="center"/>
          </w:tcPr>
          <w:p w14:paraId="43874D09" w14:textId="77777777" w:rsidR="00A15314" w:rsidRPr="00CE3DC7" w:rsidRDefault="00A15314" w:rsidP="00FF3D94">
            <w:pPr>
              <w:pStyle w:val="af"/>
              <w:spacing w:line="240" w:lineRule="auto"/>
              <w:ind w:firstLine="0"/>
              <w:jc w:val="center"/>
              <w:rPr>
                <w:b/>
              </w:rPr>
            </w:pPr>
            <w:r w:rsidRPr="00CE3DC7">
              <w:rPr>
                <w:b/>
              </w:rPr>
              <w:t>Тип данных</w:t>
            </w:r>
          </w:p>
        </w:tc>
        <w:tc>
          <w:tcPr>
            <w:tcW w:w="3433" w:type="dxa"/>
            <w:vAlign w:val="center"/>
          </w:tcPr>
          <w:p w14:paraId="38A32058" w14:textId="77777777" w:rsidR="00A15314" w:rsidRPr="00CE3DC7" w:rsidRDefault="00A15314" w:rsidP="00FF3D94">
            <w:pPr>
              <w:pStyle w:val="af"/>
              <w:spacing w:line="240" w:lineRule="auto"/>
              <w:ind w:firstLine="0"/>
              <w:jc w:val="center"/>
              <w:rPr>
                <w:b/>
              </w:rPr>
            </w:pPr>
            <w:r w:rsidRPr="00CE3DC7">
              <w:rPr>
                <w:b/>
              </w:rPr>
              <w:t>Комментарий</w:t>
            </w:r>
          </w:p>
        </w:tc>
      </w:tr>
      <w:tr w:rsidR="00A15314" w:rsidRPr="00CE3DC7" w14:paraId="066B3EBC" w14:textId="77777777" w:rsidTr="00A15314">
        <w:trPr>
          <w:cantSplit/>
        </w:trPr>
        <w:tc>
          <w:tcPr>
            <w:tcW w:w="2149" w:type="dxa"/>
            <w:vAlign w:val="center"/>
          </w:tcPr>
          <w:p w14:paraId="1937EA07" w14:textId="77777777" w:rsidR="00A15314" w:rsidRPr="00CE3DC7" w:rsidRDefault="00A15314" w:rsidP="00FF3D94">
            <w:pPr>
              <w:pStyle w:val="af"/>
              <w:spacing w:line="240" w:lineRule="auto"/>
              <w:ind w:firstLine="0"/>
              <w:jc w:val="left"/>
            </w:pPr>
            <w:proofErr w:type="spellStart"/>
            <w:r w:rsidRPr="00CE3DC7">
              <w:t>system_code</w:t>
            </w:r>
            <w:proofErr w:type="spellEnd"/>
          </w:p>
        </w:tc>
        <w:tc>
          <w:tcPr>
            <w:tcW w:w="2410" w:type="dxa"/>
            <w:vAlign w:val="center"/>
          </w:tcPr>
          <w:p w14:paraId="1119C851" w14:textId="77777777" w:rsidR="00A15314" w:rsidRPr="00CE3DC7" w:rsidRDefault="00A15314" w:rsidP="00FF3D94">
            <w:pPr>
              <w:pStyle w:val="af"/>
              <w:spacing w:line="240" w:lineRule="auto"/>
              <w:ind w:firstLine="0"/>
              <w:jc w:val="left"/>
            </w:pPr>
            <w:r w:rsidRPr="00CE3DC7">
              <w:t>1, обязательно</w:t>
            </w:r>
          </w:p>
        </w:tc>
        <w:tc>
          <w:tcPr>
            <w:tcW w:w="1387" w:type="dxa"/>
            <w:vAlign w:val="center"/>
          </w:tcPr>
          <w:p w14:paraId="252680A0" w14:textId="77777777" w:rsidR="00A15314" w:rsidRPr="00CE3DC7" w:rsidRDefault="00A15314" w:rsidP="00FF3D94">
            <w:pPr>
              <w:pStyle w:val="af"/>
              <w:spacing w:line="240" w:lineRule="auto"/>
              <w:ind w:firstLine="0"/>
              <w:jc w:val="left"/>
            </w:pPr>
            <w:r w:rsidRPr="00CE3DC7">
              <w:t>Строка</w:t>
            </w:r>
          </w:p>
        </w:tc>
        <w:tc>
          <w:tcPr>
            <w:tcW w:w="3433" w:type="dxa"/>
            <w:vAlign w:val="center"/>
          </w:tcPr>
          <w:p w14:paraId="5121529D" w14:textId="59D701DD" w:rsidR="00A15314" w:rsidRPr="00CE3DC7" w:rsidRDefault="00A15314" w:rsidP="00397536">
            <w:pPr>
              <w:pStyle w:val="af"/>
              <w:spacing w:line="240" w:lineRule="auto"/>
              <w:ind w:firstLine="0"/>
              <w:jc w:val="left"/>
            </w:pPr>
            <w:r w:rsidRPr="00CE3DC7">
              <w:t xml:space="preserve">Код </w:t>
            </w:r>
            <w:r w:rsidR="00397536">
              <w:t>Сторонней Системы</w:t>
            </w:r>
            <w:r w:rsidRPr="00CE3DC7">
              <w:t xml:space="preserve">, </w:t>
            </w:r>
            <w:r w:rsidR="00397536" w:rsidRPr="00CE3DC7">
              <w:t>зарегистрированной в</w:t>
            </w:r>
            <w:r w:rsidRPr="00CE3DC7">
              <w:t xml:space="preserve"> Системе, из которой вызывается сервис отправки начисления.</w:t>
            </w:r>
          </w:p>
        </w:tc>
      </w:tr>
      <w:tr w:rsidR="00A15314" w:rsidRPr="00CE3DC7" w14:paraId="782A7FA9" w14:textId="77777777" w:rsidTr="00A15314">
        <w:trPr>
          <w:cantSplit/>
        </w:trPr>
        <w:tc>
          <w:tcPr>
            <w:tcW w:w="2149" w:type="dxa"/>
            <w:vAlign w:val="center"/>
          </w:tcPr>
          <w:p w14:paraId="5B5262C6" w14:textId="77777777" w:rsidR="00A15314" w:rsidRPr="00CE3DC7" w:rsidRDefault="00A15314" w:rsidP="00FF3D94">
            <w:pPr>
              <w:pStyle w:val="af"/>
              <w:spacing w:line="240" w:lineRule="auto"/>
              <w:ind w:firstLine="0"/>
              <w:jc w:val="left"/>
              <w:rPr>
                <w:lang w:val="en-US"/>
              </w:rPr>
            </w:pPr>
            <w:proofErr w:type="spellStart"/>
            <w:r w:rsidRPr="00CE3DC7">
              <w:t>charge</w:t>
            </w:r>
            <w:proofErr w:type="spellEnd"/>
            <w:r w:rsidRPr="00CE3DC7">
              <w:rPr>
                <w:lang w:val="en-US"/>
              </w:rPr>
              <w:t>s</w:t>
            </w:r>
          </w:p>
        </w:tc>
        <w:tc>
          <w:tcPr>
            <w:tcW w:w="2410" w:type="dxa"/>
            <w:vAlign w:val="center"/>
          </w:tcPr>
          <w:p w14:paraId="02A433C7" w14:textId="77777777" w:rsidR="00A15314" w:rsidRPr="00CE3DC7" w:rsidRDefault="00A15314" w:rsidP="00FF3D94">
            <w:pPr>
              <w:pStyle w:val="af"/>
              <w:spacing w:line="240" w:lineRule="auto"/>
              <w:ind w:firstLine="0"/>
              <w:jc w:val="left"/>
              <w:rPr>
                <w:sz w:val="28"/>
                <w:szCs w:val="28"/>
              </w:rPr>
            </w:pPr>
            <w:r w:rsidRPr="00CE3DC7">
              <w:t>1, обязательно</w:t>
            </w:r>
          </w:p>
        </w:tc>
        <w:tc>
          <w:tcPr>
            <w:tcW w:w="1387" w:type="dxa"/>
            <w:vAlign w:val="center"/>
          </w:tcPr>
          <w:p w14:paraId="706317B5" w14:textId="77777777" w:rsidR="00A15314" w:rsidRPr="00CE3DC7" w:rsidRDefault="00A15314" w:rsidP="00FF3D94">
            <w:pPr>
              <w:pStyle w:val="af"/>
              <w:spacing w:line="240" w:lineRule="auto"/>
              <w:ind w:firstLine="0"/>
              <w:jc w:val="left"/>
              <w:rPr>
                <w:sz w:val="28"/>
                <w:szCs w:val="28"/>
              </w:rPr>
            </w:pPr>
            <w:r w:rsidRPr="00CE3DC7">
              <w:t>Объект</w:t>
            </w:r>
          </w:p>
        </w:tc>
        <w:tc>
          <w:tcPr>
            <w:tcW w:w="3433" w:type="dxa"/>
            <w:vAlign w:val="center"/>
          </w:tcPr>
          <w:p w14:paraId="2491605C" w14:textId="77777777" w:rsidR="00A15314" w:rsidRPr="00CE3DC7" w:rsidRDefault="00A15314" w:rsidP="00FF3D94">
            <w:pPr>
              <w:pStyle w:val="af"/>
              <w:spacing w:line="240" w:lineRule="auto"/>
              <w:ind w:firstLine="0"/>
              <w:jc w:val="left"/>
              <w:rPr>
                <w:sz w:val="28"/>
                <w:szCs w:val="28"/>
              </w:rPr>
            </w:pPr>
            <w:r w:rsidRPr="00CE3DC7">
              <w:t>Контейнер типа «</w:t>
            </w:r>
            <w:r w:rsidR="00CE3DC7">
              <w:t>Извещения</w:t>
            </w:r>
            <w:r w:rsidRPr="00CE3DC7">
              <w:t xml:space="preserve"> о начислени</w:t>
            </w:r>
            <w:r w:rsidR="00CE3DC7">
              <w:t>ях</w:t>
            </w:r>
            <w:r w:rsidRPr="00CE3DC7">
              <w:t>»</w:t>
            </w:r>
          </w:p>
        </w:tc>
      </w:tr>
      <w:tr w:rsidR="00A15314" w:rsidRPr="00CE3DC7" w14:paraId="0312C2EF" w14:textId="77777777" w:rsidTr="00A15314">
        <w:trPr>
          <w:cantSplit/>
        </w:trPr>
        <w:tc>
          <w:tcPr>
            <w:tcW w:w="2149" w:type="dxa"/>
            <w:vAlign w:val="center"/>
          </w:tcPr>
          <w:p w14:paraId="11707939" w14:textId="77777777" w:rsidR="00A15314" w:rsidRPr="00CE3DC7" w:rsidRDefault="00A15314" w:rsidP="00FF3D94">
            <w:pPr>
              <w:pStyle w:val="af"/>
              <w:spacing w:line="240" w:lineRule="auto"/>
              <w:ind w:firstLine="0"/>
              <w:jc w:val="left"/>
            </w:pPr>
            <w:proofErr w:type="spellStart"/>
            <w:r w:rsidRPr="007D1747">
              <w:t>pattern_code</w:t>
            </w:r>
            <w:proofErr w:type="spellEnd"/>
          </w:p>
        </w:tc>
        <w:tc>
          <w:tcPr>
            <w:tcW w:w="2410" w:type="dxa"/>
            <w:vAlign w:val="center"/>
          </w:tcPr>
          <w:p w14:paraId="22E738E1" w14:textId="77777777" w:rsidR="00A15314" w:rsidRPr="00CE3DC7" w:rsidRDefault="00A15314" w:rsidP="00FF3D94">
            <w:pPr>
              <w:pStyle w:val="af"/>
              <w:spacing w:line="240" w:lineRule="auto"/>
              <w:ind w:firstLine="0"/>
              <w:jc w:val="left"/>
              <w:rPr>
                <w:sz w:val="28"/>
                <w:szCs w:val="28"/>
              </w:rPr>
            </w:pPr>
            <w:r w:rsidRPr="00CE3DC7">
              <w:t>1, обязательно</w:t>
            </w:r>
          </w:p>
        </w:tc>
        <w:tc>
          <w:tcPr>
            <w:tcW w:w="1387" w:type="dxa"/>
            <w:vAlign w:val="center"/>
          </w:tcPr>
          <w:p w14:paraId="1B7DD9EB" w14:textId="77777777" w:rsidR="00A15314" w:rsidRPr="00CE3DC7" w:rsidRDefault="00A15314" w:rsidP="00FF3D94">
            <w:pPr>
              <w:pStyle w:val="af"/>
              <w:spacing w:line="240" w:lineRule="auto"/>
              <w:ind w:firstLine="0"/>
              <w:jc w:val="left"/>
              <w:rPr>
                <w:sz w:val="28"/>
                <w:szCs w:val="28"/>
              </w:rPr>
            </w:pPr>
            <w:r w:rsidRPr="00CE3DC7">
              <w:t>Строка</w:t>
            </w:r>
          </w:p>
        </w:tc>
        <w:tc>
          <w:tcPr>
            <w:tcW w:w="3433" w:type="dxa"/>
            <w:vAlign w:val="center"/>
          </w:tcPr>
          <w:p w14:paraId="461DDF77" w14:textId="77777777" w:rsidR="00A15314" w:rsidRPr="00CE3DC7" w:rsidRDefault="00A15314" w:rsidP="00FF3D94">
            <w:pPr>
              <w:pStyle w:val="af"/>
              <w:spacing w:line="240" w:lineRule="auto"/>
              <w:ind w:firstLine="0"/>
              <w:jc w:val="left"/>
              <w:rPr>
                <w:sz w:val="28"/>
                <w:szCs w:val="28"/>
              </w:rPr>
            </w:pPr>
            <w:r w:rsidRPr="00CE3DC7">
              <w:t>Код шаблона (26 символов)</w:t>
            </w:r>
          </w:p>
        </w:tc>
      </w:tr>
      <w:tr w:rsidR="00A15314" w:rsidRPr="00CE3DC7" w14:paraId="6418E175" w14:textId="77777777" w:rsidTr="00A15314">
        <w:trPr>
          <w:cantSplit/>
        </w:trPr>
        <w:tc>
          <w:tcPr>
            <w:tcW w:w="2149" w:type="dxa"/>
            <w:vAlign w:val="center"/>
          </w:tcPr>
          <w:p w14:paraId="01CCF11E" w14:textId="77777777" w:rsidR="00A15314" w:rsidRPr="00CE3DC7" w:rsidRDefault="00A15314" w:rsidP="00FF3D94">
            <w:pPr>
              <w:pStyle w:val="af"/>
              <w:spacing w:line="240" w:lineRule="auto"/>
              <w:ind w:firstLine="0"/>
              <w:jc w:val="left"/>
            </w:pPr>
            <w:proofErr w:type="spellStart"/>
            <w:r w:rsidRPr="007D1747">
              <w:t>bill_date</w:t>
            </w:r>
            <w:proofErr w:type="spellEnd"/>
          </w:p>
        </w:tc>
        <w:tc>
          <w:tcPr>
            <w:tcW w:w="2410" w:type="dxa"/>
            <w:vAlign w:val="center"/>
          </w:tcPr>
          <w:p w14:paraId="2E4AB869" w14:textId="77777777" w:rsidR="00A15314" w:rsidRPr="00CE3DC7" w:rsidRDefault="00A15314" w:rsidP="00FF3D94">
            <w:pPr>
              <w:pStyle w:val="af"/>
              <w:spacing w:line="240" w:lineRule="auto"/>
              <w:ind w:firstLine="0"/>
              <w:jc w:val="left"/>
              <w:rPr>
                <w:sz w:val="28"/>
                <w:szCs w:val="28"/>
              </w:rPr>
            </w:pPr>
            <w:r w:rsidRPr="00CE3DC7">
              <w:t>0…1, необязательно</w:t>
            </w:r>
          </w:p>
        </w:tc>
        <w:tc>
          <w:tcPr>
            <w:tcW w:w="1387" w:type="dxa"/>
            <w:vAlign w:val="center"/>
          </w:tcPr>
          <w:p w14:paraId="03915A94" w14:textId="77777777" w:rsidR="00A15314" w:rsidRPr="00CE3DC7" w:rsidRDefault="00A15314" w:rsidP="00FF3D94">
            <w:pPr>
              <w:pStyle w:val="af"/>
              <w:spacing w:line="240" w:lineRule="auto"/>
              <w:ind w:firstLine="0"/>
              <w:jc w:val="left"/>
              <w:rPr>
                <w:sz w:val="28"/>
                <w:szCs w:val="28"/>
              </w:rPr>
            </w:pPr>
            <w:r w:rsidRPr="00CE3DC7">
              <w:t>Строка</w:t>
            </w:r>
          </w:p>
        </w:tc>
        <w:tc>
          <w:tcPr>
            <w:tcW w:w="3433" w:type="dxa"/>
            <w:vAlign w:val="center"/>
          </w:tcPr>
          <w:p w14:paraId="7A4C81B4" w14:textId="064875B7" w:rsidR="00A15314" w:rsidRPr="00CE3DC7" w:rsidRDefault="00A15314" w:rsidP="00870C83">
            <w:pPr>
              <w:pStyle w:val="af"/>
              <w:spacing w:line="240" w:lineRule="auto"/>
              <w:ind w:firstLine="0"/>
              <w:jc w:val="left"/>
              <w:rPr>
                <w:sz w:val="28"/>
                <w:szCs w:val="28"/>
              </w:rPr>
            </w:pPr>
            <w:r w:rsidRPr="00CE3DC7">
              <w:t xml:space="preserve">Данные выставления начисления. </w:t>
            </w:r>
            <w:r w:rsidR="00870C83">
              <w:t>У начислений в статусе «новое» п</w:t>
            </w:r>
            <w:r w:rsidR="00870C83" w:rsidRPr="00CE3DC7">
              <w:t xml:space="preserve">о </w:t>
            </w:r>
            <w:r w:rsidRPr="00CE3DC7">
              <w:t>умолчанию устанавливается дата и время загрузки начисления</w:t>
            </w:r>
            <w:r w:rsidR="00870C83">
              <w:t>. У начислений в статусе отличном от «новое» указывается дата выставления из первой версии начисления</w:t>
            </w:r>
          </w:p>
        </w:tc>
      </w:tr>
      <w:tr w:rsidR="007D5632" w:rsidRPr="00CE3DC7" w14:paraId="083CADBC" w14:textId="77777777" w:rsidTr="00A15314">
        <w:trPr>
          <w:cantSplit/>
        </w:trPr>
        <w:tc>
          <w:tcPr>
            <w:tcW w:w="2149" w:type="dxa"/>
            <w:vAlign w:val="center"/>
          </w:tcPr>
          <w:p w14:paraId="06DC724B" w14:textId="0B872606" w:rsidR="007D5632" w:rsidRPr="00A10747" w:rsidRDefault="007D5632" w:rsidP="007D5632">
            <w:pPr>
              <w:pStyle w:val="af"/>
              <w:spacing w:line="240" w:lineRule="auto"/>
              <w:ind w:firstLine="0"/>
              <w:jc w:val="left"/>
              <w:rPr>
                <w:lang w:val="en-US"/>
              </w:rPr>
            </w:pPr>
            <w:proofErr w:type="spellStart"/>
            <w:r>
              <w:rPr>
                <w:lang w:val="en-US"/>
              </w:rPr>
              <w:lastRenderedPageBreak/>
              <w:t>change_date</w:t>
            </w:r>
            <w:proofErr w:type="spellEnd"/>
          </w:p>
        </w:tc>
        <w:tc>
          <w:tcPr>
            <w:tcW w:w="2410" w:type="dxa"/>
            <w:vAlign w:val="center"/>
          </w:tcPr>
          <w:p w14:paraId="52196E21" w14:textId="7D29A9E6" w:rsidR="007D5632" w:rsidRPr="00CE3DC7" w:rsidRDefault="007D5632" w:rsidP="007D5632">
            <w:pPr>
              <w:pStyle w:val="af"/>
              <w:spacing w:line="240" w:lineRule="auto"/>
              <w:ind w:firstLine="0"/>
              <w:jc w:val="left"/>
            </w:pPr>
            <w:r w:rsidRPr="00CE3DC7">
              <w:t>0…1, необязательно</w:t>
            </w:r>
          </w:p>
        </w:tc>
        <w:tc>
          <w:tcPr>
            <w:tcW w:w="1387" w:type="dxa"/>
            <w:vAlign w:val="center"/>
          </w:tcPr>
          <w:p w14:paraId="34A2BB62" w14:textId="4267E05B" w:rsidR="007D5632" w:rsidRPr="00CE3DC7" w:rsidRDefault="007D5632" w:rsidP="007D5632">
            <w:pPr>
              <w:pStyle w:val="af"/>
              <w:spacing w:line="240" w:lineRule="auto"/>
              <w:ind w:firstLine="0"/>
              <w:jc w:val="left"/>
            </w:pPr>
            <w:r w:rsidRPr="00CE3DC7">
              <w:t>Строка</w:t>
            </w:r>
          </w:p>
        </w:tc>
        <w:tc>
          <w:tcPr>
            <w:tcW w:w="3433" w:type="dxa"/>
            <w:vAlign w:val="center"/>
          </w:tcPr>
          <w:p w14:paraId="61FB7ECF" w14:textId="417E1867" w:rsidR="007D5632" w:rsidRPr="00CE3DC7" w:rsidRDefault="007D5632" w:rsidP="007D5632">
            <w:pPr>
              <w:pStyle w:val="af"/>
              <w:spacing w:line="240" w:lineRule="auto"/>
              <w:ind w:firstLine="0"/>
              <w:jc w:val="left"/>
            </w:pPr>
            <w:r w:rsidRPr="00CE3DC7">
              <w:t xml:space="preserve">Данные </w:t>
            </w:r>
            <w:r>
              <w:t>уточнения</w:t>
            </w:r>
            <w:r w:rsidRPr="00CE3DC7">
              <w:t xml:space="preserve"> начисления. По умолчанию устанавливается дата и время загрузки начисления</w:t>
            </w:r>
            <w:r w:rsidR="00870C83">
              <w:t>. Указывается только при загрузке начислений в статусе отличном от «новое»</w:t>
            </w:r>
          </w:p>
        </w:tc>
      </w:tr>
      <w:tr w:rsidR="007D5632" w:rsidRPr="00CE3DC7" w14:paraId="3B2E2528" w14:textId="77777777" w:rsidTr="00A15314">
        <w:trPr>
          <w:cantSplit/>
        </w:trPr>
        <w:tc>
          <w:tcPr>
            <w:tcW w:w="2149" w:type="dxa"/>
            <w:vAlign w:val="center"/>
          </w:tcPr>
          <w:p w14:paraId="298E2424" w14:textId="77777777" w:rsidR="007D5632" w:rsidRPr="00CE3DC7" w:rsidRDefault="007D5632" w:rsidP="007D5632">
            <w:pPr>
              <w:pStyle w:val="af"/>
              <w:spacing w:line="240" w:lineRule="auto"/>
              <w:ind w:firstLine="0"/>
              <w:jc w:val="left"/>
            </w:pPr>
            <w:proofErr w:type="spellStart"/>
            <w:r w:rsidRPr="007D1747">
              <w:t>valid_until</w:t>
            </w:r>
            <w:proofErr w:type="spellEnd"/>
          </w:p>
        </w:tc>
        <w:tc>
          <w:tcPr>
            <w:tcW w:w="2410" w:type="dxa"/>
            <w:vAlign w:val="center"/>
          </w:tcPr>
          <w:p w14:paraId="4D0D3C5D"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0FD199F9"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770CA54B" w14:textId="77777777" w:rsidR="007D5632" w:rsidRPr="00CE3DC7" w:rsidRDefault="007D5632" w:rsidP="007D5632">
            <w:pPr>
              <w:pStyle w:val="af"/>
              <w:spacing w:line="240" w:lineRule="auto"/>
              <w:ind w:firstLine="0"/>
              <w:jc w:val="left"/>
              <w:rPr>
                <w:sz w:val="28"/>
                <w:szCs w:val="28"/>
              </w:rPr>
            </w:pPr>
            <w:r w:rsidRPr="00CE3DC7">
              <w:t>Дата, вплоть до которой актуален выставленный счет</w:t>
            </w:r>
          </w:p>
        </w:tc>
      </w:tr>
      <w:tr w:rsidR="007D5632" w:rsidRPr="00CE3DC7" w14:paraId="2808AC39" w14:textId="77777777" w:rsidTr="00A15314">
        <w:trPr>
          <w:cantSplit/>
        </w:trPr>
        <w:tc>
          <w:tcPr>
            <w:tcW w:w="2149" w:type="dxa"/>
            <w:vAlign w:val="center"/>
          </w:tcPr>
          <w:p w14:paraId="7454538F" w14:textId="77777777" w:rsidR="007D5632" w:rsidRPr="00CE3DC7" w:rsidRDefault="007D5632" w:rsidP="007D5632">
            <w:pPr>
              <w:pStyle w:val="af"/>
              <w:spacing w:line="240" w:lineRule="auto"/>
              <w:ind w:firstLine="0"/>
              <w:jc w:val="left"/>
            </w:pPr>
            <w:proofErr w:type="spellStart"/>
            <w:r w:rsidRPr="007D1747">
              <w:t>total_amount</w:t>
            </w:r>
            <w:proofErr w:type="spellEnd"/>
          </w:p>
        </w:tc>
        <w:tc>
          <w:tcPr>
            <w:tcW w:w="2410" w:type="dxa"/>
            <w:vAlign w:val="center"/>
          </w:tcPr>
          <w:p w14:paraId="62168198"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14768CBF"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23023DC6" w14:textId="69F786FC" w:rsidR="007D5632" w:rsidRPr="00CE3DC7" w:rsidRDefault="007D5632" w:rsidP="007D5632">
            <w:pPr>
              <w:pStyle w:val="af"/>
              <w:spacing w:line="240" w:lineRule="auto"/>
              <w:ind w:firstLine="0"/>
              <w:jc w:val="left"/>
              <w:rPr>
                <w:sz w:val="28"/>
                <w:szCs w:val="28"/>
              </w:rPr>
            </w:pPr>
            <w:r w:rsidRPr="00CE3DC7">
              <w:t>Сумма</w:t>
            </w:r>
            <w:r>
              <w:t xml:space="preserve"> (копейки указываются через символ </w:t>
            </w:r>
            <w:r w:rsidRPr="00743745">
              <w:t>“.”</w:t>
            </w:r>
            <w:r>
              <w:t>.</w:t>
            </w:r>
            <w:r w:rsidRPr="00743745">
              <w:t xml:space="preserve"> Например </w:t>
            </w:r>
            <w:r>
              <w:t>350.50)</w:t>
            </w:r>
          </w:p>
        </w:tc>
      </w:tr>
      <w:tr w:rsidR="007D5632" w:rsidRPr="00CE3DC7" w14:paraId="6D55F474" w14:textId="77777777" w:rsidTr="00A15314">
        <w:trPr>
          <w:cantSplit/>
        </w:trPr>
        <w:tc>
          <w:tcPr>
            <w:tcW w:w="2149" w:type="dxa"/>
            <w:vAlign w:val="center"/>
          </w:tcPr>
          <w:p w14:paraId="6FC3D1A2" w14:textId="77777777" w:rsidR="007D5632" w:rsidRPr="002378AE" w:rsidRDefault="007D5632" w:rsidP="007D5632">
            <w:pPr>
              <w:pStyle w:val="af"/>
              <w:spacing w:line="240" w:lineRule="auto"/>
              <w:ind w:firstLine="0"/>
              <w:jc w:val="left"/>
            </w:pPr>
            <w:proofErr w:type="spellStart"/>
            <w:r w:rsidRPr="002378AE">
              <w:t>bill_for</w:t>
            </w:r>
            <w:proofErr w:type="spellEnd"/>
          </w:p>
        </w:tc>
        <w:tc>
          <w:tcPr>
            <w:tcW w:w="2410" w:type="dxa"/>
            <w:vAlign w:val="center"/>
          </w:tcPr>
          <w:p w14:paraId="464E2644"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3F1EE6A1"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1F8285DB" w14:textId="77777777" w:rsidR="007D5632" w:rsidRPr="00CE3DC7" w:rsidRDefault="007D5632" w:rsidP="007D5632">
            <w:pPr>
              <w:pStyle w:val="af"/>
              <w:spacing w:line="240" w:lineRule="auto"/>
              <w:ind w:firstLine="0"/>
              <w:jc w:val="left"/>
              <w:rPr>
                <w:sz w:val="28"/>
                <w:szCs w:val="28"/>
              </w:rPr>
            </w:pPr>
            <w:r w:rsidRPr="00CE3DC7">
              <w:t>Наименование начисления (За что выставлен счёт). По умолчанию присваивается наименование вида платежа из шаблона</w:t>
            </w:r>
          </w:p>
        </w:tc>
      </w:tr>
      <w:tr w:rsidR="007D5632" w:rsidRPr="00CE3DC7" w14:paraId="344DD35A" w14:textId="77777777" w:rsidTr="00A15314">
        <w:trPr>
          <w:cantSplit/>
        </w:trPr>
        <w:tc>
          <w:tcPr>
            <w:tcW w:w="2149" w:type="dxa"/>
            <w:vAlign w:val="center"/>
          </w:tcPr>
          <w:p w14:paraId="158FF470" w14:textId="77777777" w:rsidR="007D5632" w:rsidRPr="00CE3DC7" w:rsidRDefault="007D5632" w:rsidP="007D5632">
            <w:pPr>
              <w:pStyle w:val="af"/>
              <w:spacing w:line="240" w:lineRule="auto"/>
              <w:ind w:firstLine="0"/>
              <w:jc w:val="left"/>
            </w:pPr>
            <w:proofErr w:type="spellStart"/>
            <w:r w:rsidRPr="00CE3DC7">
              <w:t>details_payment</w:t>
            </w:r>
            <w:proofErr w:type="spellEnd"/>
          </w:p>
        </w:tc>
        <w:tc>
          <w:tcPr>
            <w:tcW w:w="2410" w:type="dxa"/>
            <w:vAlign w:val="center"/>
          </w:tcPr>
          <w:p w14:paraId="4EA12E8D"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1883A41A" w14:textId="3CF020D4" w:rsidR="007D5632" w:rsidRPr="002378AE" w:rsidRDefault="007D5632" w:rsidP="007D5632">
            <w:pPr>
              <w:pStyle w:val="af"/>
              <w:spacing w:line="240" w:lineRule="auto"/>
              <w:ind w:firstLine="0"/>
              <w:jc w:val="left"/>
              <w:rPr>
                <w:sz w:val="28"/>
                <w:szCs w:val="28"/>
                <w:lang w:val="en-US"/>
              </w:rPr>
            </w:pPr>
            <w:r w:rsidRPr="002378AE">
              <w:t>Строка, 2</w:t>
            </w:r>
            <w:r w:rsidRPr="002378AE">
              <w:rPr>
                <w:lang w:val="en-US"/>
              </w:rPr>
              <w:t>10</w:t>
            </w:r>
          </w:p>
        </w:tc>
        <w:tc>
          <w:tcPr>
            <w:tcW w:w="3433" w:type="dxa"/>
            <w:vAlign w:val="center"/>
          </w:tcPr>
          <w:p w14:paraId="0D3B3ADC" w14:textId="77777777" w:rsidR="007D5632" w:rsidRPr="00CE3DC7" w:rsidRDefault="007D5632" w:rsidP="007D5632">
            <w:pPr>
              <w:pStyle w:val="af"/>
              <w:spacing w:line="240" w:lineRule="auto"/>
              <w:ind w:firstLine="0"/>
              <w:jc w:val="left"/>
              <w:rPr>
                <w:sz w:val="28"/>
                <w:szCs w:val="28"/>
              </w:rPr>
            </w:pPr>
            <w:r w:rsidRPr="00CE3DC7">
              <w:t>Назначение платежа</w:t>
            </w:r>
          </w:p>
        </w:tc>
      </w:tr>
      <w:tr w:rsidR="007D5632" w:rsidRPr="00CE3DC7" w14:paraId="13B41B3F" w14:textId="77777777" w:rsidTr="00A15314">
        <w:trPr>
          <w:cantSplit/>
        </w:trPr>
        <w:tc>
          <w:tcPr>
            <w:tcW w:w="2149" w:type="dxa"/>
            <w:vAlign w:val="center"/>
          </w:tcPr>
          <w:p w14:paraId="28B1FDD6" w14:textId="77777777" w:rsidR="007D5632" w:rsidRPr="00CE3DC7" w:rsidRDefault="007D5632" w:rsidP="007D5632">
            <w:pPr>
              <w:pStyle w:val="af"/>
              <w:spacing w:line="240" w:lineRule="auto"/>
              <w:ind w:firstLine="0"/>
              <w:jc w:val="left"/>
            </w:pPr>
            <w:proofErr w:type="spellStart"/>
            <w:r w:rsidRPr="007D1747">
              <w:t>change_status</w:t>
            </w:r>
            <w:proofErr w:type="spellEnd"/>
          </w:p>
        </w:tc>
        <w:tc>
          <w:tcPr>
            <w:tcW w:w="2410" w:type="dxa"/>
            <w:vAlign w:val="center"/>
          </w:tcPr>
          <w:p w14:paraId="4F63C1EC"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41136A01"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20D67817" w14:textId="77777777" w:rsidR="007D5632" w:rsidRPr="00CE3DC7" w:rsidRDefault="007D5632" w:rsidP="007D5632">
            <w:pPr>
              <w:pStyle w:val="af"/>
              <w:spacing w:line="240" w:lineRule="auto"/>
              <w:ind w:firstLine="0"/>
              <w:jc w:val="left"/>
              <w:rPr>
                <w:sz w:val="28"/>
                <w:szCs w:val="28"/>
              </w:rPr>
            </w:pPr>
            <w:r w:rsidRPr="00CE3DC7">
              <w:t>Статус, отражающий изменение данных начисления.</w:t>
            </w:r>
          </w:p>
          <w:p w14:paraId="5EC9C805" w14:textId="77777777" w:rsidR="007D5632" w:rsidRPr="00CE3DC7" w:rsidRDefault="007D5632" w:rsidP="007D5632">
            <w:pPr>
              <w:pStyle w:val="af"/>
              <w:spacing w:line="240" w:lineRule="auto"/>
              <w:ind w:firstLine="0"/>
              <w:jc w:val="left"/>
              <w:rPr>
                <w:sz w:val="28"/>
                <w:szCs w:val="28"/>
              </w:rPr>
            </w:pPr>
            <w:r w:rsidRPr="002378AE">
              <w:t>Возможные значения:</w:t>
            </w:r>
          </w:p>
          <w:p w14:paraId="7E0B5475" w14:textId="3735A795" w:rsidR="007D5632" w:rsidRPr="00CE3DC7" w:rsidRDefault="007D5632" w:rsidP="007D5632">
            <w:pPr>
              <w:pStyle w:val="af"/>
              <w:spacing w:line="240" w:lineRule="auto"/>
              <w:ind w:firstLine="0"/>
              <w:jc w:val="left"/>
              <w:rPr>
                <w:sz w:val="28"/>
                <w:szCs w:val="28"/>
              </w:rPr>
            </w:pPr>
            <w:r w:rsidRPr="00CE3DC7">
              <w:t>1 – новое, 2 – изменение, 3 – аннулирование</w:t>
            </w:r>
          </w:p>
        </w:tc>
      </w:tr>
      <w:tr w:rsidR="00C20251" w:rsidRPr="00CE3DC7" w14:paraId="317B70B0" w14:textId="77777777" w:rsidTr="00A15314">
        <w:trPr>
          <w:cantSplit/>
        </w:trPr>
        <w:tc>
          <w:tcPr>
            <w:tcW w:w="2149" w:type="dxa"/>
            <w:vAlign w:val="center"/>
          </w:tcPr>
          <w:p w14:paraId="1D45C380" w14:textId="54C37CC0" w:rsidR="00C20251" w:rsidRPr="007D1747" w:rsidRDefault="00C20251" w:rsidP="007D5632">
            <w:pPr>
              <w:pStyle w:val="af"/>
              <w:spacing w:line="240" w:lineRule="auto"/>
              <w:ind w:firstLine="0"/>
              <w:jc w:val="left"/>
            </w:pPr>
            <w:proofErr w:type="spellStart"/>
            <w:r w:rsidRPr="00C20251">
              <w:t>legal_act</w:t>
            </w:r>
            <w:proofErr w:type="spellEnd"/>
          </w:p>
        </w:tc>
        <w:tc>
          <w:tcPr>
            <w:tcW w:w="2410" w:type="dxa"/>
            <w:vAlign w:val="center"/>
          </w:tcPr>
          <w:p w14:paraId="1869D993" w14:textId="6145B51F" w:rsidR="00C20251" w:rsidRPr="00CE3DC7" w:rsidRDefault="00C20251" w:rsidP="007D5632">
            <w:pPr>
              <w:pStyle w:val="af"/>
              <w:spacing w:line="240" w:lineRule="auto"/>
              <w:ind w:firstLine="0"/>
              <w:jc w:val="left"/>
            </w:pPr>
            <w:r w:rsidRPr="00CE3DC7">
              <w:t>0…1, необязательно</w:t>
            </w:r>
          </w:p>
        </w:tc>
        <w:tc>
          <w:tcPr>
            <w:tcW w:w="1387" w:type="dxa"/>
            <w:vAlign w:val="center"/>
          </w:tcPr>
          <w:p w14:paraId="2FCC883D" w14:textId="748E1B37" w:rsidR="00C20251" w:rsidRPr="00C20251" w:rsidRDefault="00C20251" w:rsidP="00C20251">
            <w:pPr>
              <w:pStyle w:val="af"/>
              <w:spacing w:line="240" w:lineRule="auto"/>
              <w:ind w:firstLine="0"/>
              <w:jc w:val="left"/>
            </w:pPr>
            <w:r w:rsidRPr="002378AE">
              <w:t>Строка, 2</w:t>
            </w:r>
            <w:r>
              <w:t>55</w:t>
            </w:r>
          </w:p>
        </w:tc>
        <w:tc>
          <w:tcPr>
            <w:tcW w:w="3433" w:type="dxa"/>
            <w:vAlign w:val="center"/>
          </w:tcPr>
          <w:p w14:paraId="5493499A" w14:textId="52CF8E9D" w:rsidR="00C20251" w:rsidRPr="00CE3DC7" w:rsidRDefault="00C20251" w:rsidP="007D5632">
            <w:pPr>
              <w:pStyle w:val="af"/>
              <w:spacing w:line="240" w:lineRule="auto"/>
              <w:ind w:firstLine="0"/>
              <w:jc w:val="left"/>
            </w:pPr>
            <w:r w:rsidRPr="00002F11">
              <w:rPr>
                <w:bCs/>
              </w:rPr>
              <w:t>Информация о нормативном правовом (правовом) акте, являющемся основанием для исчисления суммы денежных средств, подлежащих уплате</w:t>
            </w:r>
          </w:p>
        </w:tc>
      </w:tr>
      <w:tr w:rsidR="00B967F4" w:rsidRPr="00CE3DC7" w14:paraId="07BE0E60" w14:textId="77777777" w:rsidTr="00A15314">
        <w:trPr>
          <w:cantSplit/>
        </w:trPr>
        <w:tc>
          <w:tcPr>
            <w:tcW w:w="2149" w:type="dxa"/>
            <w:vAlign w:val="center"/>
          </w:tcPr>
          <w:p w14:paraId="218ED692" w14:textId="50C6FEBA" w:rsidR="00B967F4" w:rsidRPr="00C20251" w:rsidRDefault="00B967F4" w:rsidP="007D5632">
            <w:pPr>
              <w:pStyle w:val="af"/>
              <w:spacing w:line="240" w:lineRule="auto"/>
              <w:ind w:firstLine="0"/>
              <w:jc w:val="left"/>
            </w:pPr>
            <w:proofErr w:type="spellStart"/>
            <w:r w:rsidRPr="00B967F4">
              <w:t>notice_term</w:t>
            </w:r>
            <w:proofErr w:type="spellEnd"/>
          </w:p>
        </w:tc>
        <w:tc>
          <w:tcPr>
            <w:tcW w:w="2410" w:type="dxa"/>
            <w:vAlign w:val="center"/>
          </w:tcPr>
          <w:p w14:paraId="7FCA60AC" w14:textId="08810247" w:rsidR="00B967F4" w:rsidRPr="00CE3DC7" w:rsidRDefault="00B967F4" w:rsidP="007D5632">
            <w:pPr>
              <w:pStyle w:val="af"/>
              <w:spacing w:line="240" w:lineRule="auto"/>
              <w:ind w:firstLine="0"/>
              <w:jc w:val="left"/>
            </w:pPr>
            <w:r w:rsidRPr="00CE3DC7">
              <w:t>0…1, необязательно</w:t>
            </w:r>
          </w:p>
        </w:tc>
        <w:tc>
          <w:tcPr>
            <w:tcW w:w="1387" w:type="dxa"/>
            <w:vAlign w:val="center"/>
          </w:tcPr>
          <w:p w14:paraId="11EBAB2F" w14:textId="7D46A441" w:rsidR="00B967F4" w:rsidRPr="002378AE" w:rsidRDefault="00D038A5" w:rsidP="00C20251">
            <w:pPr>
              <w:pStyle w:val="af"/>
              <w:spacing w:line="240" w:lineRule="auto"/>
              <w:ind w:firstLine="0"/>
              <w:jc w:val="left"/>
            </w:pPr>
            <w:r w:rsidRPr="00CE3DC7">
              <w:t>Строка</w:t>
            </w:r>
          </w:p>
        </w:tc>
        <w:tc>
          <w:tcPr>
            <w:tcW w:w="3433" w:type="dxa"/>
            <w:vAlign w:val="center"/>
          </w:tcPr>
          <w:p w14:paraId="1912F7ED" w14:textId="25767189" w:rsidR="00B967F4" w:rsidRPr="00002F11" w:rsidRDefault="00B967F4" w:rsidP="007D5632">
            <w:pPr>
              <w:pStyle w:val="af"/>
              <w:spacing w:line="240" w:lineRule="auto"/>
              <w:ind w:firstLine="0"/>
              <w:jc w:val="left"/>
              <w:rPr>
                <w:bCs/>
              </w:rPr>
            </w:pPr>
            <w:r w:rsidRPr="00002F11">
              <w:t>Количество дней от даты начисления, подлежащей уплате плательщиком, по истечении которых необходимо повторно предоставлять уведомление о начислении по подписке в случае, если оно не оплачено или сумма платежей меньше суммы к оплате, указанной в начислении</w:t>
            </w:r>
          </w:p>
        </w:tc>
      </w:tr>
      <w:tr w:rsidR="007D5632" w:rsidRPr="00CE3DC7" w14:paraId="1F994EE6" w14:textId="77777777" w:rsidTr="00A15314">
        <w:trPr>
          <w:cantSplit/>
        </w:trPr>
        <w:tc>
          <w:tcPr>
            <w:tcW w:w="2149" w:type="dxa"/>
            <w:vAlign w:val="center"/>
          </w:tcPr>
          <w:p w14:paraId="7A94D4FE" w14:textId="6E8B4544" w:rsidR="007D5632" w:rsidRPr="00CE3DC7" w:rsidRDefault="007D5632" w:rsidP="007D5632">
            <w:pPr>
              <w:pStyle w:val="af"/>
              <w:spacing w:line="240" w:lineRule="auto"/>
              <w:ind w:firstLine="0"/>
              <w:jc w:val="left"/>
            </w:pPr>
            <w:proofErr w:type="spellStart"/>
            <w:r w:rsidRPr="00CE3DC7">
              <w:t>budget_index</w:t>
            </w:r>
            <w:proofErr w:type="spellEnd"/>
          </w:p>
        </w:tc>
        <w:tc>
          <w:tcPr>
            <w:tcW w:w="2410" w:type="dxa"/>
            <w:vAlign w:val="center"/>
          </w:tcPr>
          <w:p w14:paraId="3ABC0FAE"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5BB26658" w14:textId="77777777" w:rsidR="007D5632" w:rsidRPr="00CE3DC7" w:rsidRDefault="007D5632" w:rsidP="007D5632">
            <w:pPr>
              <w:pStyle w:val="af"/>
              <w:spacing w:line="240" w:lineRule="auto"/>
              <w:ind w:firstLine="0"/>
              <w:jc w:val="left"/>
              <w:rPr>
                <w:sz w:val="28"/>
                <w:szCs w:val="28"/>
              </w:rPr>
            </w:pPr>
            <w:r w:rsidRPr="00CE3DC7">
              <w:t>Объект</w:t>
            </w:r>
          </w:p>
        </w:tc>
        <w:tc>
          <w:tcPr>
            <w:tcW w:w="3433" w:type="dxa"/>
            <w:vAlign w:val="center"/>
          </w:tcPr>
          <w:p w14:paraId="660D1987" w14:textId="77777777" w:rsidR="007D5632" w:rsidRPr="00CE3DC7" w:rsidRDefault="007D5632" w:rsidP="007D5632">
            <w:pPr>
              <w:pStyle w:val="af"/>
              <w:spacing w:line="240" w:lineRule="auto"/>
              <w:ind w:firstLine="0"/>
              <w:jc w:val="left"/>
              <w:rPr>
                <w:sz w:val="28"/>
                <w:szCs w:val="28"/>
              </w:rPr>
            </w:pPr>
            <w:r w:rsidRPr="00CE3DC7">
              <w:t>Дополнительные реквизиты платежа, заполняемые в платёжном поручении при оплате гос. услуги</w:t>
            </w:r>
          </w:p>
        </w:tc>
      </w:tr>
      <w:tr w:rsidR="007D5632" w:rsidRPr="00CE3DC7" w14:paraId="27DACF04" w14:textId="77777777" w:rsidTr="00A15314">
        <w:trPr>
          <w:cantSplit/>
        </w:trPr>
        <w:tc>
          <w:tcPr>
            <w:tcW w:w="2149" w:type="dxa"/>
            <w:vAlign w:val="center"/>
          </w:tcPr>
          <w:p w14:paraId="577494E3" w14:textId="086B8D66" w:rsidR="007D5632" w:rsidRPr="00CE3DC7" w:rsidRDefault="007D5632" w:rsidP="007D5632">
            <w:pPr>
              <w:pStyle w:val="af"/>
              <w:spacing w:line="240" w:lineRule="auto"/>
              <w:ind w:firstLine="0"/>
              <w:jc w:val="left"/>
            </w:pPr>
            <w:r>
              <w:t xml:space="preserve">       </w:t>
            </w:r>
            <w:proofErr w:type="spellStart"/>
            <w:r w:rsidRPr="00CE3DC7">
              <w:t>status</w:t>
            </w:r>
            <w:proofErr w:type="spellEnd"/>
          </w:p>
        </w:tc>
        <w:tc>
          <w:tcPr>
            <w:tcW w:w="2410" w:type="dxa"/>
            <w:vAlign w:val="center"/>
          </w:tcPr>
          <w:p w14:paraId="2E809F4F"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176C612F"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33D9067E" w14:textId="77777777" w:rsidR="007D5632" w:rsidRPr="00CE3DC7" w:rsidRDefault="007D5632" w:rsidP="007D5632">
            <w:pPr>
              <w:pStyle w:val="af"/>
              <w:spacing w:line="240" w:lineRule="auto"/>
              <w:ind w:firstLine="0"/>
              <w:jc w:val="left"/>
              <w:rPr>
                <w:sz w:val="28"/>
                <w:szCs w:val="28"/>
              </w:rPr>
            </w:pPr>
            <w:r w:rsidRPr="00CE3DC7">
              <w:t>Статус плательщика</w:t>
            </w:r>
          </w:p>
        </w:tc>
      </w:tr>
      <w:tr w:rsidR="007D5632" w:rsidRPr="00CE3DC7" w14:paraId="467CBF91" w14:textId="77777777" w:rsidTr="00A15314">
        <w:trPr>
          <w:cantSplit/>
        </w:trPr>
        <w:tc>
          <w:tcPr>
            <w:tcW w:w="2149" w:type="dxa"/>
            <w:vAlign w:val="center"/>
          </w:tcPr>
          <w:p w14:paraId="10448B9F" w14:textId="211C4292" w:rsidR="007D5632" w:rsidRPr="00CE3DC7" w:rsidRDefault="007D5632" w:rsidP="007D5632">
            <w:pPr>
              <w:pStyle w:val="af"/>
              <w:spacing w:line="240" w:lineRule="auto"/>
              <w:ind w:firstLine="0"/>
              <w:jc w:val="left"/>
            </w:pPr>
            <w:r>
              <w:lastRenderedPageBreak/>
              <w:t xml:space="preserve">       </w:t>
            </w:r>
            <w:proofErr w:type="spellStart"/>
            <w:r w:rsidRPr="00CE3DC7">
              <w:t>payment_type</w:t>
            </w:r>
            <w:proofErr w:type="spellEnd"/>
          </w:p>
        </w:tc>
        <w:tc>
          <w:tcPr>
            <w:tcW w:w="2410" w:type="dxa"/>
            <w:vAlign w:val="center"/>
          </w:tcPr>
          <w:p w14:paraId="30AD0AF6" w14:textId="77777777" w:rsidR="007D5632" w:rsidRPr="00CE3DC7" w:rsidRDefault="007D5632" w:rsidP="007D5632">
            <w:pPr>
              <w:pStyle w:val="af"/>
              <w:spacing w:line="240" w:lineRule="auto"/>
              <w:ind w:firstLine="0"/>
              <w:jc w:val="left"/>
            </w:pPr>
            <w:r w:rsidRPr="00CE3DC7">
              <w:t>0…1, необязательно</w:t>
            </w:r>
          </w:p>
        </w:tc>
        <w:tc>
          <w:tcPr>
            <w:tcW w:w="1387" w:type="dxa"/>
            <w:vAlign w:val="center"/>
          </w:tcPr>
          <w:p w14:paraId="798A3BAE"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47208AE1" w14:textId="77777777" w:rsidR="007D5632" w:rsidRPr="00CE3DC7" w:rsidRDefault="007D5632" w:rsidP="007D5632">
            <w:pPr>
              <w:pStyle w:val="af"/>
              <w:spacing w:line="240" w:lineRule="auto"/>
              <w:ind w:firstLine="0"/>
              <w:jc w:val="left"/>
              <w:rPr>
                <w:sz w:val="28"/>
                <w:szCs w:val="28"/>
              </w:rPr>
            </w:pPr>
            <w:r w:rsidRPr="00CE3DC7">
              <w:t xml:space="preserve">Тип платежа. По умолчанию присваивается значение из шаблона </w:t>
            </w:r>
            <w:r>
              <w:t>извещения</w:t>
            </w:r>
          </w:p>
        </w:tc>
      </w:tr>
      <w:tr w:rsidR="007D5632" w:rsidRPr="00CE3DC7" w14:paraId="1530B60E" w14:textId="77777777" w:rsidTr="00A15314">
        <w:trPr>
          <w:cantSplit/>
        </w:trPr>
        <w:tc>
          <w:tcPr>
            <w:tcW w:w="2149" w:type="dxa"/>
            <w:vAlign w:val="center"/>
          </w:tcPr>
          <w:p w14:paraId="3ACDF1BF" w14:textId="38381CEF" w:rsidR="007D5632" w:rsidRPr="00CE3DC7" w:rsidRDefault="007D5632" w:rsidP="007D5632">
            <w:pPr>
              <w:pStyle w:val="af"/>
              <w:spacing w:line="240" w:lineRule="auto"/>
              <w:ind w:firstLine="0"/>
              <w:jc w:val="left"/>
            </w:pPr>
            <w:r>
              <w:t xml:space="preserve">       </w:t>
            </w:r>
            <w:proofErr w:type="spellStart"/>
            <w:r w:rsidRPr="00CE3DC7">
              <w:t>purpose</w:t>
            </w:r>
            <w:proofErr w:type="spellEnd"/>
          </w:p>
        </w:tc>
        <w:tc>
          <w:tcPr>
            <w:tcW w:w="2410" w:type="dxa"/>
            <w:vAlign w:val="center"/>
          </w:tcPr>
          <w:p w14:paraId="09BFFE96" w14:textId="77777777" w:rsidR="007D5632" w:rsidRPr="00CE3DC7" w:rsidRDefault="007D5632" w:rsidP="007D5632">
            <w:pPr>
              <w:pStyle w:val="af"/>
              <w:spacing w:line="240" w:lineRule="auto"/>
              <w:ind w:firstLine="0"/>
              <w:jc w:val="left"/>
            </w:pPr>
            <w:r w:rsidRPr="00CE3DC7">
              <w:t>0…1, необязательно</w:t>
            </w:r>
          </w:p>
        </w:tc>
        <w:tc>
          <w:tcPr>
            <w:tcW w:w="1387" w:type="dxa"/>
            <w:vAlign w:val="center"/>
          </w:tcPr>
          <w:p w14:paraId="25967DEF"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196A1191" w14:textId="77777777" w:rsidR="007D5632" w:rsidRPr="00CE3DC7" w:rsidRDefault="007D5632" w:rsidP="007D5632">
            <w:pPr>
              <w:pStyle w:val="af"/>
              <w:spacing w:line="240" w:lineRule="auto"/>
              <w:ind w:firstLine="0"/>
              <w:jc w:val="left"/>
              <w:rPr>
                <w:sz w:val="28"/>
                <w:szCs w:val="28"/>
              </w:rPr>
            </w:pPr>
            <w:r w:rsidRPr="00CE3DC7">
              <w:t xml:space="preserve">Основание платежа. По умолчанию присваивается значение из шаблона </w:t>
            </w:r>
            <w:r>
              <w:t>извещения</w:t>
            </w:r>
          </w:p>
        </w:tc>
      </w:tr>
      <w:tr w:rsidR="007D5632" w:rsidRPr="00CE3DC7" w14:paraId="10360F87" w14:textId="77777777" w:rsidTr="00A15314">
        <w:trPr>
          <w:cantSplit/>
        </w:trPr>
        <w:tc>
          <w:tcPr>
            <w:tcW w:w="2149" w:type="dxa"/>
            <w:vAlign w:val="center"/>
          </w:tcPr>
          <w:p w14:paraId="08C4EA6A" w14:textId="5BBADDA1" w:rsidR="007D5632" w:rsidRPr="00CE3DC7" w:rsidRDefault="007D5632" w:rsidP="007D5632">
            <w:pPr>
              <w:pStyle w:val="af"/>
              <w:spacing w:line="240" w:lineRule="auto"/>
              <w:ind w:firstLine="0"/>
              <w:jc w:val="left"/>
            </w:pPr>
            <w:r>
              <w:t xml:space="preserve">       </w:t>
            </w:r>
            <w:proofErr w:type="spellStart"/>
            <w:r w:rsidRPr="00CE3DC7">
              <w:t>tax_period</w:t>
            </w:r>
            <w:proofErr w:type="spellEnd"/>
          </w:p>
        </w:tc>
        <w:tc>
          <w:tcPr>
            <w:tcW w:w="2410" w:type="dxa"/>
            <w:vAlign w:val="center"/>
          </w:tcPr>
          <w:p w14:paraId="0561A83F" w14:textId="77777777" w:rsidR="007D5632" w:rsidRPr="00CE3DC7" w:rsidRDefault="007D5632" w:rsidP="007D5632">
            <w:pPr>
              <w:pStyle w:val="af"/>
              <w:spacing w:line="240" w:lineRule="auto"/>
              <w:ind w:firstLine="0"/>
              <w:jc w:val="left"/>
            </w:pPr>
            <w:r w:rsidRPr="00CE3DC7">
              <w:t>0…1, необязательно</w:t>
            </w:r>
          </w:p>
        </w:tc>
        <w:tc>
          <w:tcPr>
            <w:tcW w:w="1387" w:type="dxa"/>
            <w:vAlign w:val="center"/>
          </w:tcPr>
          <w:p w14:paraId="0E803429"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675DB001" w14:textId="77777777" w:rsidR="007D5632" w:rsidRPr="00CE3DC7" w:rsidRDefault="007D5632" w:rsidP="007D5632">
            <w:pPr>
              <w:pStyle w:val="af"/>
              <w:spacing w:line="240" w:lineRule="auto"/>
              <w:ind w:firstLine="0"/>
              <w:jc w:val="left"/>
              <w:rPr>
                <w:sz w:val="28"/>
                <w:szCs w:val="28"/>
              </w:rPr>
            </w:pPr>
            <w:r w:rsidRPr="00CE3DC7">
              <w:t xml:space="preserve">Налоговый период. По умолчанию присваивается значение из шаблона </w:t>
            </w:r>
            <w:r>
              <w:t>извещения</w:t>
            </w:r>
          </w:p>
        </w:tc>
      </w:tr>
      <w:tr w:rsidR="007D5632" w:rsidRPr="00CE3DC7" w14:paraId="51154787" w14:textId="77777777" w:rsidTr="00A15314">
        <w:trPr>
          <w:cantSplit/>
        </w:trPr>
        <w:tc>
          <w:tcPr>
            <w:tcW w:w="2149" w:type="dxa"/>
            <w:vAlign w:val="center"/>
          </w:tcPr>
          <w:p w14:paraId="04FE5682" w14:textId="2457ED37" w:rsidR="007D5632" w:rsidRPr="00CE3DC7" w:rsidRDefault="007D5632" w:rsidP="007D5632">
            <w:pPr>
              <w:pStyle w:val="af"/>
              <w:spacing w:line="240" w:lineRule="auto"/>
              <w:ind w:firstLine="0"/>
              <w:jc w:val="left"/>
            </w:pPr>
            <w:r>
              <w:t xml:space="preserve">         </w:t>
            </w:r>
            <w:proofErr w:type="spellStart"/>
            <w:r w:rsidRPr="00CE3DC7">
              <w:t>tax_doc</w:t>
            </w:r>
            <w:proofErr w:type="spellEnd"/>
            <w:r w:rsidRPr="00CE3DC7">
              <w:t>_</w:t>
            </w:r>
            <w:r>
              <w:t xml:space="preserve"> </w:t>
            </w:r>
            <w:proofErr w:type="spellStart"/>
            <w:r w:rsidRPr="00CE3DC7">
              <w:t>number</w:t>
            </w:r>
            <w:proofErr w:type="spellEnd"/>
          </w:p>
        </w:tc>
        <w:tc>
          <w:tcPr>
            <w:tcW w:w="2410" w:type="dxa"/>
            <w:vAlign w:val="center"/>
          </w:tcPr>
          <w:p w14:paraId="2C497000" w14:textId="77777777" w:rsidR="007D5632" w:rsidRPr="00CE3DC7" w:rsidRDefault="007D5632" w:rsidP="007D5632">
            <w:pPr>
              <w:pStyle w:val="af"/>
              <w:spacing w:line="240" w:lineRule="auto"/>
              <w:ind w:firstLine="0"/>
              <w:jc w:val="left"/>
            </w:pPr>
            <w:r w:rsidRPr="00CE3DC7">
              <w:t>0…1, необязательно</w:t>
            </w:r>
          </w:p>
        </w:tc>
        <w:tc>
          <w:tcPr>
            <w:tcW w:w="1387" w:type="dxa"/>
            <w:vAlign w:val="center"/>
          </w:tcPr>
          <w:p w14:paraId="185A8160"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6321FD64" w14:textId="77777777" w:rsidR="007D5632" w:rsidRPr="00CE3DC7" w:rsidRDefault="007D5632" w:rsidP="007D5632">
            <w:pPr>
              <w:pStyle w:val="af"/>
              <w:spacing w:line="240" w:lineRule="auto"/>
              <w:ind w:firstLine="0"/>
              <w:jc w:val="left"/>
              <w:rPr>
                <w:sz w:val="28"/>
                <w:szCs w:val="28"/>
              </w:rPr>
            </w:pPr>
            <w:r w:rsidRPr="00CE3DC7">
              <w:t>Показатель номера документа. По умолчанию присваивается значение по нижеописанному правилу.</w:t>
            </w:r>
          </w:p>
          <w:p w14:paraId="2A02C40A" w14:textId="77777777" w:rsidR="007D5632" w:rsidRPr="00CE3DC7" w:rsidRDefault="007D5632" w:rsidP="007D5632">
            <w:pPr>
              <w:pStyle w:val="af"/>
              <w:spacing w:line="240" w:lineRule="auto"/>
              <w:ind w:firstLine="0"/>
              <w:jc w:val="left"/>
              <w:rPr>
                <w:sz w:val="28"/>
                <w:szCs w:val="28"/>
              </w:rPr>
            </w:pPr>
            <w:r w:rsidRPr="00CE3DC7">
              <w:t>Для физического лица: если в статусе плательщика указали код = 03, 19, 20, 24, то в показателе номера документа формируется значение по формату “</w:t>
            </w:r>
            <w:proofErr w:type="gramStart"/>
            <w:r w:rsidRPr="00CE3DC7">
              <w:t>ХХ;УУУУУ</w:t>
            </w:r>
            <w:proofErr w:type="gramEnd"/>
            <w:r w:rsidRPr="00CE3DC7">
              <w:t>”, где ХХ-код типа документа, УУУУУ...-номер документа. Для других кодов - в показателе номера документа умолчанию проставляется значение "0". При наличии тега, берется указанное значение.</w:t>
            </w:r>
          </w:p>
          <w:p w14:paraId="47277DE3" w14:textId="77777777" w:rsidR="007D5632" w:rsidRPr="00CE3DC7" w:rsidRDefault="007D5632" w:rsidP="007D5632">
            <w:pPr>
              <w:pStyle w:val="af"/>
              <w:spacing w:line="240" w:lineRule="auto"/>
              <w:ind w:firstLine="0"/>
              <w:jc w:val="left"/>
              <w:rPr>
                <w:sz w:val="28"/>
                <w:szCs w:val="28"/>
              </w:rPr>
            </w:pPr>
            <w:r w:rsidRPr="00CE3DC7">
              <w:t>Для юридического лица: если тег не указан, то по умолчанию в показателе номера документа присваивается значение «0», в противном случае загружаем из тега</w:t>
            </w:r>
          </w:p>
        </w:tc>
      </w:tr>
      <w:tr w:rsidR="007D5632" w:rsidRPr="00CE3DC7" w14:paraId="2CA308F0" w14:textId="77777777" w:rsidTr="00A15314">
        <w:trPr>
          <w:cantSplit/>
        </w:trPr>
        <w:tc>
          <w:tcPr>
            <w:tcW w:w="2149" w:type="dxa"/>
            <w:vAlign w:val="center"/>
          </w:tcPr>
          <w:p w14:paraId="3865EC9F" w14:textId="315F5FC7" w:rsidR="007D5632" w:rsidRPr="00CE3DC7" w:rsidRDefault="007D5632" w:rsidP="007D5632">
            <w:pPr>
              <w:pStyle w:val="af"/>
              <w:spacing w:line="240" w:lineRule="auto"/>
              <w:ind w:firstLine="0"/>
              <w:jc w:val="left"/>
            </w:pPr>
            <w:r>
              <w:t xml:space="preserve">       </w:t>
            </w:r>
            <w:proofErr w:type="spellStart"/>
            <w:r w:rsidRPr="00CE3DC7">
              <w:t>tax_doc_date</w:t>
            </w:r>
            <w:proofErr w:type="spellEnd"/>
          </w:p>
        </w:tc>
        <w:tc>
          <w:tcPr>
            <w:tcW w:w="2410" w:type="dxa"/>
            <w:vAlign w:val="center"/>
          </w:tcPr>
          <w:p w14:paraId="39335CCA"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027B80BC"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7066D7C" w14:textId="77777777" w:rsidR="007D5632" w:rsidRPr="00CE3DC7" w:rsidRDefault="007D5632" w:rsidP="007D5632">
            <w:pPr>
              <w:pStyle w:val="af"/>
              <w:spacing w:line="240" w:lineRule="auto"/>
              <w:ind w:firstLine="0"/>
              <w:jc w:val="left"/>
              <w:rPr>
                <w:sz w:val="28"/>
                <w:szCs w:val="28"/>
              </w:rPr>
            </w:pPr>
            <w:r w:rsidRPr="00CE3DC7">
              <w:t>Показатель даты документа. По умолчанию присваивается текущая дата</w:t>
            </w:r>
          </w:p>
        </w:tc>
      </w:tr>
      <w:tr w:rsidR="007D5632" w:rsidRPr="00CE3DC7" w14:paraId="052B13FC" w14:textId="77777777" w:rsidTr="00A15314">
        <w:trPr>
          <w:cantSplit/>
        </w:trPr>
        <w:tc>
          <w:tcPr>
            <w:tcW w:w="2149" w:type="dxa"/>
            <w:vAlign w:val="center"/>
          </w:tcPr>
          <w:p w14:paraId="08DAFBDB" w14:textId="77777777" w:rsidR="007D5632" w:rsidRPr="00CE3DC7" w:rsidRDefault="007D5632" w:rsidP="007D5632">
            <w:pPr>
              <w:pStyle w:val="af"/>
              <w:spacing w:line="240" w:lineRule="auto"/>
              <w:ind w:firstLine="0"/>
              <w:jc w:val="left"/>
            </w:pPr>
            <w:r w:rsidRPr="006626DD">
              <w:t>OKTMO</w:t>
            </w:r>
          </w:p>
        </w:tc>
        <w:tc>
          <w:tcPr>
            <w:tcW w:w="2410" w:type="dxa"/>
            <w:vAlign w:val="center"/>
          </w:tcPr>
          <w:p w14:paraId="53FCC45E" w14:textId="35B12067" w:rsidR="007D5632" w:rsidRPr="00CE3DC7" w:rsidRDefault="007D5632" w:rsidP="007D5632">
            <w:pPr>
              <w:pStyle w:val="af"/>
              <w:spacing w:line="240" w:lineRule="auto"/>
              <w:ind w:firstLine="0"/>
              <w:jc w:val="left"/>
              <w:rPr>
                <w:sz w:val="28"/>
                <w:szCs w:val="28"/>
              </w:rPr>
            </w:pPr>
            <w:r>
              <w:t xml:space="preserve">0…1, </w:t>
            </w:r>
            <w:r w:rsidRPr="00CE3DC7">
              <w:t>обязательно</w:t>
            </w:r>
          </w:p>
        </w:tc>
        <w:tc>
          <w:tcPr>
            <w:tcW w:w="1387" w:type="dxa"/>
            <w:vAlign w:val="center"/>
          </w:tcPr>
          <w:p w14:paraId="230632C0"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3FD5B91B" w14:textId="77777777" w:rsidR="007D5632" w:rsidRPr="00CE3DC7" w:rsidRDefault="007D5632" w:rsidP="007D5632">
            <w:pPr>
              <w:pStyle w:val="af"/>
              <w:spacing w:line="240" w:lineRule="auto"/>
              <w:ind w:firstLine="0"/>
              <w:jc w:val="left"/>
              <w:rPr>
                <w:sz w:val="28"/>
                <w:szCs w:val="28"/>
              </w:rPr>
            </w:pPr>
            <w:r w:rsidRPr="00CE3DC7">
              <w:t>Код общероссийского классификатора территорий муниципальных образований получателя (АН). По умолчанию передаются данные из шаблона. В извещении о начислении не передае</w:t>
            </w:r>
            <w:r>
              <w:t>тся</w:t>
            </w:r>
            <w:r w:rsidRPr="00CE3DC7">
              <w:t>.</w:t>
            </w:r>
          </w:p>
        </w:tc>
      </w:tr>
      <w:tr w:rsidR="007D5632" w:rsidRPr="00CE3DC7" w14:paraId="651C5179" w14:textId="77777777" w:rsidTr="00A15314">
        <w:trPr>
          <w:cantSplit/>
        </w:trPr>
        <w:tc>
          <w:tcPr>
            <w:tcW w:w="2149" w:type="dxa"/>
            <w:vAlign w:val="center"/>
          </w:tcPr>
          <w:p w14:paraId="60AA4F7C" w14:textId="77777777" w:rsidR="007D5632" w:rsidRPr="00CE3DC7" w:rsidRDefault="007D5632" w:rsidP="007D5632">
            <w:pPr>
              <w:pStyle w:val="af"/>
              <w:spacing w:line="240" w:lineRule="auto"/>
              <w:ind w:firstLine="0"/>
              <w:jc w:val="left"/>
            </w:pPr>
            <w:proofErr w:type="spellStart"/>
            <w:r w:rsidRPr="00CE3DC7">
              <w:lastRenderedPageBreak/>
              <w:t>payer_info</w:t>
            </w:r>
            <w:proofErr w:type="spellEnd"/>
          </w:p>
        </w:tc>
        <w:tc>
          <w:tcPr>
            <w:tcW w:w="2410" w:type="dxa"/>
            <w:vAlign w:val="center"/>
          </w:tcPr>
          <w:p w14:paraId="00B836F2"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36208ECC" w14:textId="77777777" w:rsidR="007D5632" w:rsidRPr="00CE3DC7" w:rsidRDefault="007D5632" w:rsidP="007D5632">
            <w:pPr>
              <w:pStyle w:val="af"/>
              <w:spacing w:line="240" w:lineRule="auto"/>
              <w:ind w:firstLine="0"/>
              <w:jc w:val="left"/>
              <w:rPr>
                <w:sz w:val="28"/>
                <w:szCs w:val="28"/>
              </w:rPr>
            </w:pPr>
            <w:r w:rsidRPr="00CE3DC7">
              <w:t>Объект</w:t>
            </w:r>
          </w:p>
        </w:tc>
        <w:tc>
          <w:tcPr>
            <w:tcW w:w="3433" w:type="dxa"/>
            <w:vAlign w:val="center"/>
          </w:tcPr>
          <w:p w14:paraId="1A12FA62" w14:textId="77777777" w:rsidR="007D5632" w:rsidRPr="00CE3DC7" w:rsidRDefault="007D5632" w:rsidP="007D5632">
            <w:pPr>
              <w:pStyle w:val="af"/>
              <w:spacing w:line="240" w:lineRule="auto"/>
              <w:ind w:firstLine="0"/>
              <w:jc w:val="left"/>
              <w:rPr>
                <w:sz w:val="28"/>
                <w:szCs w:val="28"/>
              </w:rPr>
            </w:pPr>
            <w:r w:rsidRPr="00CE3DC7">
              <w:t>Информация о плательщике (получателе услуги)</w:t>
            </w:r>
          </w:p>
        </w:tc>
      </w:tr>
      <w:tr w:rsidR="007D5632" w:rsidRPr="00CE3DC7" w14:paraId="31D0F1BD" w14:textId="77777777" w:rsidTr="00A15314">
        <w:trPr>
          <w:cantSplit/>
        </w:trPr>
        <w:tc>
          <w:tcPr>
            <w:tcW w:w="2149" w:type="dxa"/>
            <w:vAlign w:val="center"/>
          </w:tcPr>
          <w:p w14:paraId="0A6E80ED" w14:textId="77777777" w:rsidR="007D5632" w:rsidRPr="00CE3DC7" w:rsidRDefault="007D5632" w:rsidP="007D5632">
            <w:pPr>
              <w:pStyle w:val="af"/>
              <w:spacing w:line="240" w:lineRule="auto"/>
              <w:ind w:firstLine="0"/>
              <w:jc w:val="left"/>
            </w:pPr>
            <w:proofErr w:type="spellStart"/>
            <w:r w:rsidRPr="00CE3DC7">
              <w:t>payer_type</w:t>
            </w:r>
            <w:proofErr w:type="spellEnd"/>
          </w:p>
        </w:tc>
        <w:tc>
          <w:tcPr>
            <w:tcW w:w="2410" w:type="dxa"/>
            <w:vAlign w:val="center"/>
          </w:tcPr>
          <w:p w14:paraId="4C54C223"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6AA8A1D6"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625588E0" w14:textId="77777777" w:rsidR="007D5632" w:rsidRPr="00CE3DC7" w:rsidRDefault="007D5632" w:rsidP="007D5632">
            <w:pPr>
              <w:pStyle w:val="af"/>
              <w:spacing w:line="240" w:lineRule="auto"/>
              <w:ind w:firstLine="0"/>
              <w:jc w:val="left"/>
              <w:rPr>
                <w:sz w:val="28"/>
                <w:szCs w:val="28"/>
              </w:rPr>
            </w:pPr>
            <w:r w:rsidRPr="00CE3DC7">
              <w:t xml:space="preserve">Тип плательщика. </w:t>
            </w:r>
            <w:r w:rsidRPr="006626DD">
              <w:t>Возможные значения:</w:t>
            </w:r>
          </w:p>
          <w:p w14:paraId="3AAE6506" w14:textId="77777777" w:rsidR="007D5632" w:rsidRDefault="007D5632" w:rsidP="007D5632">
            <w:pPr>
              <w:pStyle w:val="af"/>
              <w:spacing w:line="240" w:lineRule="auto"/>
              <w:ind w:firstLine="0"/>
              <w:jc w:val="left"/>
            </w:pPr>
            <w:r w:rsidRPr="00CE3DC7">
              <w:t xml:space="preserve">1 – Физическое лицо, </w:t>
            </w:r>
          </w:p>
          <w:p w14:paraId="26C8ACF9" w14:textId="77777777" w:rsidR="007D5632" w:rsidRDefault="007D5632" w:rsidP="007D5632">
            <w:pPr>
              <w:pStyle w:val="af"/>
              <w:spacing w:line="240" w:lineRule="auto"/>
              <w:ind w:firstLine="0"/>
              <w:jc w:val="left"/>
            </w:pPr>
            <w:r w:rsidRPr="00CE3DC7">
              <w:t xml:space="preserve">2 – Юридическое лицо резидента Российской Федерации, </w:t>
            </w:r>
          </w:p>
          <w:p w14:paraId="6734E7B8" w14:textId="77777777" w:rsidR="007D5632" w:rsidRDefault="007D5632" w:rsidP="007D5632">
            <w:pPr>
              <w:pStyle w:val="af"/>
              <w:spacing w:line="240" w:lineRule="auto"/>
              <w:ind w:firstLine="0"/>
              <w:jc w:val="left"/>
            </w:pPr>
            <w:r w:rsidRPr="00CE3DC7">
              <w:t>3 – Юридическое лицо нерезидента Российской Федерации</w:t>
            </w:r>
          </w:p>
          <w:p w14:paraId="0670D611" w14:textId="6C3160DE" w:rsidR="007D5632" w:rsidRPr="00CE3DC7" w:rsidRDefault="007D5632" w:rsidP="007D5632">
            <w:pPr>
              <w:pStyle w:val="af"/>
              <w:spacing w:line="240" w:lineRule="auto"/>
              <w:ind w:firstLine="0"/>
              <w:jc w:val="left"/>
              <w:rPr>
                <w:sz w:val="28"/>
                <w:szCs w:val="28"/>
              </w:rPr>
            </w:pPr>
            <w:r>
              <w:t>4- Индивидуальный предприниматель</w:t>
            </w:r>
          </w:p>
        </w:tc>
      </w:tr>
      <w:tr w:rsidR="007D5632" w:rsidRPr="00CE3DC7" w14:paraId="4D1BDE7C" w14:textId="77777777" w:rsidTr="00A15314">
        <w:trPr>
          <w:cantSplit/>
        </w:trPr>
        <w:tc>
          <w:tcPr>
            <w:tcW w:w="2149" w:type="dxa"/>
            <w:vAlign w:val="center"/>
          </w:tcPr>
          <w:p w14:paraId="37D6B5E7" w14:textId="77777777" w:rsidR="007D5632" w:rsidRPr="00CE3DC7" w:rsidRDefault="007D5632" w:rsidP="007D5632">
            <w:pPr>
              <w:pStyle w:val="af"/>
              <w:spacing w:line="240" w:lineRule="auto"/>
              <w:ind w:firstLine="0"/>
              <w:jc w:val="left"/>
            </w:pPr>
            <w:proofErr w:type="spellStart"/>
            <w:r w:rsidRPr="00CE3DC7">
              <w:t>payer_surname</w:t>
            </w:r>
            <w:proofErr w:type="spellEnd"/>
          </w:p>
        </w:tc>
        <w:tc>
          <w:tcPr>
            <w:tcW w:w="2410" w:type="dxa"/>
            <w:vAlign w:val="center"/>
          </w:tcPr>
          <w:p w14:paraId="430D3B61"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6DABD79F"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747BD15D" w14:textId="41CA6285" w:rsidR="007D5632" w:rsidRPr="006626DD" w:rsidRDefault="007D5632" w:rsidP="007D5632">
            <w:pPr>
              <w:pStyle w:val="af"/>
              <w:spacing w:line="240" w:lineRule="auto"/>
              <w:ind w:firstLine="0"/>
              <w:jc w:val="left"/>
              <w:rPr>
                <w:sz w:val="28"/>
                <w:szCs w:val="28"/>
              </w:rPr>
            </w:pPr>
            <w:r w:rsidRPr="006626DD">
              <w:t xml:space="preserve">Фамилия </w:t>
            </w:r>
            <w:proofErr w:type="gramStart"/>
            <w:r w:rsidRPr="006626DD">
              <w:t>плательщика(</w:t>
            </w:r>
            <w:proofErr w:type="gramEnd"/>
            <w:r w:rsidRPr="006626DD">
              <w:t xml:space="preserve">физического лица). </w:t>
            </w:r>
            <w:r>
              <w:t>Обязательно для заполнения в случае, если плательщик ФЛ или ИП</w:t>
            </w:r>
          </w:p>
        </w:tc>
      </w:tr>
      <w:tr w:rsidR="007D5632" w:rsidRPr="00CE3DC7" w14:paraId="560568B9" w14:textId="77777777" w:rsidTr="00A15314">
        <w:trPr>
          <w:cantSplit/>
        </w:trPr>
        <w:tc>
          <w:tcPr>
            <w:tcW w:w="2149" w:type="dxa"/>
            <w:vAlign w:val="center"/>
          </w:tcPr>
          <w:p w14:paraId="41332512" w14:textId="77777777" w:rsidR="007D5632" w:rsidRPr="00CE3DC7" w:rsidRDefault="007D5632" w:rsidP="007D5632">
            <w:pPr>
              <w:pStyle w:val="af"/>
              <w:spacing w:line="240" w:lineRule="auto"/>
              <w:ind w:firstLine="0"/>
              <w:jc w:val="left"/>
            </w:pPr>
            <w:proofErr w:type="spellStart"/>
            <w:r w:rsidRPr="00CE3DC7">
              <w:t>payer_name</w:t>
            </w:r>
            <w:proofErr w:type="spellEnd"/>
          </w:p>
        </w:tc>
        <w:tc>
          <w:tcPr>
            <w:tcW w:w="2410" w:type="dxa"/>
            <w:vAlign w:val="center"/>
          </w:tcPr>
          <w:p w14:paraId="6221FE33"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4D21E27D"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27FAA7D5" w14:textId="0C32520D" w:rsidR="007D5632" w:rsidRPr="006626DD" w:rsidRDefault="007D5632" w:rsidP="007D5632">
            <w:pPr>
              <w:pStyle w:val="af"/>
              <w:spacing w:line="240" w:lineRule="auto"/>
              <w:ind w:firstLine="0"/>
              <w:jc w:val="left"/>
              <w:rPr>
                <w:sz w:val="28"/>
                <w:szCs w:val="28"/>
              </w:rPr>
            </w:pPr>
            <w:r w:rsidRPr="006626DD">
              <w:t xml:space="preserve">Имя </w:t>
            </w:r>
            <w:proofErr w:type="gramStart"/>
            <w:r w:rsidRPr="006626DD">
              <w:t>плательщика(</w:t>
            </w:r>
            <w:proofErr w:type="gramEnd"/>
            <w:r w:rsidRPr="006626DD">
              <w:t xml:space="preserve">физического лица). </w:t>
            </w:r>
            <w:r>
              <w:t>Обязательно для заполнения в случае, если плательщик ФЛ или ИП</w:t>
            </w:r>
          </w:p>
        </w:tc>
      </w:tr>
      <w:tr w:rsidR="007D5632" w:rsidRPr="00CE3DC7" w14:paraId="34EBD635" w14:textId="77777777" w:rsidTr="00A15314">
        <w:trPr>
          <w:cantSplit/>
        </w:trPr>
        <w:tc>
          <w:tcPr>
            <w:tcW w:w="2149" w:type="dxa"/>
            <w:vAlign w:val="center"/>
          </w:tcPr>
          <w:p w14:paraId="288F72F3" w14:textId="77777777" w:rsidR="007D5632" w:rsidRPr="00CE3DC7" w:rsidRDefault="007D5632" w:rsidP="007D5632">
            <w:pPr>
              <w:pStyle w:val="af"/>
              <w:spacing w:line="240" w:lineRule="auto"/>
              <w:ind w:firstLine="0"/>
              <w:jc w:val="left"/>
            </w:pPr>
            <w:proofErr w:type="spellStart"/>
            <w:r w:rsidRPr="00CE3DC7">
              <w:t>payer_patronymic</w:t>
            </w:r>
            <w:proofErr w:type="spellEnd"/>
          </w:p>
        </w:tc>
        <w:tc>
          <w:tcPr>
            <w:tcW w:w="2410" w:type="dxa"/>
            <w:vAlign w:val="center"/>
          </w:tcPr>
          <w:p w14:paraId="2239A3C7"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184CD86C"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7175384" w14:textId="01826603" w:rsidR="007D5632" w:rsidRPr="006626DD" w:rsidRDefault="007D5632" w:rsidP="007D5632">
            <w:pPr>
              <w:pStyle w:val="af"/>
              <w:spacing w:line="240" w:lineRule="auto"/>
              <w:ind w:firstLine="0"/>
              <w:jc w:val="left"/>
              <w:rPr>
                <w:sz w:val="28"/>
                <w:szCs w:val="28"/>
              </w:rPr>
            </w:pPr>
            <w:r w:rsidRPr="006626DD">
              <w:t xml:space="preserve">Отчество </w:t>
            </w:r>
            <w:proofErr w:type="gramStart"/>
            <w:r w:rsidRPr="006626DD">
              <w:t>плательщика(</w:t>
            </w:r>
            <w:proofErr w:type="gramEnd"/>
            <w:r w:rsidRPr="006626DD">
              <w:t xml:space="preserve">физического лица). </w:t>
            </w:r>
            <w:r>
              <w:t>Обязательно для заполнения в случае, если плательщик ФЛ или ИП</w:t>
            </w:r>
          </w:p>
        </w:tc>
      </w:tr>
      <w:tr w:rsidR="007D5632" w:rsidRPr="00CE3DC7" w14:paraId="2794B531" w14:textId="77777777" w:rsidTr="00A15314">
        <w:trPr>
          <w:cantSplit/>
        </w:trPr>
        <w:tc>
          <w:tcPr>
            <w:tcW w:w="2149" w:type="dxa"/>
            <w:vAlign w:val="center"/>
          </w:tcPr>
          <w:p w14:paraId="56856E44" w14:textId="77777777" w:rsidR="007D5632" w:rsidRPr="00CE3DC7" w:rsidRDefault="007D5632" w:rsidP="007D5632">
            <w:pPr>
              <w:pStyle w:val="af"/>
              <w:spacing w:line="240" w:lineRule="auto"/>
              <w:ind w:firstLine="0"/>
              <w:jc w:val="left"/>
            </w:pPr>
            <w:proofErr w:type="spellStart"/>
            <w:r w:rsidRPr="00CE3DC7">
              <w:t>payer_birthday</w:t>
            </w:r>
            <w:proofErr w:type="spellEnd"/>
          </w:p>
        </w:tc>
        <w:tc>
          <w:tcPr>
            <w:tcW w:w="2410" w:type="dxa"/>
            <w:vAlign w:val="center"/>
          </w:tcPr>
          <w:p w14:paraId="57E41DB0"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6553D3DC"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BF3807A" w14:textId="71B90AC9" w:rsidR="007D5632" w:rsidRPr="006626DD" w:rsidRDefault="007D5632" w:rsidP="007D5632">
            <w:pPr>
              <w:pStyle w:val="af"/>
              <w:spacing w:line="240" w:lineRule="auto"/>
              <w:ind w:firstLine="0"/>
              <w:jc w:val="left"/>
              <w:rPr>
                <w:sz w:val="28"/>
                <w:szCs w:val="28"/>
              </w:rPr>
            </w:pPr>
            <w:r w:rsidRPr="006626DD">
              <w:t xml:space="preserve">Дата рождения </w:t>
            </w:r>
            <w:proofErr w:type="gramStart"/>
            <w:r w:rsidRPr="006626DD">
              <w:t>плательщика(</w:t>
            </w:r>
            <w:proofErr w:type="gramEnd"/>
            <w:r w:rsidRPr="006626DD">
              <w:t xml:space="preserve">физического лица). </w:t>
            </w:r>
          </w:p>
        </w:tc>
      </w:tr>
      <w:tr w:rsidR="007D5632" w:rsidRPr="00CE3DC7" w14:paraId="1F609333" w14:textId="77777777" w:rsidTr="00A15314">
        <w:trPr>
          <w:cantSplit/>
        </w:trPr>
        <w:tc>
          <w:tcPr>
            <w:tcW w:w="2149" w:type="dxa"/>
            <w:vAlign w:val="center"/>
          </w:tcPr>
          <w:p w14:paraId="0EF7EFB9" w14:textId="77777777" w:rsidR="007D5632" w:rsidRPr="00CE3DC7" w:rsidRDefault="007D5632" w:rsidP="007D5632">
            <w:pPr>
              <w:pStyle w:val="af"/>
              <w:spacing w:line="240" w:lineRule="auto"/>
              <w:ind w:firstLine="0"/>
              <w:jc w:val="left"/>
            </w:pPr>
            <w:proofErr w:type="spellStart"/>
            <w:r w:rsidRPr="00CE3DC7">
              <w:t>payer_address</w:t>
            </w:r>
            <w:proofErr w:type="spellEnd"/>
          </w:p>
        </w:tc>
        <w:tc>
          <w:tcPr>
            <w:tcW w:w="2410" w:type="dxa"/>
            <w:vAlign w:val="center"/>
          </w:tcPr>
          <w:p w14:paraId="58B4344B"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144701E8"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0320E0E6" w14:textId="70F6E689" w:rsidR="007D5632" w:rsidRPr="006626DD" w:rsidRDefault="007D5632" w:rsidP="007D5632">
            <w:pPr>
              <w:pStyle w:val="af"/>
              <w:spacing w:line="240" w:lineRule="auto"/>
              <w:ind w:firstLine="0"/>
              <w:jc w:val="left"/>
              <w:rPr>
                <w:sz w:val="28"/>
                <w:szCs w:val="28"/>
              </w:rPr>
            </w:pPr>
            <w:r w:rsidRPr="006626DD">
              <w:t>Адрес плательщика (физического лица). Заполняется в случае заполненных полей дата рождения, фамилия, имя,</w:t>
            </w:r>
            <w:r w:rsidR="00226E0E">
              <w:t xml:space="preserve"> </w:t>
            </w:r>
            <w:r w:rsidRPr="006626DD">
              <w:t>отчество. Заполнение необязательно</w:t>
            </w:r>
          </w:p>
        </w:tc>
      </w:tr>
      <w:tr w:rsidR="007D5632" w:rsidRPr="00CE3DC7" w14:paraId="1F553677" w14:textId="77777777" w:rsidTr="00A15314">
        <w:trPr>
          <w:cantSplit/>
        </w:trPr>
        <w:tc>
          <w:tcPr>
            <w:tcW w:w="2149" w:type="dxa"/>
            <w:vAlign w:val="center"/>
          </w:tcPr>
          <w:p w14:paraId="56FBD57C" w14:textId="77777777" w:rsidR="007D5632" w:rsidRPr="00CE3DC7" w:rsidRDefault="007D5632" w:rsidP="007D5632">
            <w:pPr>
              <w:pStyle w:val="af"/>
              <w:spacing w:line="240" w:lineRule="auto"/>
              <w:ind w:firstLine="0"/>
              <w:jc w:val="left"/>
            </w:pPr>
            <w:proofErr w:type="spellStart"/>
            <w:r w:rsidRPr="00CE3DC7">
              <w:t>payer_u_code</w:t>
            </w:r>
            <w:proofErr w:type="spellEnd"/>
          </w:p>
        </w:tc>
        <w:tc>
          <w:tcPr>
            <w:tcW w:w="2410" w:type="dxa"/>
            <w:vAlign w:val="center"/>
          </w:tcPr>
          <w:p w14:paraId="1639CB3E"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4236D128"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4C02B7E2" w14:textId="77777777" w:rsidR="007D5632" w:rsidRPr="00CE3DC7" w:rsidRDefault="007D5632" w:rsidP="007D5632">
            <w:pPr>
              <w:pStyle w:val="af"/>
              <w:spacing w:line="240" w:lineRule="auto"/>
              <w:ind w:firstLine="0"/>
              <w:jc w:val="left"/>
              <w:rPr>
                <w:sz w:val="28"/>
                <w:szCs w:val="28"/>
              </w:rPr>
            </w:pPr>
            <w:r w:rsidRPr="00CE3DC7">
              <w:t>Сокращенное наименование плательщика (юридического лица). Заполнение</w:t>
            </w:r>
            <w:r>
              <w:t xml:space="preserve"> </w:t>
            </w:r>
            <w:r w:rsidRPr="00CE3DC7">
              <w:t>необязательно</w:t>
            </w:r>
          </w:p>
        </w:tc>
      </w:tr>
      <w:tr w:rsidR="007D5632" w:rsidRPr="00CE3DC7" w14:paraId="0C3962B9" w14:textId="77777777" w:rsidTr="00A15314">
        <w:trPr>
          <w:cantSplit/>
        </w:trPr>
        <w:tc>
          <w:tcPr>
            <w:tcW w:w="2149" w:type="dxa"/>
            <w:vAlign w:val="center"/>
          </w:tcPr>
          <w:p w14:paraId="23173325" w14:textId="77777777" w:rsidR="007D5632" w:rsidRPr="00CE3DC7" w:rsidRDefault="007D5632" w:rsidP="007D5632">
            <w:pPr>
              <w:pStyle w:val="af"/>
              <w:spacing w:line="240" w:lineRule="auto"/>
              <w:ind w:firstLine="0"/>
              <w:jc w:val="left"/>
            </w:pPr>
            <w:proofErr w:type="spellStart"/>
            <w:r w:rsidRPr="00CE3DC7">
              <w:t>payer_u_caption</w:t>
            </w:r>
            <w:proofErr w:type="spellEnd"/>
          </w:p>
        </w:tc>
        <w:tc>
          <w:tcPr>
            <w:tcW w:w="2410" w:type="dxa"/>
            <w:vAlign w:val="center"/>
          </w:tcPr>
          <w:p w14:paraId="4C11E9F5"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66493BD6"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228966CC" w14:textId="62DFB484" w:rsidR="007D5632" w:rsidRPr="00CE3DC7" w:rsidRDefault="007D5632" w:rsidP="007D5632">
            <w:pPr>
              <w:pStyle w:val="af"/>
              <w:spacing w:line="240" w:lineRule="auto"/>
              <w:ind w:firstLine="0"/>
              <w:jc w:val="left"/>
              <w:rPr>
                <w:sz w:val="28"/>
                <w:szCs w:val="28"/>
              </w:rPr>
            </w:pPr>
            <w:r w:rsidRPr="00CE3DC7">
              <w:t xml:space="preserve">Полное наименование плательщика (юридического лица). </w:t>
            </w:r>
            <w:r>
              <w:t>Обязательно для заполнения в случае, если плательщик ЮЛ</w:t>
            </w:r>
          </w:p>
        </w:tc>
      </w:tr>
      <w:tr w:rsidR="007D5632" w:rsidRPr="00CE3DC7" w14:paraId="4E7549F9" w14:textId="77777777" w:rsidTr="00A15314">
        <w:trPr>
          <w:cantSplit/>
        </w:trPr>
        <w:tc>
          <w:tcPr>
            <w:tcW w:w="2149" w:type="dxa"/>
            <w:vAlign w:val="center"/>
          </w:tcPr>
          <w:p w14:paraId="108D190B" w14:textId="77777777" w:rsidR="007D5632" w:rsidRPr="00CE3DC7" w:rsidRDefault="007D5632" w:rsidP="007D5632">
            <w:pPr>
              <w:pStyle w:val="af"/>
              <w:spacing w:line="240" w:lineRule="auto"/>
              <w:ind w:firstLine="0"/>
              <w:jc w:val="left"/>
            </w:pPr>
            <w:proofErr w:type="spellStart"/>
            <w:r w:rsidRPr="00CE3DC7">
              <w:lastRenderedPageBreak/>
              <w:t>payer_doctype</w:t>
            </w:r>
            <w:proofErr w:type="spellEnd"/>
          </w:p>
        </w:tc>
        <w:tc>
          <w:tcPr>
            <w:tcW w:w="2410" w:type="dxa"/>
            <w:vAlign w:val="center"/>
          </w:tcPr>
          <w:p w14:paraId="10067991"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6372567D"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346CD6B2" w14:textId="5F681490" w:rsidR="007D5632" w:rsidRPr="00CE3DC7" w:rsidRDefault="007D5632" w:rsidP="007D5632">
            <w:pPr>
              <w:pStyle w:val="af"/>
              <w:spacing w:line="240" w:lineRule="auto"/>
              <w:ind w:firstLine="0"/>
              <w:jc w:val="left"/>
              <w:rPr>
                <w:sz w:val="28"/>
                <w:szCs w:val="28"/>
              </w:rPr>
            </w:pPr>
            <w:r w:rsidRPr="00CE3DC7">
              <w:t xml:space="preserve">Тип документа. </w:t>
            </w:r>
            <w:r w:rsidRPr="006626DD">
              <w:t>В случае, если в теге «</w:t>
            </w:r>
            <w:proofErr w:type="spellStart"/>
            <w:r w:rsidRPr="006626DD">
              <w:t>payer_docnumber</w:t>
            </w:r>
            <w:proofErr w:type="spellEnd"/>
            <w:r w:rsidRPr="006626DD">
              <w:t>» указан страховой номер индивидуального лицевого счёта (СНИЛС), передать пустую строку в данном теге.</w:t>
            </w:r>
            <w:r w:rsidRPr="00CE3DC7">
              <w:t xml:space="preserve"> Возможные типы документов указаны в таблице № 2 «Коды типов документов»</w:t>
            </w:r>
          </w:p>
        </w:tc>
      </w:tr>
      <w:tr w:rsidR="007D5632" w:rsidRPr="00CE3DC7" w14:paraId="1412309B" w14:textId="77777777" w:rsidTr="00A15314">
        <w:trPr>
          <w:cantSplit/>
        </w:trPr>
        <w:tc>
          <w:tcPr>
            <w:tcW w:w="2149" w:type="dxa"/>
            <w:vAlign w:val="center"/>
          </w:tcPr>
          <w:p w14:paraId="04A3B119" w14:textId="77777777" w:rsidR="007D5632" w:rsidRPr="00CE3DC7" w:rsidRDefault="007D5632" w:rsidP="007D5632">
            <w:pPr>
              <w:pStyle w:val="af"/>
              <w:spacing w:line="240" w:lineRule="auto"/>
              <w:ind w:firstLine="0"/>
              <w:jc w:val="left"/>
            </w:pPr>
            <w:proofErr w:type="spellStart"/>
            <w:r w:rsidRPr="00CE3DC7">
              <w:t>payer_docnumber</w:t>
            </w:r>
            <w:proofErr w:type="spellEnd"/>
          </w:p>
        </w:tc>
        <w:tc>
          <w:tcPr>
            <w:tcW w:w="2410" w:type="dxa"/>
            <w:vAlign w:val="center"/>
          </w:tcPr>
          <w:p w14:paraId="16CDC52E"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6F1238EB"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759001D" w14:textId="77777777" w:rsidR="007D5632" w:rsidRDefault="007D5632" w:rsidP="007D5632">
            <w:pPr>
              <w:pStyle w:val="af"/>
              <w:spacing w:line="240" w:lineRule="auto"/>
              <w:ind w:firstLine="0"/>
              <w:jc w:val="left"/>
            </w:pPr>
            <w:r w:rsidRPr="00CE3DC7">
              <w:t xml:space="preserve">Номер документа плательщика. </w:t>
            </w:r>
          </w:p>
          <w:p w14:paraId="4E06C535" w14:textId="77777777" w:rsidR="007D5632" w:rsidRDefault="007D5632" w:rsidP="007D5632">
            <w:pPr>
              <w:pStyle w:val="af"/>
              <w:spacing w:line="240" w:lineRule="auto"/>
              <w:ind w:firstLine="0"/>
              <w:jc w:val="left"/>
            </w:pPr>
            <w:r>
              <w:t xml:space="preserve">- </w:t>
            </w:r>
            <w:r w:rsidRPr="00CE3DC7">
              <w:t xml:space="preserve">Для </w:t>
            </w:r>
            <w:r>
              <w:t>ЮЛ</w:t>
            </w:r>
            <w:r w:rsidRPr="00CE3DC7">
              <w:t xml:space="preserve"> Российской Федерации в данном поле указывается идентификационного номера налогоплательщика</w:t>
            </w:r>
            <w:r>
              <w:t xml:space="preserve"> (ИНН)</w:t>
            </w:r>
            <w:r w:rsidRPr="00CE3DC7">
              <w:t xml:space="preserve">, </w:t>
            </w:r>
          </w:p>
          <w:p w14:paraId="291E8CF4" w14:textId="348BF0EF" w:rsidR="007D5632" w:rsidRPr="00CE3DC7" w:rsidRDefault="007D5632" w:rsidP="007D5632">
            <w:pPr>
              <w:pStyle w:val="af"/>
              <w:spacing w:line="240" w:lineRule="auto"/>
              <w:ind w:firstLine="0"/>
              <w:jc w:val="left"/>
              <w:rPr>
                <w:sz w:val="28"/>
                <w:szCs w:val="28"/>
              </w:rPr>
            </w:pPr>
            <w:r>
              <w:t xml:space="preserve">- </w:t>
            </w:r>
            <w:r w:rsidRPr="006626DD">
              <w:t>для ЮЛ нерезидента Российской Федерации в данном поле указывается код иностранной организации</w:t>
            </w:r>
            <w:r>
              <w:t xml:space="preserve"> (КПП)</w:t>
            </w:r>
          </w:p>
        </w:tc>
      </w:tr>
      <w:tr w:rsidR="007D5632" w:rsidRPr="00CE3DC7" w14:paraId="6BFF3831" w14:textId="77777777" w:rsidTr="00A15314">
        <w:trPr>
          <w:cantSplit/>
        </w:trPr>
        <w:tc>
          <w:tcPr>
            <w:tcW w:w="2149" w:type="dxa"/>
            <w:vAlign w:val="center"/>
          </w:tcPr>
          <w:p w14:paraId="18DF541F" w14:textId="77777777" w:rsidR="007D5632" w:rsidRPr="00CE3DC7" w:rsidRDefault="007D5632" w:rsidP="007D5632">
            <w:pPr>
              <w:pStyle w:val="af"/>
              <w:spacing w:line="240" w:lineRule="auto"/>
              <w:ind w:firstLine="0"/>
              <w:jc w:val="left"/>
            </w:pPr>
            <w:proofErr w:type="spellStart"/>
            <w:r w:rsidRPr="00CE3DC7">
              <w:t>payer_docnat</w:t>
            </w:r>
            <w:proofErr w:type="spellEnd"/>
          </w:p>
        </w:tc>
        <w:tc>
          <w:tcPr>
            <w:tcW w:w="2410" w:type="dxa"/>
            <w:vAlign w:val="center"/>
          </w:tcPr>
          <w:p w14:paraId="4AAAEA60"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19EE38CC"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6305AE5E" w14:textId="77777777" w:rsidR="007D5632" w:rsidRPr="00CE3DC7" w:rsidRDefault="007D5632" w:rsidP="007D5632">
            <w:pPr>
              <w:pStyle w:val="af"/>
              <w:spacing w:line="240" w:lineRule="auto"/>
              <w:ind w:firstLine="0"/>
              <w:jc w:val="left"/>
              <w:rPr>
                <w:sz w:val="28"/>
                <w:szCs w:val="28"/>
              </w:rPr>
            </w:pPr>
            <w:r w:rsidRPr="00CE3DC7">
              <w:t xml:space="preserve">Гражданство.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w:t>
            </w:r>
            <w:r w:rsidRPr="006626DD">
              <w:t>В случае, если код типа документа «01», «22»  –значение «643» (код российской Федерации) проставляется автоматически</w:t>
            </w:r>
          </w:p>
        </w:tc>
      </w:tr>
      <w:tr w:rsidR="007D5632" w:rsidRPr="00CE3DC7" w14:paraId="03CBBEB3" w14:textId="77777777" w:rsidTr="00A15314">
        <w:trPr>
          <w:cantSplit/>
        </w:trPr>
        <w:tc>
          <w:tcPr>
            <w:tcW w:w="2149" w:type="dxa"/>
            <w:vAlign w:val="center"/>
          </w:tcPr>
          <w:p w14:paraId="391BAD28" w14:textId="77777777" w:rsidR="007D5632" w:rsidRPr="00CE3DC7" w:rsidRDefault="007D5632" w:rsidP="007D5632">
            <w:pPr>
              <w:pStyle w:val="af"/>
              <w:spacing w:line="240" w:lineRule="auto"/>
              <w:ind w:firstLine="0"/>
              <w:jc w:val="left"/>
            </w:pPr>
            <w:proofErr w:type="spellStart"/>
            <w:r w:rsidRPr="00CE3DC7">
              <w:t>payer_kpp</w:t>
            </w:r>
            <w:proofErr w:type="spellEnd"/>
          </w:p>
        </w:tc>
        <w:tc>
          <w:tcPr>
            <w:tcW w:w="2410" w:type="dxa"/>
            <w:vAlign w:val="center"/>
          </w:tcPr>
          <w:p w14:paraId="75CEAD05" w14:textId="77777777" w:rsidR="007D5632" w:rsidRPr="00CE3DC7" w:rsidRDefault="007D5632" w:rsidP="007D5632">
            <w:pPr>
              <w:pStyle w:val="af"/>
              <w:spacing w:line="240" w:lineRule="auto"/>
              <w:ind w:firstLine="0"/>
              <w:jc w:val="left"/>
              <w:rPr>
                <w:sz w:val="28"/>
                <w:szCs w:val="28"/>
              </w:rPr>
            </w:pPr>
            <w:r w:rsidRPr="00CE3DC7">
              <w:t>1, обязательно</w:t>
            </w:r>
          </w:p>
        </w:tc>
        <w:tc>
          <w:tcPr>
            <w:tcW w:w="1387" w:type="dxa"/>
            <w:vAlign w:val="center"/>
          </w:tcPr>
          <w:p w14:paraId="14D0A2B0"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22FDF5CF" w14:textId="77777777" w:rsidR="007D5632" w:rsidRPr="00CE3DC7" w:rsidRDefault="007D5632" w:rsidP="007D5632">
            <w:pPr>
              <w:pStyle w:val="af"/>
              <w:spacing w:line="240" w:lineRule="auto"/>
              <w:ind w:firstLine="0"/>
              <w:jc w:val="left"/>
            </w:pPr>
            <w:r w:rsidRPr="00CE3DC7">
              <w:t>Код причины постановки на учет юридического лица. Для физического лица значение поля оставить пустым</w:t>
            </w:r>
          </w:p>
        </w:tc>
      </w:tr>
      <w:tr w:rsidR="007D5632" w:rsidRPr="00CE3DC7" w14:paraId="10AE48C5" w14:textId="77777777" w:rsidTr="00A15314">
        <w:trPr>
          <w:cantSplit/>
        </w:trPr>
        <w:tc>
          <w:tcPr>
            <w:tcW w:w="2149" w:type="dxa"/>
            <w:vAlign w:val="center"/>
          </w:tcPr>
          <w:p w14:paraId="3A5F8ADB" w14:textId="77777777" w:rsidR="007D5632" w:rsidRPr="00CE3DC7" w:rsidRDefault="007D5632" w:rsidP="007D5632">
            <w:pPr>
              <w:pStyle w:val="af"/>
              <w:spacing w:line="240" w:lineRule="auto"/>
              <w:ind w:firstLine="0"/>
              <w:jc w:val="left"/>
            </w:pPr>
            <w:proofErr w:type="spellStart"/>
            <w:r w:rsidRPr="00253C5D">
              <w:t>supplier_billd</w:t>
            </w:r>
            <w:proofErr w:type="spellEnd"/>
          </w:p>
        </w:tc>
        <w:tc>
          <w:tcPr>
            <w:tcW w:w="2410" w:type="dxa"/>
            <w:vAlign w:val="center"/>
          </w:tcPr>
          <w:p w14:paraId="7E5EC560"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14C70191"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3193DDBC" w14:textId="57D883E3" w:rsidR="007D5632" w:rsidRPr="00CE3DC7" w:rsidRDefault="007D5632" w:rsidP="007D5632">
            <w:pPr>
              <w:pStyle w:val="af"/>
              <w:spacing w:line="240" w:lineRule="auto"/>
              <w:ind w:firstLine="0"/>
              <w:jc w:val="left"/>
              <w:rPr>
                <w:sz w:val="28"/>
                <w:szCs w:val="28"/>
              </w:rPr>
            </w:pPr>
            <w:r w:rsidRPr="00CE3DC7">
              <w:t>Уникальный идентификатор начисления. Заполняется</w:t>
            </w:r>
            <w:r>
              <w:t xml:space="preserve">, если осуществляется уточнение, </w:t>
            </w:r>
            <w:r w:rsidRPr="00CE3DC7">
              <w:t xml:space="preserve"> </w:t>
            </w:r>
            <w:r w:rsidRPr="006626DD">
              <w:t>аннулирование</w:t>
            </w:r>
            <w:r>
              <w:t xml:space="preserve"> или </w:t>
            </w:r>
            <w:proofErr w:type="spellStart"/>
            <w:r>
              <w:t>деаннулирование</w:t>
            </w:r>
            <w:proofErr w:type="spellEnd"/>
            <w:r w:rsidRPr="006626DD">
              <w:t xml:space="preserve"> начисления</w:t>
            </w:r>
          </w:p>
        </w:tc>
      </w:tr>
      <w:tr w:rsidR="007D5632" w:rsidRPr="00CE3DC7" w14:paraId="1F9A50B7" w14:textId="77777777" w:rsidTr="00A15314">
        <w:trPr>
          <w:cantSplit/>
        </w:trPr>
        <w:tc>
          <w:tcPr>
            <w:tcW w:w="2149" w:type="dxa"/>
            <w:vAlign w:val="center"/>
          </w:tcPr>
          <w:p w14:paraId="02EE087B" w14:textId="616A9106" w:rsidR="007D5632" w:rsidRPr="00CE3DC7" w:rsidRDefault="007D5632" w:rsidP="007D5632">
            <w:pPr>
              <w:pStyle w:val="af"/>
              <w:spacing w:line="240" w:lineRule="auto"/>
              <w:ind w:firstLine="0"/>
              <w:jc w:val="left"/>
            </w:pPr>
            <w:proofErr w:type="spellStart"/>
            <w:r w:rsidRPr="006626DD">
              <w:rPr>
                <w:lang w:val="en-US"/>
              </w:rPr>
              <w:t>AdditionalData</w:t>
            </w:r>
            <w:proofErr w:type="spellEnd"/>
          </w:p>
        </w:tc>
        <w:tc>
          <w:tcPr>
            <w:tcW w:w="2410" w:type="dxa"/>
            <w:vAlign w:val="center"/>
          </w:tcPr>
          <w:p w14:paraId="00C7FCAD" w14:textId="667F14C8" w:rsidR="007D5632" w:rsidRPr="00CE3DC7" w:rsidRDefault="007D5632" w:rsidP="00C20251">
            <w:pPr>
              <w:pStyle w:val="af"/>
              <w:spacing w:line="240" w:lineRule="auto"/>
              <w:ind w:firstLine="0"/>
              <w:jc w:val="left"/>
              <w:rPr>
                <w:sz w:val="28"/>
                <w:szCs w:val="28"/>
              </w:rPr>
            </w:pPr>
            <w:r w:rsidRPr="00CE3DC7">
              <w:t>0..</w:t>
            </w:r>
            <w:r w:rsidR="00C20251">
              <w:t>10</w:t>
            </w:r>
            <w:r w:rsidRPr="00CE3DC7">
              <w:t>, необязательно</w:t>
            </w:r>
          </w:p>
        </w:tc>
        <w:tc>
          <w:tcPr>
            <w:tcW w:w="1387" w:type="dxa"/>
            <w:vAlign w:val="center"/>
          </w:tcPr>
          <w:p w14:paraId="13352FDA" w14:textId="77777777" w:rsidR="007D5632" w:rsidRPr="00CE3DC7" w:rsidRDefault="007D5632" w:rsidP="007D5632">
            <w:pPr>
              <w:pStyle w:val="af"/>
              <w:spacing w:line="240" w:lineRule="auto"/>
              <w:ind w:firstLine="0"/>
              <w:jc w:val="left"/>
              <w:rPr>
                <w:sz w:val="28"/>
                <w:szCs w:val="28"/>
              </w:rPr>
            </w:pPr>
            <w:r w:rsidRPr="00CE3DC7">
              <w:t>Объект</w:t>
            </w:r>
          </w:p>
        </w:tc>
        <w:tc>
          <w:tcPr>
            <w:tcW w:w="3433" w:type="dxa"/>
            <w:vAlign w:val="center"/>
          </w:tcPr>
          <w:p w14:paraId="7A796EBD" w14:textId="11C5B9DD" w:rsidR="007D5632" w:rsidRPr="00CE3DC7" w:rsidRDefault="007D5632" w:rsidP="00C20251">
            <w:pPr>
              <w:pStyle w:val="af"/>
              <w:spacing w:line="240" w:lineRule="auto"/>
              <w:ind w:firstLine="0"/>
              <w:jc w:val="left"/>
              <w:rPr>
                <w:sz w:val="28"/>
                <w:szCs w:val="28"/>
              </w:rPr>
            </w:pPr>
            <w:r w:rsidRPr="00CE3DC7">
              <w:t>Дополнительные поля начисления</w:t>
            </w:r>
          </w:p>
        </w:tc>
      </w:tr>
      <w:tr w:rsidR="007D5632" w:rsidRPr="00CE3DC7" w14:paraId="380AA344" w14:textId="77777777" w:rsidTr="00A15314">
        <w:trPr>
          <w:cantSplit/>
        </w:trPr>
        <w:tc>
          <w:tcPr>
            <w:tcW w:w="2149" w:type="dxa"/>
            <w:vAlign w:val="center"/>
          </w:tcPr>
          <w:p w14:paraId="7E173280" w14:textId="081E1A9A" w:rsidR="007D5632" w:rsidRPr="00CE3DC7" w:rsidRDefault="007D5632" w:rsidP="007D5632">
            <w:pPr>
              <w:pStyle w:val="af"/>
              <w:spacing w:line="240" w:lineRule="auto"/>
              <w:ind w:firstLine="0"/>
              <w:jc w:val="left"/>
            </w:pPr>
            <w:proofErr w:type="spellStart"/>
            <w:r w:rsidRPr="006626DD">
              <w:rPr>
                <w:lang w:val="en-US"/>
              </w:rPr>
              <w:t>AdditionalName</w:t>
            </w:r>
            <w:proofErr w:type="spellEnd"/>
          </w:p>
        </w:tc>
        <w:tc>
          <w:tcPr>
            <w:tcW w:w="2410" w:type="dxa"/>
            <w:vAlign w:val="center"/>
          </w:tcPr>
          <w:p w14:paraId="5AF95747"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2A962585"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D2A3A47" w14:textId="77777777" w:rsidR="007D5632" w:rsidRPr="00CE3DC7" w:rsidRDefault="007D5632" w:rsidP="007D5632">
            <w:pPr>
              <w:pStyle w:val="af"/>
              <w:spacing w:line="240" w:lineRule="auto"/>
              <w:ind w:firstLine="0"/>
              <w:jc w:val="left"/>
              <w:rPr>
                <w:sz w:val="28"/>
                <w:szCs w:val="28"/>
              </w:rPr>
            </w:pPr>
            <w:r w:rsidRPr="00CE3DC7">
              <w:t>Наименование дополнительного поля</w:t>
            </w:r>
          </w:p>
        </w:tc>
      </w:tr>
      <w:tr w:rsidR="007D5632" w:rsidRPr="00CE3DC7" w14:paraId="5B625F78" w14:textId="77777777" w:rsidTr="00A15314">
        <w:trPr>
          <w:cantSplit/>
        </w:trPr>
        <w:tc>
          <w:tcPr>
            <w:tcW w:w="2149" w:type="dxa"/>
            <w:vAlign w:val="center"/>
          </w:tcPr>
          <w:p w14:paraId="0B2629A5" w14:textId="61CC9D82" w:rsidR="007D5632" w:rsidRPr="00CE3DC7" w:rsidRDefault="007D5632" w:rsidP="007D5632">
            <w:pPr>
              <w:pStyle w:val="af"/>
              <w:spacing w:line="240" w:lineRule="auto"/>
              <w:ind w:firstLine="0"/>
              <w:jc w:val="left"/>
            </w:pPr>
            <w:proofErr w:type="spellStart"/>
            <w:r w:rsidRPr="006626DD">
              <w:rPr>
                <w:lang w:val="en-US"/>
              </w:rPr>
              <w:lastRenderedPageBreak/>
              <w:t>AdditionalValue</w:t>
            </w:r>
            <w:proofErr w:type="spellEnd"/>
          </w:p>
        </w:tc>
        <w:tc>
          <w:tcPr>
            <w:tcW w:w="2410" w:type="dxa"/>
            <w:vAlign w:val="center"/>
          </w:tcPr>
          <w:p w14:paraId="52184C6C" w14:textId="77777777" w:rsidR="007D5632" w:rsidRPr="00CE3DC7" w:rsidRDefault="007D5632" w:rsidP="007D5632">
            <w:pPr>
              <w:pStyle w:val="af"/>
              <w:spacing w:line="240" w:lineRule="auto"/>
              <w:ind w:firstLine="0"/>
              <w:jc w:val="left"/>
              <w:rPr>
                <w:sz w:val="28"/>
                <w:szCs w:val="28"/>
              </w:rPr>
            </w:pPr>
            <w:r w:rsidRPr="00CE3DC7">
              <w:t>0..1, необязательно</w:t>
            </w:r>
          </w:p>
        </w:tc>
        <w:tc>
          <w:tcPr>
            <w:tcW w:w="1387" w:type="dxa"/>
            <w:vAlign w:val="center"/>
          </w:tcPr>
          <w:p w14:paraId="0938AEE5" w14:textId="77777777" w:rsidR="007D5632" w:rsidRPr="00CE3DC7" w:rsidRDefault="007D5632" w:rsidP="007D5632">
            <w:pPr>
              <w:pStyle w:val="af"/>
              <w:spacing w:line="240" w:lineRule="auto"/>
              <w:ind w:firstLine="0"/>
              <w:jc w:val="left"/>
              <w:rPr>
                <w:sz w:val="28"/>
                <w:szCs w:val="28"/>
              </w:rPr>
            </w:pPr>
            <w:r w:rsidRPr="00CE3DC7">
              <w:t>Строка</w:t>
            </w:r>
          </w:p>
        </w:tc>
        <w:tc>
          <w:tcPr>
            <w:tcW w:w="3433" w:type="dxa"/>
            <w:vAlign w:val="center"/>
          </w:tcPr>
          <w:p w14:paraId="5E9A2AA2" w14:textId="77777777" w:rsidR="007D5632" w:rsidRPr="00CE3DC7" w:rsidRDefault="007D5632" w:rsidP="007D5632">
            <w:pPr>
              <w:pStyle w:val="af"/>
              <w:spacing w:line="240" w:lineRule="auto"/>
              <w:ind w:firstLine="0"/>
              <w:jc w:val="left"/>
              <w:rPr>
                <w:sz w:val="28"/>
                <w:szCs w:val="28"/>
              </w:rPr>
            </w:pPr>
            <w:r w:rsidRPr="00CE3DC7">
              <w:t>Значение поля. В случае если указание значения поля не требуется, допустима передача пустой строки в данном теге</w:t>
            </w:r>
          </w:p>
        </w:tc>
      </w:tr>
    </w:tbl>
    <w:p w14:paraId="67F55788" w14:textId="77777777" w:rsidR="00A15314" w:rsidRPr="00CE3DC7" w:rsidRDefault="00A15314" w:rsidP="00FF3D94">
      <w:pPr>
        <w:pStyle w:val="af"/>
        <w:spacing w:line="240" w:lineRule="auto"/>
        <w:rPr>
          <w:b/>
        </w:rPr>
      </w:pPr>
    </w:p>
    <w:p w14:paraId="320DD692" w14:textId="77777777" w:rsidR="00617145" w:rsidRDefault="00A15314" w:rsidP="00617145">
      <w:pPr>
        <w:pStyle w:val="af"/>
        <w:spacing w:line="240" w:lineRule="auto"/>
        <w:rPr>
          <w:b/>
          <w:lang w:val="en-US"/>
        </w:rPr>
      </w:pPr>
      <w:r w:rsidRPr="00CE3DC7">
        <w:rPr>
          <w:b/>
        </w:rPr>
        <w:t>Пример</w:t>
      </w:r>
      <w:r w:rsidRPr="00CE3DC7">
        <w:rPr>
          <w:b/>
          <w:lang w:val="en-US"/>
        </w:rPr>
        <w:t>.</w:t>
      </w:r>
    </w:p>
    <w:p w14:paraId="01A9DE67" w14:textId="77777777" w:rsidR="00617145" w:rsidRDefault="00617145" w:rsidP="00617145">
      <w:pPr>
        <w:pStyle w:val="af"/>
        <w:spacing w:line="240" w:lineRule="auto"/>
        <w:rPr>
          <w:sz w:val="20"/>
          <w:szCs w:val="20"/>
          <w:lang w:val="en-US"/>
        </w:rPr>
      </w:pPr>
    </w:p>
    <w:p w14:paraId="242FC6D6" w14:textId="77777777" w:rsidR="00617145" w:rsidRPr="00617145" w:rsidRDefault="00617145" w:rsidP="00617145">
      <w:pPr>
        <w:pStyle w:val="af"/>
        <w:spacing w:line="240" w:lineRule="auto"/>
        <w:rPr>
          <w:lang w:val="en-US"/>
        </w:rPr>
      </w:pPr>
      <w:proofErr w:type="gramStart"/>
      <w:r w:rsidRPr="00617145">
        <w:rPr>
          <w:lang w:val="en-US"/>
        </w:rPr>
        <w:t>{  "</w:t>
      </w:r>
      <w:proofErr w:type="spellStart"/>
      <w:proofErr w:type="gramEnd"/>
      <w:r w:rsidRPr="00617145">
        <w:rPr>
          <w:lang w:val="en-US"/>
        </w:rPr>
        <w:t>system_code</w:t>
      </w:r>
      <w:proofErr w:type="spellEnd"/>
      <w:r w:rsidRPr="00617145">
        <w:rPr>
          <w:lang w:val="en-US"/>
        </w:rPr>
        <w:t>": "</w:t>
      </w:r>
      <w:proofErr w:type="spellStart"/>
      <w:r w:rsidRPr="00617145">
        <w:rPr>
          <w:lang w:val="en-US"/>
        </w:rPr>
        <w:t>test_system</w:t>
      </w:r>
      <w:proofErr w:type="spellEnd"/>
      <w:r w:rsidRPr="00617145">
        <w:rPr>
          <w:lang w:val="en-US"/>
        </w:rPr>
        <w:t>",</w:t>
      </w:r>
    </w:p>
    <w:p w14:paraId="33AB46DD" w14:textId="77777777" w:rsidR="00617145" w:rsidRPr="00617145" w:rsidRDefault="00617145" w:rsidP="00617145">
      <w:pPr>
        <w:pStyle w:val="af"/>
        <w:spacing w:line="240" w:lineRule="auto"/>
        <w:rPr>
          <w:lang w:val="en-US"/>
        </w:rPr>
      </w:pPr>
      <w:r w:rsidRPr="00617145">
        <w:rPr>
          <w:lang w:val="en-US"/>
        </w:rPr>
        <w:t xml:space="preserve">  "charges": [{</w:t>
      </w:r>
    </w:p>
    <w:p w14:paraId="20F7CE08" w14:textId="77777777" w:rsidR="00617145" w:rsidRPr="00617145" w:rsidRDefault="00617145" w:rsidP="00617145">
      <w:pPr>
        <w:pStyle w:val="af"/>
        <w:spacing w:line="240" w:lineRule="auto"/>
        <w:ind w:left="708"/>
        <w:rPr>
          <w:lang w:val="en-US"/>
        </w:rPr>
      </w:pPr>
      <w:r w:rsidRPr="00617145">
        <w:rPr>
          <w:lang w:val="en-US"/>
        </w:rPr>
        <w:t xml:space="preserve">    "</w:t>
      </w:r>
      <w:proofErr w:type="spellStart"/>
      <w:r w:rsidRPr="00617145">
        <w:rPr>
          <w:lang w:val="en-US"/>
        </w:rPr>
        <w:t>pattern_code</w:t>
      </w:r>
      <w:proofErr w:type="spellEnd"/>
      <w:r w:rsidRPr="00617145">
        <w:rPr>
          <w:lang w:val="en-US"/>
        </w:rPr>
        <w:t>": "0000305EC7</w:t>
      </w:r>
      <w:r w:rsidRPr="00617145">
        <w:t>ПК</w:t>
      </w:r>
      <w:r w:rsidRPr="00617145">
        <w:rPr>
          <w:lang w:val="en-US"/>
        </w:rPr>
        <w:t>11700040420039",</w:t>
      </w:r>
    </w:p>
    <w:p w14:paraId="38ACB4F2" w14:textId="767C3A7F" w:rsidR="00617145" w:rsidRPr="00617145" w:rsidRDefault="00617145" w:rsidP="00617145">
      <w:pPr>
        <w:pStyle w:val="af"/>
        <w:spacing w:line="240" w:lineRule="auto"/>
        <w:ind w:left="708"/>
        <w:rPr>
          <w:lang w:val="en-US"/>
        </w:rPr>
      </w:pPr>
      <w:r w:rsidRPr="00617145">
        <w:rPr>
          <w:lang w:val="en-US"/>
        </w:rPr>
        <w:t xml:space="preserve">    "</w:t>
      </w:r>
      <w:proofErr w:type="spellStart"/>
      <w:r w:rsidRPr="00617145">
        <w:rPr>
          <w:lang w:val="en-US"/>
        </w:rPr>
        <w:t>bill_date</w:t>
      </w:r>
      <w:proofErr w:type="spellEnd"/>
      <w:r w:rsidRPr="00617145">
        <w:rPr>
          <w:lang w:val="en-US"/>
        </w:rPr>
        <w:t>": "24.09.2016</w:t>
      </w:r>
      <w:r w:rsidR="007D5632" w:rsidRPr="00A10747">
        <w:rPr>
          <w:lang w:val="en-US"/>
        </w:rPr>
        <w:t xml:space="preserve"> 12:00</w:t>
      </w:r>
      <w:r w:rsidRPr="00617145">
        <w:rPr>
          <w:lang w:val="en-US"/>
        </w:rPr>
        <w:t>",</w:t>
      </w:r>
    </w:p>
    <w:p w14:paraId="172826EA" w14:textId="77777777" w:rsidR="00617145" w:rsidRPr="00B92898" w:rsidRDefault="00617145" w:rsidP="00617145">
      <w:pPr>
        <w:pStyle w:val="af"/>
        <w:spacing w:line="240" w:lineRule="auto"/>
        <w:ind w:left="708"/>
        <w:rPr>
          <w:lang w:val="en-US"/>
        </w:rPr>
      </w:pPr>
      <w:r w:rsidRPr="00617145">
        <w:rPr>
          <w:lang w:val="en-US"/>
        </w:rPr>
        <w:t xml:space="preserve">    </w:t>
      </w:r>
      <w:r w:rsidRPr="00B92898">
        <w:rPr>
          <w:lang w:val="en-US"/>
        </w:rPr>
        <w:t>"</w:t>
      </w:r>
      <w:proofErr w:type="spellStart"/>
      <w:r w:rsidRPr="00617145">
        <w:rPr>
          <w:lang w:val="en-US"/>
        </w:rPr>
        <w:t>total</w:t>
      </w:r>
      <w:r w:rsidRPr="00B92898">
        <w:rPr>
          <w:lang w:val="en-US"/>
        </w:rPr>
        <w:t>_</w:t>
      </w:r>
      <w:r w:rsidRPr="00617145">
        <w:rPr>
          <w:lang w:val="en-US"/>
        </w:rPr>
        <w:t>amount</w:t>
      </w:r>
      <w:proofErr w:type="spellEnd"/>
      <w:r w:rsidRPr="00B92898">
        <w:rPr>
          <w:lang w:val="en-US"/>
        </w:rPr>
        <w:t>": "300",</w:t>
      </w:r>
    </w:p>
    <w:p w14:paraId="41C22DC3" w14:textId="77777777" w:rsidR="00617145" w:rsidRPr="00B92898" w:rsidRDefault="00617145" w:rsidP="00617145">
      <w:pPr>
        <w:pStyle w:val="af"/>
        <w:spacing w:line="240" w:lineRule="auto"/>
        <w:ind w:left="708"/>
        <w:rPr>
          <w:lang w:val="en-US"/>
        </w:rPr>
      </w:pPr>
      <w:r w:rsidRPr="00B92898">
        <w:rPr>
          <w:lang w:val="en-US"/>
        </w:rPr>
        <w:t xml:space="preserve">    "</w:t>
      </w:r>
      <w:proofErr w:type="spellStart"/>
      <w:r w:rsidRPr="00617145">
        <w:rPr>
          <w:lang w:val="en-US"/>
        </w:rPr>
        <w:t>change</w:t>
      </w:r>
      <w:r w:rsidRPr="00B92898">
        <w:rPr>
          <w:lang w:val="en-US"/>
        </w:rPr>
        <w:t>_</w:t>
      </w:r>
      <w:r w:rsidRPr="00617145">
        <w:rPr>
          <w:lang w:val="en-US"/>
        </w:rPr>
        <w:t>status</w:t>
      </w:r>
      <w:proofErr w:type="spellEnd"/>
      <w:r w:rsidRPr="00B92898">
        <w:rPr>
          <w:lang w:val="en-US"/>
        </w:rPr>
        <w:t>": "1",</w:t>
      </w:r>
    </w:p>
    <w:p w14:paraId="323F408A" w14:textId="77777777" w:rsidR="00617145" w:rsidRPr="00B92898" w:rsidRDefault="00617145" w:rsidP="00617145">
      <w:pPr>
        <w:pStyle w:val="af"/>
        <w:spacing w:line="240" w:lineRule="auto"/>
        <w:ind w:left="708"/>
        <w:rPr>
          <w:lang w:val="en-US"/>
        </w:rPr>
      </w:pPr>
      <w:r w:rsidRPr="00B92898">
        <w:rPr>
          <w:lang w:val="en-US"/>
        </w:rPr>
        <w:t xml:space="preserve">    "</w:t>
      </w:r>
      <w:proofErr w:type="spellStart"/>
      <w:r w:rsidRPr="00617145">
        <w:rPr>
          <w:lang w:val="en-US"/>
        </w:rPr>
        <w:t>oktmo</w:t>
      </w:r>
      <w:proofErr w:type="spellEnd"/>
      <w:r w:rsidRPr="00B92898">
        <w:rPr>
          <w:lang w:val="en-US"/>
        </w:rPr>
        <w:t>": "50701000",</w:t>
      </w:r>
    </w:p>
    <w:p w14:paraId="6409C18D" w14:textId="634292A9" w:rsidR="00617145" w:rsidRPr="006626DD" w:rsidRDefault="00617145" w:rsidP="00617145">
      <w:pPr>
        <w:pStyle w:val="af"/>
        <w:spacing w:line="240" w:lineRule="auto"/>
        <w:ind w:left="708"/>
      </w:pPr>
      <w:r w:rsidRPr="00B92898">
        <w:rPr>
          <w:lang w:val="en-US"/>
        </w:rPr>
        <w:t xml:space="preserve">    </w:t>
      </w:r>
      <w:r w:rsidRPr="006626DD">
        <w:t>"</w:t>
      </w:r>
      <w:r w:rsidRPr="00617145">
        <w:rPr>
          <w:lang w:val="en-US"/>
        </w:rPr>
        <w:t>details</w:t>
      </w:r>
      <w:r w:rsidRPr="006626DD">
        <w:t>_</w:t>
      </w:r>
      <w:r w:rsidRPr="00617145">
        <w:rPr>
          <w:lang w:val="en-US"/>
        </w:rPr>
        <w:t>payment</w:t>
      </w:r>
      <w:r w:rsidRPr="006626DD">
        <w:t>": "</w:t>
      </w:r>
      <w:r w:rsidR="006626DD" w:rsidRPr="006626DD">
        <w:t>Присмотр и уход за детьми (Род</w:t>
      </w:r>
      <w:r w:rsidR="006626DD">
        <w:t>.</w:t>
      </w:r>
      <w:r w:rsidR="006626DD" w:rsidRPr="006626DD">
        <w:t xml:space="preserve"> плата за содержание ребенка в </w:t>
      </w:r>
      <w:r w:rsidR="006626DD">
        <w:t>МДОУ</w:t>
      </w:r>
      <w:r w:rsidR="006626DD" w:rsidRPr="006626DD">
        <w:t>)</w:t>
      </w:r>
      <w:r w:rsidRPr="006626DD">
        <w:t>",</w:t>
      </w:r>
    </w:p>
    <w:p w14:paraId="23DC1656" w14:textId="77777777" w:rsidR="00617145" w:rsidRPr="00617145" w:rsidRDefault="00617145" w:rsidP="00617145">
      <w:pPr>
        <w:pStyle w:val="af"/>
        <w:spacing w:line="240" w:lineRule="auto"/>
        <w:ind w:left="708"/>
        <w:rPr>
          <w:lang w:val="en-US"/>
        </w:rPr>
      </w:pPr>
      <w:r w:rsidRPr="006626DD">
        <w:t xml:space="preserve">    </w:t>
      </w:r>
      <w:r w:rsidRPr="00617145">
        <w:rPr>
          <w:lang w:val="en-US"/>
        </w:rPr>
        <w:t>"</w:t>
      </w:r>
      <w:proofErr w:type="spellStart"/>
      <w:r w:rsidRPr="00617145">
        <w:rPr>
          <w:lang w:val="en-US"/>
        </w:rPr>
        <w:t>payer_info</w:t>
      </w:r>
      <w:proofErr w:type="spellEnd"/>
      <w:r w:rsidRPr="00617145">
        <w:rPr>
          <w:lang w:val="en-US"/>
        </w:rPr>
        <w:t>": {</w:t>
      </w:r>
    </w:p>
    <w:p w14:paraId="30ED6CC3"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payer_type</w:t>
      </w:r>
      <w:proofErr w:type="spellEnd"/>
      <w:r w:rsidRPr="00617145">
        <w:rPr>
          <w:lang w:val="en-US"/>
        </w:rPr>
        <w:t>": 1,</w:t>
      </w:r>
    </w:p>
    <w:p w14:paraId="6F33A577"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payer_doctype</w:t>
      </w:r>
      <w:proofErr w:type="spellEnd"/>
      <w:r w:rsidRPr="00617145">
        <w:rPr>
          <w:lang w:val="en-US"/>
        </w:rPr>
        <w:t>": "01",</w:t>
      </w:r>
    </w:p>
    <w:p w14:paraId="3BF2EBC4"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payer_docnumber</w:t>
      </w:r>
      <w:proofErr w:type="spellEnd"/>
      <w:r w:rsidRPr="00617145">
        <w:rPr>
          <w:lang w:val="en-US"/>
        </w:rPr>
        <w:t>": "9205391913",</w:t>
      </w:r>
    </w:p>
    <w:p w14:paraId="797F79DB"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payer_docnat</w:t>
      </w:r>
      <w:proofErr w:type="spellEnd"/>
      <w:r w:rsidRPr="00617145">
        <w:rPr>
          <w:lang w:val="en-US"/>
        </w:rPr>
        <w:t>": "643",</w:t>
      </w:r>
    </w:p>
    <w:p w14:paraId="3A4A1A6A" w14:textId="5A5A334C"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payer_birthday</w:t>
      </w:r>
      <w:proofErr w:type="spellEnd"/>
      <w:r w:rsidRPr="00617145">
        <w:rPr>
          <w:lang w:val="en-US"/>
        </w:rPr>
        <w:t>": "25.07.1954",</w:t>
      </w:r>
    </w:p>
    <w:p w14:paraId="37590E87"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payer_surname</w:t>
      </w:r>
      <w:proofErr w:type="spellEnd"/>
      <w:r w:rsidRPr="00617145">
        <w:rPr>
          <w:lang w:val="en-US"/>
        </w:rPr>
        <w:t>": "</w:t>
      </w:r>
      <w:r w:rsidRPr="00617145">
        <w:t>Коровина</w:t>
      </w:r>
      <w:r w:rsidRPr="00617145">
        <w:rPr>
          <w:lang w:val="en-US"/>
        </w:rPr>
        <w:t>",</w:t>
      </w:r>
    </w:p>
    <w:p w14:paraId="5B3C9140" w14:textId="77777777"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payer_name</w:t>
      </w:r>
      <w:proofErr w:type="spellEnd"/>
      <w:r w:rsidRPr="00617145">
        <w:rPr>
          <w:lang w:val="en-US"/>
        </w:rPr>
        <w:t>": "</w:t>
      </w:r>
      <w:r w:rsidRPr="00617145">
        <w:t>Виталия</w:t>
      </w:r>
      <w:r w:rsidRPr="00617145">
        <w:rPr>
          <w:lang w:val="en-US"/>
        </w:rPr>
        <w:t>",</w:t>
      </w:r>
    </w:p>
    <w:p w14:paraId="7DF1C502" w14:textId="6D810703" w:rsidR="00617145" w:rsidRPr="00617145" w:rsidRDefault="00617145" w:rsidP="00617145">
      <w:pPr>
        <w:pStyle w:val="af"/>
        <w:spacing w:line="240" w:lineRule="auto"/>
        <w:ind w:left="1134"/>
        <w:rPr>
          <w:lang w:val="en-US"/>
        </w:rPr>
      </w:pPr>
      <w:r w:rsidRPr="00617145">
        <w:rPr>
          <w:lang w:val="en-US"/>
        </w:rPr>
        <w:t xml:space="preserve">      "</w:t>
      </w:r>
      <w:proofErr w:type="spellStart"/>
      <w:r w:rsidRPr="00617145">
        <w:rPr>
          <w:lang w:val="en-US"/>
        </w:rPr>
        <w:t>payer_patronymic</w:t>
      </w:r>
      <w:proofErr w:type="spellEnd"/>
      <w:r w:rsidRPr="00617145">
        <w:rPr>
          <w:lang w:val="en-US"/>
        </w:rPr>
        <w:t>": "</w:t>
      </w:r>
      <w:r w:rsidRPr="00617145">
        <w:t>Олеговна</w:t>
      </w:r>
      <w:r w:rsidRPr="00617145">
        <w:rPr>
          <w:lang w:val="en-US"/>
        </w:rPr>
        <w:t>"</w:t>
      </w:r>
    </w:p>
    <w:p w14:paraId="049F7949" w14:textId="77777777" w:rsidR="00617145" w:rsidRPr="00617145" w:rsidRDefault="00617145" w:rsidP="00617145">
      <w:pPr>
        <w:pStyle w:val="af"/>
        <w:spacing w:line="240" w:lineRule="auto"/>
        <w:ind w:left="708"/>
        <w:rPr>
          <w:lang w:val="en-US"/>
        </w:rPr>
      </w:pPr>
      <w:r w:rsidRPr="00617145">
        <w:rPr>
          <w:lang w:val="en-US"/>
        </w:rPr>
        <w:t xml:space="preserve">       },</w:t>
      </w:r>
    </w:p>
    <w:p w14:paraId="0FCDD68D" w14:textId="77777777" w:rsidR="00617145" w:rsidRPr="00617145" w:rsidRDefault="00617145" w:rsidP="00617145">
      <w:pPr>
        <w:pStyle w:val="af"/>
        <w:spacing w:line="240" w:lineRule="auto"/>
        <w:ind w:left="708"/>
        <w:rPr>
          <w:lang w:val="en-US"/>
        </w:rPr>
      </w:pPr>
      <w:r w:rsidRPr="00617145">
        <w:rPr>
          <w:lang w:val="en-US"/>
        </w:rPr>
        <w:t xml:space="preserve">    "</w:t>
      </w:r>
      <w:proofErr w:type="spellStart"/>
      <w:r w:rsidRPr="00617145">
        <w:rPr>
          <w:lang w:val="en-US"/>
        </w:rPr>
        <w:t>budget_index</w:t>
      </w:r>
      <w:proofErr w:type="spellEnd"/>
      <w:r w:rsidRPr="00617145">
        <w:rPr>
          <w:lang w:val="en-US"/>
        </w:rPr>
        <w:t>": {</w:t>
      </w:r>
    </w:p>
    <w:p w14:paraId="2BD6C998" w14:textId="2AD82F1C" w:rsidR="00617145" w:rsidRDefault="00617145" w:rsidP="00617145">
      <w:pPr>
        <w:pStyle w:val="af"/>
        <w:spacing w:line="240" w:lineRule="auto"/>
        <w:ind w:left="708"/>
        <w:rPr>
          <w:lang w:val="en-US"/>
        </w:rPr>
      </w:pPr>
      <w:r w:rsidRPr="00617145">
        <w:rPr>
          <w:lang w:val="en-US"/>
        </w:rPr>
        <w:t xml:space="preserve">      </w:t>
      </w:r>
      <w:r w:rsidRPr="005B4F04">
        <w:rPr>
          <w:lang w:val="en-US"/>
        </w:rPr>
        <w:t>"status": "24</w:t>
      </w:r>
      <w:proofErr w:type="gramStart"/>
      <w:r w:rsidRPr="005B4F04">
        <w:rPr>
          <w:lang w:val="en-US"/>
        </w:rPr>
        <w:t>" }</w:t>
      </w:r>
      <w:proofErr w:type="gramEnd"/>
      <w:r w:rsidR="006626DD">
        <w:rPr>
          <w:lang w:val="en-US"/>
        </w:rPr>
        <w:t>,</w:t>
      </w:r>
    </w:p>
    <w:p w14:paraId="161E7020" w14:textId="1F6FF1CF" w:rsidR="006626DD" w:rsidRPr="006626DD" w:rsidRDefault="006626DD" w:rsidP="006626DD">
      <w:pPr>
        <w:pStyle w:val="af"/>
        <w:spacing w:line="240" w:lineRule="auto"/>
        <w:ind w:left="708"/>
        <w:rPr>
          <w:lang w:val="en-US"/>
        </w:rPr>
      </w:pPr>
      <w:r w:rsidRPr="00617145">
        <w:rPr>
          <w:lang w:val="en-US"/>
        </w:rPr>
        <w:t xml:space="preserve">    </w:t>
      </w:r>
      <w:r w:rsidRPr="006626DD">
        <w:rPr>
          <w:lang w:val="en-US"/>
        </w:rPr>
        <w:t>"</w:t>
      </w:r>
      <w:proofErr w:type="spellStart"/>
      <w:r w:rsidRPr="006626DD">
        <w:rPr>
          <w:lang w:val="en-US"/>
        </w:rPr>
        <w:t>AdditionalData</w:t>
      </w:r>
      <w:proofErr w:type="spellEnd"/>
      <w:r w:rsidRPr="006626DD">
        <w:rPr>
          <w:lang w:val="en-US"/>
        </w:rPr>
        <w:t xml:space="preserve">": </w:t>
      </w:r>
    </w:p>
    <w:p w14:paraId="242B1C88" w14:textId="77777777" w:rsidR="006626DD" w:rsidRDefault="006626DD" w:rsidP="006626DD">
      <w:pPr>
        <w:pStyle w:val="af"/>
        <w:spacing w:line="240" w:lineRule="auto"/>
        <w:ind w:left="708"/>
        <w:rPr>
          <w:lang w:val="en-US"/>
        </w:rPr>
      </w:pPr>
      <w:r w:rsidRPr="006626DD">
        <w:rPr>
          <w:lang w:val="en-US"/>
        </w:rPr>
        <w:t xml:space="preserve">    </w:t>
      </w:r>
      <w:r w:rsidRPr="006626DD">
        <w:rPr>
          <w:lang w:val="en-US"/>
        </w:rPr>
        <w:tab/>
        <w:t>{</w:t>
      </w:r>
    </w:p>
    <w:p w14:paraId="311712FC" w14:textId="72770957" w:rsidR="006626DD" w:rsidRDefault="006626DD" w:rsidP="006626DD">
      <w:pPr>
        <w:pStyle w:val="af"/>
        <w:spacing w:line="240" w:lineRule="auto"/>
        <w:ind w:left="708"/>
        <w:rPr>
          <w:lang w:val="en-US"/>
        </w:rPr>
      </w:pPr>
      <w:r>
        <w:rPr>
          <w:lang w:val="en-US"/>
        </w:rPr>
        <w:tab/>
      </w:r>
      <w:r w:rsidRPr="006626DD">
        <w:rPr>
          <w:lang w:val="en-US"/>
        </w:rPr>
        <w:t>"</w:t>
      </w:r>
      <w:proofErr w:type="spellStart"/>
      <w:r w:rsidRPr="006626DD">
        <w:rPr>
          <w:lang w:val="en-US"/>
        </w:rPr>
        <w:t>AdditionalName</w:t>
      </w:r>
      <w:proofErr w:type="spellEnd"/>
      <w:r w:rsidRPr="006626DD">
        <w:rPr>
          <w:lang w:val="en-US"/>
        </w:rPr>
        <w:t>": "</w:t>
      </w:r>
      <w:r w:rsidRPr="006626DD">
        <w:t>Табельный</w:t>
      </w:r>
      <w:r w:rsidRPr="006626DD">
        <w:rPr>
          <w:lang w:val="en-US"/>
        </w:rPr>
        <w:t xml:space="preserve"> </w:t>
      </w:r>
      <w:r w:rsidRPr="006626DD">
        <w:t>номер</w:t>
      </w:r>
      <w:r w:rsidRPr="006626DD">
        <w:rPr>
          <w:lang w:val="en-US"/>
        </w:rPr>
        <w:t xml:space="preserve"> </w:t>
      </w:r>
      <w:r w:rsidRPr="006626DD">
        <w:t>ребенка</w:t>
      </w:r>
      <w:r w:rsidRPr="006626DD">
        <w:rPr>
          <w:lang w:val="en-US"/>
        </w:rPr>
        <w:t xml:space="preserve">", </w:t>
      </w:r>
    </w:p>
    <w:p w14:paraId="249834F2" w14:textId="77777777" w:rsidR="006626DD" w:rsidRDefault="006626DD" w:rsidP="006626DD">
      <w:pPr>
        <w:pStyle w:val="af"/>
        <w:spacing w:line="240" w:lineRule="auto"/>
        <w:ind w:left="708"/>
        <w:rPr>
          <w:lang w:val="en-US"/>
        </w:rPr>
      </w:pPr>
      <w:r>
        <w:rPr>
          <w:lang w:val="en-US"/>
        </w:rPr>
        <w:tab/>
      </w:r>
      <w:r w:rsidRPr="006626DD">
        <w:rPr>
          <w:lang w:val="en-US"/>
        </w:rPr>
        <w:t>"</w:t>
      </w:r>
      <w:proofErr w:type="spellStart"/>
      <w:r w:rsidRPr="006626DD">
        <w:rPr>
          <w:lang w:val="en-US"/>
        </w:rPr>
        <w:t>AdditionalValue</w:t>
      </w:r>
      <w:proofErr w:type="spellEnd"/>
      <w:r w:rsidRPr="006626DD">
        <w:rPr>
          <w:lang w:val="en-US"/>
        </w:rPr>
        <w:t>": "000000528"</w:t>
      </w:r>
    </w:p>
    <w:p w14:paraId="0C0159A1" w14:textId="290F57B8" w:rsidR="006626DD" w:rsidRPr="006626DD" w:rsidRDefault="006626DD" w:rsidP="006626DD">
      <w:pPr>
        <w:pStyle w:val="af"/>
        <w:spacing w:line="240" w:lineRule="auto"/>
        <w:ind w:left="708"/>
        <w:rPr>
          <w:lang w:val="en-US"/>
        </w:rPr>
      </w:pPr>
      <w:r>
        <w:rPr>
          <w:lang w:val="en-US"/>
        </w:rPr>
        <w:tab/>
      </w:r>
      <w:r w:rsidRPr="006626DD">
        <w:rPr>
          <w:lang w:val="en-US"/>
        </w:rPr>
        <w:t>}</w:t>
      </w:r>
      <w:r>
        <w:rPr>
          <w:lang w:val="en-US"/>
        </w:rPr>
        <w:t xml:space="preserve">      </w:t>
      </w:r>
    </w:p>
    <w:p w14:paraId="164365CD" w14:textId="0616DB3D" w:rsidR="00617145" w:rsidRPr="006626DD" w:rsidRDefault="00617145" w:rsidP="00617145">
      <w:pPr>
        <w:pStyle w:val="af"/>
        <w:spacing w:line="240" w:lineRule="auto"/>
        <w:rPr>
          <w:lang w:val="en-US"/>
        </w:rPr>
      </w:pPr>
      <w:r w:rsidRPr="006626DD">
        <w:rPr>
          <w:lang w:val="en-US"/>
        </w:rPr>
        <w:t xml:space="preserve">          }]</w:t>
      </w:r>
    </w:p>
    <w:p w14:paraId="0ABBC399" w14:textId="02549377" w:rsidR="00617145" w:rsidRDefault="00617145" w:rsidP="00617145">
      <w:pPr>
        <w:pStyle w:val="af"/>
        <w:spacing w:line="240" w:lineRule="auto"/>
        <w:rPr>
          <w:lang w:val="en-US"/>
        </w:rPr>
      </w:pPr>
      <w:r w:rsidRPr="006626DD">
        <w:rPr>
          <w:lang w:val="en-US"/>
        </w:rPr>
        <w:t>}</w:t>
      </w:r>
    </w:p>
    <w:p w14:paraId="733BBF02" w14:textId="77777777" w:rsidR="000C1788" w:rsidRPr="006626DD" w:rsidRDefault="000C1788" w:rsidP="00617145">
      <w:pPr>
        <w:pStyle w:val="af"/>
        <w:spacing w:line="240" w:lineRule="auto"/>
        <w:rPr>
          <w:lang w:val="en-US"/>
        </w:rPr>
      </w:pPr>
    </w:p>
    <w:p w14:paraId="208AF9D1" w14:textId="7F4DC8E2" w:rsidR="00A15314" w:rsidRPr="006626DD" w:rsidRDefault="00A15314" w:rsidP="009133AD">
      <w:pPr>
        <w:pStyle w:val="af5"/>
      </w:pPr>
      <w:r w:rsidRPr="00CE3DC7">
        <w:lastRenderedPageBreak/>
        <w:t>Таблица</w:t>
      </w:r>
      <w:r w:rsidRPr="00CE3DC7">
        <w:rPr>
          <w:lang w:val="en-US"/>
        </w:rPr>
        <w:t> </w:t>
      </w:r>
      <w:r w:rsidR="00E1060F" w:rsidRPr="00CE3DC7">
        <w:fldChar w:fldCharType="begin"/>
      </w:r>
      <w:r w:rsidRPr="006626DD">
        <w:rPr>
          <w:lang w:val="en-US"/>
        </w:rPr>
        <w:instrText xml:space="preserve"> </w:instrText>
      </w:r>
      <w:r w:rsidRPr="00CE3DC7">
        <w:rPr>
          <w:lang w:val="en-US"/>
        </w:rPr>
        <w:instrText>SEQ</w:instrText>
      </w:r>
      <w:r w:rsidRPr="006626DD">
        <w:rPr>
          <w:lang w:val="en-US"/>
        </w:rPr>
        <w:instrText xml:space="preserve"> </w:instrText>
      </w:r>
      <w:r w:rsidRPr="00CE3DC7">
        <w:instrText>Таблица</w:instrText>
      </w:r>
      <w:r w:rsidRPr="006626DD">
        <w:rPr>
          <w:lang w:val="en-US"/>
        </w:rPr>
        <w:instrText xml:space="preserve"> \* </w:instrText>
      </w:r>
      <w:r w:rsidRPr="00CE3DC7">
        <w:rPr>
          <w:lang w:val="en-US"/>
        </w:rPr>
        <w:instrText>ARABIC</w:instrText>
      </w:r>
      <w:r w:rsidRPr="006626DD">
        <w:rPr>
          <w:lang w:val="en-US"/>
        </w:rPr>
        <w:instrText xml:space="preserve"> </w:instrText>
      </w:r>
      <w:r w:rsidR="00E1060F" w:rsidRPr="00CE3DC7">
        <w:fldChar w:fldCharType="separate"/>
      </w:r>
      <w:r w:rsidR="00A10747">
        <w:rPr>
          <w:noProof/>
          <w:lang w:val="en-US"/>
        </w:rPr>
        <w:t>2</w:t>
      </w:r>
      <w:r w:rsidR="00E1060F" w:rsidRPr="00CE3DC7">
        <w:fldChar w:fldCharType="end"/>
      </w:r>
      <w:r w:rsidRPr="006626DD">
        <w:t xml:space="preserve">. </w:t>
      </w:r>
      <w:r w:rsidRPr="00CE3DC7">
        <w:t>Формат</w:t>
      </w:r>
      <w:r w:rsidRPr="006626DD">
        <w:t xml:space="preserve"> </w:t>
      </w:r>
      <w:r w:rsidRPr="00CE3DC7">
        <w:t>ответа</w:t>
      </w:r>
    </w:p>
    <w:tbl>
      <w:tblPr>
        <w:tblW w:w="93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95"/>
        <w:gridCol w:w="1984"/>
        <w:gridCol w:w="1418"/>
        <w:gridCol w:w="4082"/>
      </w:tblGrid>
      <w:tr w:rsidR="00A15314" w:rsidRPr="00CE3DC7" w14:paraId="556739A0" w14:textId="77777777" w:rsidTr="009E018F">
        <w:trPr>
          <w:cantSplit/>
          <w:tblHeader/>
        </w:trPr>
        <w:tc>
          <w:tcPr>
            <w:tcW w:w="1895" w:type="dxa"/>
          </w:tcPr>
          <w:p w14:paraId="0E9E96EA" w14:textId="77777777" w:rsidR="00A15314" w:rsidRPr="00CE3DC7" w:rsidRDefault="00A15314" w:rsidP="00FF3D94">
            <w:pPr>
              <w:pStyle w:val="af"/>
              <w:spacing w:line="240" w:lineRule="auto"/>
              <w:ind w:firstLine="0"/>
              <w:jc w:val="center"/>
              <w:rPr>
                <w:b/>
              </w:rPr>
            </w:pPr>
            <w:r w:rsidRPr="00CE3DC7">
              <w:rPr>
                <w:b/>
              </w:rPr>
              <w:t>Наименование</w:t>
            </w:r>
          </w:p>
        </w:tc>
        <w:tc>
          <w:tcPr>
            <w:tcW w:w="1984" w:type="dxa"/>
          </w:tcPr>
          <w:p w14:paraId="751051E1" w14:textId="77777777" w:rsidR="00A15314" w:rsidRPr="00CE3DC7" w:rsidRDefault="00A15314" w:rsidP="00FF3D94">
            <w:pPr>
              <w:pStyle w:val="af"/>
              <w:spacing w:line="240" w:lineRule="auto"/>
              <w:ind w:firstLine="0"/>
              <w:jc w:val="center"/>
              <w:rPr>
                <w:b/>
              </w:rPr>
            </w:pPr>
            <w:r w:rsidRPr="00CE3DC7">
              <w:rPr>
                <w:b/>
              </w:rPr>
              <w:t>Кол-во тегов, обязательность</w:t>
            </w:r>
          </w:p>
        </w:tc>
        <w:tc>
          <w:tcPr>
            <w:tcW w:w="1418" w:type="dxa"/>
          </w:tcPr>
          <w:p w14:paraId="0E221625" w14:textId="77777777" w:rsidR="00A15314" w:rsidRPr="00CE3DC7" w:rsidRDefault="00A15314" w:rsidP="00FF3D94">
            <w:pPr>
              <w:pStyle w:val="af"/>
              <w:spacing w:line="240" w:lineRule="auto"/>
              <w:ind w:firstLine="0"/>
              <w:jc w:val="center"/>
              <w:rPr>
                <w:b/>
              </w:rPr>
            </w:pPr>
            <w:r w:rsidRPr="00CE3DC7">
              <w:rPr>
                <w:b/>
              </w:rPr>
              <w:t>Тип данных</w:t>
            </w:r>
          </w:p>
        </w:tc>
        <w:tc>
          <w:tcPr>
            <w:tcW w:w="4082" w:type="dxa"/>
          </w:tcPr>
          <w:p w14:paraId="4CB84CCD" w14:textId="77777777" w:rsidR="00A15314" w:rsidRPr="00CE3DC7" w:rsidRDefault="00A15314" w:rsidP="00FF3D94">
            <w:pPr>
              <w:pStyle w:val="af"/>
              <w:spacing w:line="240" w:lineRule="auto"/>
              <w:ind w:firstLine="0"/>
              <w:jc w:val="center"/>
              <w:rPr>
                <w:b/>
              </w:rPr>
            </w:pPr>
            <w:r w:rsidRPr="00CE3DC7">
              <w:rPr>
                <w:b/>
              </w:rPr>
              <w:t>Комментарий</w:t>
            </w:r>
          </w:p>
        </w:tc>
      </w:tr>
      <w:tr w:rsidR="00A15314" w:rsidRPr="00CE3DC7" w14:paraId="5D69AC21" w14:textId="77777777" w:rsidTr="009E018F">
        <w:trPr>
          <w:cantSplit/>
          <w:tblHeader/>
        </w:trPr>
        <w:tc>
          <w:tcPr>
            <w:tcW w:w="1895" w:type="dxa"/>
          </w:tcPr>
          <w:p w14:paraId="415AA51F" w14:textId="77777777" w:rsidR="00A15314" w:rsidRPr="00CE3DC7" w:rsidRDefault="00A15314" w:rsidP="00FF3D94">
            <w:pPr>
              <w:pStyle w:val="af"/>
              <w:spacing w:line="240" w:lineRule="auto"/>
              <w:ind w:firstLine="0"/>
              <w:jc w:val="left"/>
            </w:pPr>
            <w:proofErr w:type="spellStart"/>
            <w:r w:rsidRPr="00CE3DC7">
              <w:t>error</w:t>
            </w:r>
            <w:proofErr w:type="spellEnd"/>
          </w:p>
        </w:tc>
        <w:tc>
          <w:tcPr>
            <w:tcW w:w="1984" w:type="dxa"/>
          </w:tcPr>
          <w:p w14:paraId="4D7D7D23" w14:textId="77777777" w:rsidR="00A15314" w:rsidRPr="00CE3DC7" w:rsidRDefault="00A15314" w:rsidP="00FF3D94">
            <w:pPr>
              <w:pStyle w:val="af"/>
              <w:spacing w:line="240" w:lineRule="auto"/>
              <w:ind w:firstLine="0"/>
              <w:jc w:val="left"/>
              <w:rPr>
                <w:sz w:val="28"/>
                <w:szCs w:val="28"/>
              </w:rPr>
            </w:pPr>
            <w:r w:rsidRPr="00CE3DC7">
              <w:t>1, обязательно</w:t>
            </w:r>
          </w:p>
        </w:tc>
        <w:tc>
          <w:tcPr>
            <w:tcW w:w="1418" w:type="dxa"/>
          </w:tcPr>
          <w:p w14:paraId="6236909D" w14:textId="77777777" w:rsidR="00A15314" w:rsidRPr="00CE3DC7" w:rsidRDefault="00A15314" w:rsidP="00FF3D94">
            <w:pPr>
              <w:pStyle w:val="af"/>
              <w:spacing w:line="240" w:lineRule="auto"/>
              <w:ind w:firstLine="0"/>
              <w:jc w:val="left"/>
              <w:rPr>
                <w:sz w:val="28"/>
                <w:szCs w:val="28"/>
              </w:rPr>
            </w:pPr>
            <w:r w:rsidRPr="00CE3DC7">
              <w:t>Строка</w:t>
            </w:r>
          </w:p>
        </w:tc>
        <w:tc>
          <w:tcPr>
            <w:tcW w:w="4082" w:type="dxa"/>
          </w:tcPr>
          <w:p w14:paraId="6256BC43" w14:textId="77777777" w:rsidR="00A15314" w:rsidRPr="00CE3DC7" w:rsidRDefault="00A15314" w:rsidP="00FF3D94">
            <w:pPr>
              <w:pStyle w:val="af"/>
              <w:spacing w:line="240" w:lineRule="auto"/>
              <w:ind w:firstLine="0"/>
              <w:jc w:val="left"/>
            </w:pPr>
            <w:r w:rsidRPr="00CE3DC7">
              <w:t xml:space="preserve">Результат обработки запроса. </w:t>
            </w:r>
          </w:p>
          <w:p w14:paraId="34813F64" w14:textId="77777777" w:rsidR="00A15314" w:rsidRPr="00CE3DC7" w:rsidRDefault="00A15314" w:rsidP="00FF3D94">
            <w:pPr>
              <w:pStyle w:val="af"/>
              <w:spacing w:line="240" w:lineRule="auto"/>
              <w:ind w:firstLine="0"/>
              <w:jc w:val="left"/>
              <w:rPr>
                <w:sz w:val="28"/>
                <w:szCs w:val="28"/>
              </w:rPr>
            </w:pPr>
            <w:r w:rsidRPr="00CE3DC7">
              <w:t>При успешной обработки запроса, возвращается пустая строка. В противном случае, указывается текст ошибки</w:t>
            </w:r>
          </w:p>
        </w:tc>
      </w:tr>
      <w:tr w:rsidR="00A15314" w:rsidRPr="00CE3DC7" w14:paraId="0CF07C19" w14:textId="77777777" w:rsidTr="009E018F">
        <w:trPr>
          <w:cantSplit/>
          <w:tblHeader/>
        </w:trPr>
        <w:tc>
          <w:tcPr>
            <w:tcW w:w="1895" w:type="dxa"/>
          </w:tcPr>
          <w:p w14:paraId="39FD4ECC" w14:textId="0CB2A13F" w:rsidR="00A15314" w:rsidRPr="00CE3DC7" w:rsidRDefault="00171D1C" w:rsidP="00FF3D94">
            <w:pPr>
              <w:pStyle w:val="af"/>
              <w:spacing w:line="240" w:lineRule="auto"/>
              <w:ind w:firstLine="0"/>
              <w:jc w:val="left"/>
            </w:pPr>
            <w:proofErr w:type="spellStart"/>
            <w:r w:rsidRPr="002378AE">
              <w:rPr>
                <w:sz w:val="22"/>
              </w:rPr>
              <w:t>response</w:t>
            </w:r>
            <w:proofErr w:type="spellEnd"/>
          </w:p>
        </w:tc>
        <w:tc>
          <w:tcPr>
            <w:tcW w:w="1984" w:type="dxa"/>
          </w:tcPr>
          <w:p w14:paraId="45C4B5A9" w14:textId="77777777" w:rsidR="00A15314" w:rsidRPr="00CE3DC7" w:rsidRDefault="00A15314" w:rsidP="00FF3D94">
            <w:pPr>
              <w:pStyle w:val="af"/>
              <w:keepNext/>
              <w:keepLines/>
              <w:widowControl w:val="0"/>
              <w:spacing w:line="240" w:lineRule="auto"/>
              <w:ind w:firstLine="0"/>
              <w:jc w:val="left"/>
              <w:rPr>
                <w:sz w:val="28"/>
                <w:szCs w:val="28"/>
              </w:rPr>
            </w:pPr>
            <w:r w:rsidRPr="00CE3DC7">
              <w:t>1, обязательно</w:t>
            </w:r>
          </w:p>
        </w:tc>
        <w:tc>
          <w:tcPr>
            <w:tcW w:w="1418" w:type="dxa"/>
          </w:tcPr>
          <w:p w14:paraId="2679EE29" w14:textId="77777777" w:rsidR="00A15314" w:rsidRPr="00CE3DC7" w:rsidRDefault="00A15314" w:rsidP="00FF3D94">
            <w:pPr>
              <w:pStyle w:val="af"/>
              <w:keepNext/>
              <w:keepLines/>
              <w:widowControl w:val="0"/>
              <w:spacing w:line="240" w:lineRule="auto"/>
              <w:ind w:firstLine="0"/>
              <w:jc w:val="left"/>
              <w:rPr>
                <w:sz w:val="28"/>
                <w:szCs w:val="28"/>
              </w:rPr>
            </w:pPr>
            <w:r w:rsidRPr="00CE3DC7">
              <w:t>Объект</w:t>
            </w:r>
          </w:p>
        </w:tc>
        <w:tc>
          <w:tcPr>
            <w:tcW w:w="4082" w:type="dxa"/>
          </w:tcPr>
          <w:p w14:paraId="2EB26599" w14:textId="77777777" w:rsidR="00A15314" w:rsidRPr="00CE3DC7" w:rsidRDefault="00A15314" w:rsidP="00FF3D94">
            <w:pPr>
              <w:pStyle w:val="af"/>
              <w:spacing w:line="240" w:lineRule="auto"/>
              <w:ind w:firstLine="0"/>
              <w:jc w:val="left"/>
            </w:pPr>
            <w:r w:rsidRPr="00CE3DC7">
              <w:t>Контейнер, в котором в ответ возвращаются данные по созданному начислению.</w:t>
            </w:r>
          </w:p>
        </w:tc>
      </w:tr>
      <w:tr w:rsidR="00A15314" w:rsidRPr="00CE3DC7" w14:paraId="131ECB85" w14:textId="77777777" w:rsidTr="009E018F">
        <w:trPr>
          <w:cantSplit/>
          <w:tblHeader/>
        </w:trPr>
        <w:tc>
          <w:tcPr>
            <w:tcW w:w="1895" w:type="dxa"/>
          </w:tcPr>
          <w:p w14:paraId="00D57293" w14:textId="6642322D" w:rsidR="00A15314" w:rsidRPr="00CE3DC7" w:rsidRDefault="00171D1C" w:rsidP="00FF3D94">
            <w:pPr>
              <w:pStyle w:val="af"/>
              <w:spacing w:line="240" w:lineRule="auto"/>
              <w:ind w:firstLine="0"/>
              <w:jc w:val="left"/>
            </w:pPr>
            <w:proofErr w:type="spellStart"/>
            <w:r w:rsidRPr="002378AE">
              <w:rPr>
                <w:sz w:val="22"/>
                <w:lang w:val="en-US"/>
              </w:rPr>
              <w:t>supplier_billd</w:t>
            </w:r>
            <w:proofErr w:type="spellEnd"/>
          </w:p>
        </w:tc>
        <w:tc>
          <w:tcPr>
            <w:tcW w:w="1984" w:type="dxa"/>
          </w:tcPr>
          <w:p w14:paraId="17991A51" w14:textId="77777777" w:rsidR="00A15314" w:rsidRPr="00CE3DC7" w:rsidRDefault="00A15314" w:rsidP="00FF3D94">
            <w:pPr>
              <w:pStyle w:val="af"/>
              <w:spacing w:line="240" w:lineRule="auto"/>
              <w:ind w:firstLine="0"/>
              <w:jc w:val="left"/>
              <w:rPr>
                <w:sz w:val="28"/>
                <w:szCs w:val="28"/>
              </w:rPr>
            </w:pPr>
            <w:r w:rsidRPr="00CE3DC7">
              <w:t>1, обязательно</w:t>
            </w:r>
          </w:p>
        </w:tc>
        <w:tc>
          <w:tcPr>
            <w:tcW w:w="1418" w:type="dxa"/>
          </w:tcPr>
          <w:p w14:paraId="67934FA5" w14:textId="77777777" w:rsidR="00A15314" w:rsidRPr="00CE3DC7" w:rsidRDefault="00A15314" w:rsidP="00FF3D94">
            <w:pPr>
              <w:pStyle w:val="af"/>
              <w:spacing w:line="240" w:lineRule="auto"/>
              <w:ind w:firstLine="0"/>
              <w:jc w:val="left"/>
              <w:rPr>
                <w:sz w:val="28"/>
                <w:szCs w:val="28"/>
              </w:rPr>
            </w:pPr>
            <w:r w:rsidRPr="00CE3DC7">
              <w:t>Строка</w:t>
            </w:r>
          </w:p>
        </w:tc>
        <w:tc>
          <w:tcPr>
            <w:tcW w:w="4082" w:type="dxa"/>
          </w:tcPr>
          <w:p w14:paraId="19635774" w14:textId="4A7FDEE3" w:rsidR="00A15314" w:rsidRPr="00171D1C" w:rsidRDefault="00171D1C" w:rsidP="00FF3D94">
            <w:pPr>
              <w:pStyle w:val="af"/>
              <w:spacing w:line="240" w:lineRule="auto"/>
              <w:ind w:firstLine="0"/>
              <w:jc w:val="left"/>
            </w:pPr>
            <w:proofErr w:type="spellStart"/>
            <w:r>
              <w:rPr>
                <w:lang w:val="en-US"/>
              </w:rPr>
              <w:t>Сформированный</w:t>
            </w:r>
            <w:proofErr w:type="spellEnd"/>
            <w:r>
              <w:rPr>
                <w:lang w:val="en-US"/>
              </w:rPr>
              <w:t xml:space="preserve"> УИН </w:t>
            </w:r>
            <w:proofErr w:type="spellStart"/>
            <w:r>
              <w:rPr>
                <w:lang w:val="en-US"/>
              </w:rPr>
              <w:t>начисления</w:t>
            </w:r>
            <w:proofErr w:type="spellEnd"/>
          </w:p>
        </w:tc>
      </w:tr>
    </w:tbl>
    <w:p w14:paraId="561B9F98" w14:textId="77777777" w:rsidR="000C1788" w:rsidRDefault="000C1788" w:rsidP="00FF3D94">
      <w:pPr>
        <w:pStyle w:val="af"/>
        <w:spacing w:line="240" w:lineRule="auto"/>
        <w:rPr>
          <w:b/>
        </w:rPr>
      </w:pPr>
    </w:p>
    <w:p w14:paraId="1F7260A5" w14:textId="77777777" w:rsidR="00A15314" w:rsidRPr="00CE3DC7" w:rsidRDefault="00A15314" w:rsidP="00FF3D94">
      <w:pPr>
        <w:pStyle w:val="af"/>
        <w:spacing w:line="240" w:lineRule="auto"/>
        <w:rPr>
          <w:b/>
          <w:lang w:val="en-US"/>
        </w:rPr>
      </w:pPr>
      <w:r w:rsidRPr="00CE3DC7">
        <w:rPr>
          <w:b/>
        </w:rPr>
        <w:t>Пример</w:t>
      </w:r>
      <w:r w:rsidRPr="00CE3DC7">
        <w:rPr>
          <w:b/>
          <w:lang w:val="en-US"/>
        </w:rPr>
        <w:t>.</w:t>
      </w:r>
    </w:p>
    <w:p w14:paraId="20DE415B" w14:textId="77777777" w:rsidR="002378AE" w:rsidRPr="000C1788" w:rsidRDefault="002378AE" w:rsidP="002378AE">
      <w:pPr>
        <w:pStyle w:val="af"/>
        <w:spacing w:line="240" w:lineRule="auto"/>
        <w:rPr>
          <w:sz w:val="22"/>
          <w:lang w:val="en-US"/>
        </w:rPr>
      </w:pPr>
      <w:r w:rsidRPr="000C1788">
        <w:rPr>
          <w:sz w:val="22"/>
          <w:lang w:val="en-US"/>
        </w:rPr>
        <w:t>{</w:t>
      </w:r>
    </w:p>
    <w:p w14:paraId="097E0658" w14:textId="77777777" w:rsidR="002378AE" w:rsidRPr="000C1788" w:rsidRDefault="002378AE" w:rsidP="002378AE">
      <w:pPr>
        <w:pStyle w:val="af"/>
        <w:spacing w:line="240" w:lineRule="auto"/>
        <w:rPr>
          <w:sz w:val="22"/>
          <w:lang w:val="en-US"/>
        </w:rPr>
      </w:pPr>
      <w:r w:rsidRPr="000C1788">
        <w:rPr>
          <w:sz w:val="22"/>
          <w:lang w:val="en-US"/>
        </w:rPr>
        <w:t xml:space="preserve">  "</w:t>
      </w:r>
      <w:proofErr w:type="spellStart"/>
      <w:r w:rsidRPr="000C1788">
        <w:rPr>
          <w:sz w:val="22"/>
          <w:lang w:val="en-US"/>
        </w:rPr>
        <w:t>status":"ok</w:t>
      </w:r>
      <w:proofErr w:type="spellEnd"/>
      <w:r w:rsidRPr="000C1788">
        <w:rPr>
          <w:sz w:val="22"/>
          <w:lang w:val="en-US"/>
        </w:rPr>
        <w:t>",</w:t>
      </w:r>
    </w:p>
    <w:p w14:paraId="42C61FFB" w14:textId="77777777" w:rsidR="002378AE" w:rsidRPr="000C1788" w:rsidRDefault="002378AE" w:rsidP="002378AE">
      <w:pPr>
        <w:pStyle w:val="af"/>
        <w:spacing w:line="240" w:lineRule="auto"/>
        <w:rPr>
          <w:sz w:val="22"/>
          <w:lang w:val="en-US"/>
        </w:rPr>
      </w:pPr>
      <w:r w:rsidRPr="000C1788">
        <w:rPr>
          <w:sz w:val="22"/>
          <w:lang w:val="en-US"/>
        </w:rPr>
        <w:t xml:space="preserve">  "</w:t>
      </w:r>
      <w:proofErr w:type="spellStart"/>
      <w:r w:rsidRPr="000C1788">
        <w:rPr>
          <w:sz w:val="22"/>
          <w:lang w:val="en-US"/>
        </w:rPr>
        <w:t>unitcode</w:t>
      </w:r>
      <w:proofErr w:type="spellEnd"/>
      <w:r w:rsidRPr="000C1788">
        <w:rPr>
          <w:sz w:val="22"/>
          <w:lang w:val="en-US"/>
        </w:rPr>
        <w:t>":"</w:t>
      </w:r>
      <w:proofErr w:type="spellStart"/>
      <w:r w:rsidRPr="000C1788">
        <w:rPr>
          <w:sz w:val="22"/>
          <w:lang w:val="en-US"/>
        </w:rPr>
        <w:t>ServiceIntegration</w:t>
      </w:r>
      <w:proofErr w:type="spellEnd"/>
      <w:r w:rsidRPr="000C1788">
        <w:rPr>
          <w:sz w:val="22"/>
          <w:lang w:val="en-US"/>
        </w:rPr>
        <w:t>",</w:t>
      </w:r>
    </w:p>
    <w:p w14:paraId="45C5BAFF" w14:textId="77777777" w:rsidR="002378AE" w:rsidRPr="000C1788" w:rsidRDefault="002378AE" w:rsidP="002378AE">
      <w:pPr>
        <w:pStyle w:val="af"/>
        <w:spacing w:line="240" w:lineRule="auto"/>
        <w:rPr>
          <w:sz w:val="22"/>
          <w:lang w:val="en-US"/>
        </w:rPr>
      </w:pPr>
      <w:r w:rsidRPr="000C1788">
        <w:rPr>
          <w:sz w:val="22"/>
          <w:lang w:val="en-US"/>
        </w:rPr>
        <w:t xml:space="preserve">  "response":</w:t>
      </w:r>
    </w:p>
    <w:p w14:paraId="4DA3A82B" w14:textId="77777777" w:rsidR="002378AE" w:rsidRPr="000C1788" w:rsidRDefault="002378AE" w:rsidP="002378AE">
      <w:pPr>
        <w:pStyle w:val="af"/>
        <w:spacing w:line="240" w:lineRule="auto"/>
        <w:rPr>
          <w:sz w:val="22"/>
          <w:lang w:val="en-US"/>
        </w:rPr>
      </w:pPr>
      <w:r w:rsidRPr="000C1788">
        <w:rPr>
          <w:sz w:val="22"/>
          <w:lang w:val="en-US"/>
        </w:rPr>
        <w:t xml:space="preserve">  [</w:t>
      </w:r>
    </w:p>
    <w:p w14:paraId="1A776A2A" w14:textId="77777777" w:rsidR="002378AE" w:rsidRPr="000C1788" w:rsidRDefault="002378AE" w:rsidP="002378AE">
      <w:pPr>
        <w:pStyle w:val="af"/>
        <w:spacing w:line="240" w:lineRule="auto"/>
        <w:rPr>
          <w:sz w:val="22"/>
          <w:lang w:val="en-US"/>
        </w:rPr>
      </w:pPr>
      <w:r w:rsidRPr="000C1788">
        <w:rPr>
          <w:sz w:val="22"/>
          <w:lang w:val="en-US"/>
        </w:rPr>
        <w:t xml:space="preserve">    {</w:t>
      </w:r>
    </w:p>
    <w:p w14:paraId="7230A05A" w14:textId="77777777" w:rsidR="002378AE" w:rsidRPr="000C1788" w:rsidRDefault="002378AE" w:rsidP="002378AE">
      <w:pPr>
        <w:pStyle w:val="af"/>
        <w:spacing w:line="240" w:lineRule="auto"/>
        <w:rPr>
          <w:sz w:val="22"/>
          <w:lang w:val="en-US"/>
        </w:rPr>
      </w:pPr>
      <w:r w:rsidRPr="000C1788">
        <w:rPr>
          <w:sz w:val="22"/>
          <w:lang w:val="en-US"/>
        </w:rPr>
        <w:t xml:space="preserve">      "pattern_code":"0000305EC7</w:t>
      </w:r>
      <w:r w:rsidRPr="002378AE">
        <w:rPr>
          <w:sz w:val="22"/>
        </w:rPr>
        <w:t>ПК</w:t>
      </w:r>
      <w:r w:rsidRPr="000C1788">
        <w:rPr>
          <w:sz w:val="22"/>
          <w:lang w:val="en-US"/>
        </w:rPr>
        <w:t>11700040420039",</w:t>
      </w:r>
    </w:p>
    <w:p w14:paraId="4E848765" w14:textId="3BAE54D7" w:rsidR="002378AE" w:rsidRDefault="002378AE" w:rsidP="002378AE">
      <w:pPr>
        <w:pStyle w:val="af"/>
        <w:spacing w:line="240" w:lineRule="auto"/>
        <w:rPr>
          <w:sz w:val="22"/>
          <w:lang w:val="en-US"/>
        </w:rPr>
      </w:pPr>
      <w:r w:rsidRPr="000C1788">
        <w:rPr>
          <w:sz w:val="22"/>
          <w:lang w:val="en-US"/>
        </w:rPr>
        <w:t xml:space="preserve">      "bill_date":"24.09.2016</w:t>
      </w:r>
      <w:r w:rsidR="00AB7EC6" w:rsidRPr="00A10747">
        <w:rPr>
          <w:sz w:val="22"/>
          <w:lang w:val="en-US"/>
        </w:rPr>
        <w:t xml:space="preserve"> 12:00</w:t>
      </w:r>
      <w:r w:rsidRPr="000C1788">
        <w:rPr>
          <w:sz w:val="22"/>
          <w:lang w:val="en-US"/>
        </w:rPr>
        <w:t>",</w:t>
      </w:r>
    </w:p>
    <w:p w14:paraId="5233A1D0" w14:textId="1C0F1500" w:rsidR="00AB7EC6" w:rsidRPr="00AB7EC6" w:rsidRDefault="00AB7EC6" w:rsidP="002378AE">
      <w:pPr>
        <w:pStyle w:val="af"/>
        <w:spacing w:line="240" w:lineRule="auto"/>
        <w:rPr>
          <w:sz w:val="22"/>
          <w:lang w:val="en-US"/>
        </w:rPr>
      </w:pPr>
      <w:r>
        <w:rPr>
          <w:sz w:val="22"/>
          <w:lang w:val="en-US"/>
        </w:rPr>
        <w:tab/>
      </w:r>
      <w:r w:rsidRPr="000C1788">
        <w:rPr>
          <w:sz w:val="22"/>
          <w:lang w:val="en-US"/>
        </w:rPr>
        <w:t>"</w:t>
      </w:r>
      <w:proofErr w:type="spellStart"/>
      <w:r>
        <w:rPr>
          <w:sz w:val="22"/>
          <w:lang w:val="en-US"/>
        </w:rPr>
        <w:t>change_date</w:t>
      </w:r>
      <w:proofErr w:type="gramStart"/>
      <w:r>
        <w:rPr>
          <w:sz w:val="22"/>
          <w:lang w:val="en-US"/>
        </w:rPr>
        <w:t>":null</w:t>
      </w:r>
      <w:proofErr w:type="spellEnd"/>
      <w:proofErr w:type="gramEnd"/>
      <w:r w:rsidRPr="000C1788">
        <w:rPr>
          <w:sz w:val="22"/>
          <w:lang w:val="en-US"/>
        </w:rPr>
        <w:t>,</w:t>
      </w:r>
    </w:p>
    <w:p w14:paraId="4D4AFA58" w14:textId="77777777" w:rsidR="002378AE" w:rsidRPr="00A10747" w:rsidRDefault="002378AE" w:rsidP="002378AE">
      <w:pPr>
        <w:pStyle w:val="af"/>
        <w:spacing w:line="240" w:lineRule="auto"/>
        <w:rPr>
          <w:sz w:val="22"/>
          <w:lang w:val="en-US"/>
        </w:rPr>
      </w:pPr>
      <w:r w:rsidRPr="000C1788">
        <w:rPr>
          <w:sz w:val="22"/>
          <w:lang w:val="en-US"/>
        </w:rPr>
        <w:t xml:space="preserve">      </w:t>
      </w:r>
      <w:r w:rsidRPr="00A10747">
        <w:rPr>
          <w:sz w:val="22"/>
          <w:lang w:val="en-US"/>
        </w:rPr>
        <w:t>"</w:t>
      </w:r>
      <w:r w:rsidRPr="000C1788">
        <w:rPr>
          <w:sz w:val="22"/>
          <w:lang w:val="en-US"/>
        </w:rPr>
        <w:t>total</w:t>
      </w:r>
      <w:r w:rsidRPr="00A10747">
        <w:rPr>
          <w:sz w:val="22"/>
          <w:lang w:val="en-US"/>
        </w:rPr>
        <w:t>_</w:t>
      </w:r>
      <w:r w:rsidRPr="000C1788">
        <w:rPr>
          <w:sz w:val="22"/>
          <w:lang w:val="en-US"/>
        </w:rPr>
        <w:t>amount</w:t>
      </w:r>
      <w:r w:rsidRPr="00A10747">
        <w:rPr>
          <w:sz w:val="22"/>
          <w:lang w:val="en-US"/>
        </w:rPr>
        <w:t>":"300",</w:t>
      </w:r>
    </w:p>
    <w:p w14:paraId="5072D4D7" w14:textId="77777777" w:rsidR="002378AE" w:rsidRPr="00A10747" w:rsidRDefault="002378AE" w:rsidP="002378AE">
      <w:pPr>
        <w:pStyle w:val="af"/>
        <w:spacing w:line="240" w:lineRule="auto"/>
        <w:rPr>
          <w:sz w:val="22"/>
        </w:rPr>
      </w:pPr>
      <w:r w:rsidRPr="00A10747">
        <w:rPr>
          <w:sz w:val="22"/>
          <w:lang w:val="en-US"/>
        </w:rPr>
        <w:t xml:space="preserve">      </w:t>
      </w:r>
      <w:r w:rsidRPr="00A10747">
        <w:rPr>
          <w:sz w:val="22"/>
        </w:rPr>
        <w:t>"</w:t>
      </w:r>
      <w:r w:rsidRPr="000C1788">
        <w:rPr>
          <w:sz w:val="22"/>
          <w:lang w:val="en-US"/>
        </w:rPr>
        <w:t>change</w:t>
      </w:r>
      <w:r w:rsidRPr="00A10747">
        <w:rPr>
          <w:sz w:val="22"/>
        </w:rPr>
        <w:t>_</w:t>
      </w:r>
      <w:r w:rsidRPr="000C1788">
        <w:rPr>
          <w:sz w:val="22"/>
          <w:lang w:val="en-US"/>
        </w:rPr>
        <w:t>status</w:t>
      </w:r>
      <w:r w:rsidRPr="00A10747">
        <w:rPr>
          <w:sz w:val="22"/>
        </w:rPr>
        <w:t>":"1",</w:t>
      </w:r>
    </w:p>
    <w:p w14:paraId="605C11E6" w14:textId="77777777" w:rsidR="002378AE" w:rsidRPr="00A10747" w:rsidRDefault="002378AE" w:rsidP="002378AE">
      <w:pPr>
        <w:pStyle w:val="af"/>
        <w:spacing w:line="240" w:lineRule="auto"/>
        <w:rPr>
          <w:sz w:val="22"/>
        </w:rPr>
      </w:pPr>
      <w:r w:rsidRPr="00A10747">
        <w:rPr>
          <w:sz w:val="22"/>
        </w:rPr>
        <w:t xml:space="preserve">      "</w:t>
      </w:r>
      <w:proofErr w:type="spellStart"/>
      <w:r w:rsidRPr="000C1788">
        <w:rPr>
          <w:sz w:val="22"/>
          <w:lang w:val="en-US"/>
        </w:rPr>
        <w:t>oktmo</w:t>
      </w:r>
      <w:proofErr w:type="spellEnd"/>
      <w:r w:rsidRPr="00A10747">
        <w:rPr>
          <w:sz w:val="22"/>
        </w:rPr>
        <w:t>":"50701000",</w:t>
      </w:r>
    </w:p>
    <w:p w14:paraId="47277D92" w14:textId="77777777" w:rsidR="002378AE" w:rsidRPr="002378AE" w:rsidRDefault="002378AE" w:rsidP="002378AE">
      <w:pPr>
        <w:pStyle w:val="af"/>
        <w:spacing w:line="240" w:lineRule="auto"/>
        <w:rPr>
          <w:sz w:val="22"/>
        </w:rPr>
      </w:pPr>
      <w:r w:rsidRPr="00870C83">
        <w:rPr>
          <w:sz w:val="22"/>
        </w:rPr>
        <w:t xml:space="preserve">      </w:t>
      </w:r>
      <w:r w:rsidRPr="002378AE">
        <w:rPr>
          <w:sz w:val="22"/>
        </w:rPr>
        <w:t>"details_</w:t>
      </w:r>
      <w:proofErr w:type="spellStart"/>
      <w:r w:rsidRPr="002378AE">
        <w:rPr>
          <w:sz w:val="22"/>
        </w:rPr>
        <w:t>payment</w:t>
      </w:r>
      <w:proofErr w:type="spellEnd"/>
      <w:r w:rsidRPr="002378AE">
        <w:rPr>
          <w:sz w:val="22"/>
        </w:rPr>
        <w:t>":"Присмотр и уход за детьми (Род. плата за содержание ребенка в МДОУ)",</w:t>
      </w:r>
    </w:p>
    <w:p w14:paraId="51091BC9" w14:textId="77777777" w:rsidR="002378AE" w:rsidRPr="002378AE" w:rsidRDefault="002378AE" w:rsidP="002378AE">
      <w:pPr>
        <w:pStyle w:val="af"/>
        <w:spacing w:line="240" w:lineRule="auto"/>
        <w:rPr>
          <w:sz w:val="22"/>
          <w:lang w:val="en-US"/>
        </w:rPr>
      </w:pPr>
      <w:r w:rsidRPr="002378AE">
        <w:rPr>
          <w:sz w:val="22"/>
        </w:rPr>
        <w:t xml:space="preserve">      </w:t>
      </w:r>
      <w:r w:rsidRPr="002378AE">
        <w:rPr>
          <w:sz w:val="22"/>
          <w:lang w:val="en-US"/>
        </w:rPr>
        <w:t>"</w:t>
      </w:r>
      <w:proofErr w:type="spellStart"/>
      <w:r w:rsidRPr="002378AE">
        <w:rPr>
          <w:sz w:val="22"/>
          <w:lang w:val="en-US"/>
        </w:rPr>
        <w:t>payer_info</w:t>
      </w:r>
      <w:proofErr w:type="spellEnd"/>
      <w:proofErr w:type="gramStart"/>
      <w:r w:rsidRPr="002378AE">
        <w:rPr>
          <w:sz w:val="22"/>
          <w:lang w:val="en-US"/>
        </w:rPr>
        <w:t>":{</w:t>
      </w:r>
      <w:proofErr w:type="gramEnd"/>
    </w:p>
    <w:p w14:paraId="657BCE60" w14:textId="77777777" w:rsidR="002378AE" w:rsidRPr="002378AE" w:rsidRDefault="002378AE" w:rsidP="002378AE">
      <w:pPr>
        <w:pStyle w:val="af"/>
        <w:spacing w:line="240" w:lineRule="auto"/>
        <w:rPr>
          <w:sz w:val="22"/>
          <w:lang w:val="en-US"/>
        </w:rPr>
      </w:pPr>
      <w:r w:rsidRPr="002378AE">
        <w:rPr>
          <w:sz w:val="22"/>
          <w:lang w:val="en-US"/>
        </w:rPr>
        <w:t xml:space="preserve">        "payer_type":1,</w:t>
      </w:r>
    </w:p>
    <w:p w14:paraId="59A92957" w14:textId="77777777" w:rsidR="002378AE" w:rsidRPr="002378AE" w:rsidRDefault="002378AE" w:rsidP="002378AE">
      <w:pPr>
        <w:pStyle w:val="af"/>
        <w:spacing w:line="240" w:lineRule="auto"/>
        <w:rPr>
          <w:sz w:val="22"/>
          <w:lang w:val="en-US"/>
        </w:rPr>
      </w:pPr>
      <w:r w:rsidRPr="002378AE">
        <w:rPr>
          <w:sz w:val="22"/>
          <w:lang w:val="en-US"/>
        </w:rPr>
        <w:t xml:space="preserve">        "payer_doctype":"01",</w:t>
      </w:r>
    </w:p>
    <w:p w14:paraId="49A3E118" w14:textId="77777777" w:rsidR="002378AE" w:rsidRPr="002378AE" w:rsidRDefault="002378AE" w:rsidP="002378AE">
      <w:pPr>
        <w:pStyle w:val="af"/>
        <w:spacing w:line="240" w:lineRule="auto"/>
        <w:rPr>
          <w:sz w:val="22"/>
          <w:lang w:val="en-US"/>
        </w:rPr>
      </w:pPr>
      <w:r w:rsidRPr="002378AE">
        <w:rPr>
          <w:sz w:val="22"/>
          <w:lang w:val="en-US"/>
        </w:rPr>
        <w:t xml:space="preserve">        "payer_docnumber":"9205391913",</w:t>
      </w:r>
    </w:p>
    <w:p w14:paraId="2EFF448A" w14:textId="77777777" w:rsidR="002378AE" w:rsidRPr="002378AE" w:rsidRDefault="002378AE" w:rsidP="002378AE">
      <w:pPr>
        <w:pStyle w:val="af"/>
        <w:spacing w:line="240" w:lineRule="auto"/>
        <w:rPr>
          <w:sz w:val="22"/>
          <w:lang w:val="en-US"/>
        </w:rPr>
      </w:pPr>
      <w:r w:rsidRPr="002378AE">
        <w:rPr>
          <w:sz w:val="22"/>
          <w:lang w:val="en-US"/>
        </w:rPr>
        <w:t xml:space="preserve">        "payer_docnat":"643",</w:t>
      </w:r>
    </w:p>
    <w:p w14:paraId="11F52E6A" w14:textId="77777777" w:rsidR="002378AE" w:rsidRPr="002378AE" w:rsidRDefault="002378AE" w:rsidP="002378AE">
      <w:pPr>
        <w:pStyle w:val="af"/>
        <w:spacing w:line="240" w:lineRule="auto"/>
        <w:rPr>
          <w:sz w:val="22"/>
          <w:lang w:val="en-US"/>
        </w:rPr>
      </w:pPr>
      <w:r w:rsidRPr="002378AE">
        <w:rPr>
          <w:sz w:val="22"/>
          <w:lang w:val="en-US"/>
        </w:rPr>
        <w:t xml:space="preserve">        "payer_birthday":"25.07.1954",</w:t>
      </w:r>
    </w:p>
    <w:p w14:paraId="0602488A"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payer_surname</w:t>
      </w:r>
      <w:proofErr w:type="spellEnd"/>
      <w:r w:rsidRPr="002378AE">
        <w:rPr>
          <w:sz w:val="22"/>
          <w:lang w:val="en-US"/>
        </w:rPr>
        <w:t>":"</w:t>
      </w:r>
      <w:r w:rsidRPr="002378AE">
        <w:rPr>
          <w:sz w:val="22"/>
        </w:rPr>
        <w:t>Коровина</w:t>
      </w:r>
      <w:r w:rsidRPr="002378AE">
        <w:rPr>
          <w:sz w:val="22"/>
          <w:lang w:val="en-US"/>
        </w:rPr>
        <w:t>",</w:t>
      </w:r>
    </w:p>
    <w:p w14:paraId="20A59A2C"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payer_name</w:t>
      </w:r>
      <w:proofErr w:type="spellEnd"/>
      <w:r w:rsidRPr="002378AE">
        <w:rPr>
          <w:sz w:val="22"/>
          <w:lang w:val="en-US"/>
        </w:rPr>
        <w:t>":"</w:t>
      </w:r>
      <w:r w:rsidRPr="002378AE">
        <w:rPr>
          <w:sz w:val="22"/>
        </w:rPr>
        <w:t>Виталия</w:t>
      </w:r>
      <w:r w:rsidRPr="002378AE">
        <w:rPr>
          <w:sz w:val="22"/>
          <w:lang w:val="en-US"/>
        </w:rPr>
        <w:t>",</w:t>
      </w:r>
    </w:p>
    <w:p w14:paraId="0C183AC4"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payer_patronymic</w:t>
      </w:r>
      <w:proofErr w:type="spellEnd"/>
      <w:r w:rsidRPr="002378AE">
        <w:rPr>
          <w:sz w:val="22"/>
          <w:lang w:val="en-US"/>
        </w:rPr>
        <w:t>":"</w:t>
      </w:r>
      <w:r w:rsidRPr="002378AE">
        <w:rPr>
          <w:sz w:val="22"/>
        </w:rPr>
        <w:t>Олеговна</w:t>
      </w:r>
      <w:r w:rsidRPr="002378AE">
        <w:rPr>
          <w:sz w:val="22"/>
          <w:lang w:val="en-US"/>
        </w:rPr>
        <w:t>"</w:t>
      </w:r>
    </w:p>
    <w:p w14:paraId="18932E33" w14:textId="77777777" w:rsidR="002378AE" w:rsidRPr="002378AE" w:rsidRDefault="002378AE" w:rsidP="002378AE">
      <w:pPr>
        <w:pStyle w:val="af"/>
        <w:spacing w:line="240" w:lineRule="auto"/>
        <w:rPr>
          <w:sz w:val="22"/>
          <w:lang w:val="en-US"/>
        </w:rPr>
      </w:pPr>
      <w:r w:rsidRPr="002378AE">
        <w:rPr>
          <w:sz w:val="22"/>
          <w:lang w:val="en-US"/>
        </w:rPr>
        <w:t xml:space="preserve">      },</w:t>
      </w:r>
    </w:p>
    <w:p w14:paraId="61600875"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budget_index</w:t>
      </w:r>
      <w:proofErr w:type="spellEnd"/>
      <w:proofErr w:type="gramStart"/>
      <w:r w:rsidRPr="002378AE">
        <w:rPr>
          <w:sz w:val="22"/>
          <w:lang w:val="en-US"/>
        </w:rPr>
        <w:t>":{</w:t>
      </w:r>
      <w:proofErr w:type="gramEnd"/>
    </w:p>
    <w:p w14:paraId="3C31579B" w14:textId="77777777" w:rsidR="002378AE" w:rsidRPr="00454062" w:rsidRDefault="002378AE" w:rsidP="002378AE">
      <w:pPr>
        <w:pStyle w:val="af"/>
        <w:spacing w:line="240" w:lineRule="auto"/>
        <w:rPr>
          <w:sz w:val="22"/>
          <w:lang w:val="en-US"/>
        </w:rPr>
      </w:pPr>
      <w:r w:rsidRPr="002378AE">
        <w:rPr>
          <w:sz w:val="22"/>
          <w:lang w:val="en-US"/>
        </w:rPr>
        <w:t xml:space="preserve">        </w:t>
      </w:r>
      <w:r w:rsidRPr="00454062">
        <w:rPr>
          <w:sz w:val="22"/>
          <w:lang w:val="en-US"/>
        </w:rPr>
        <w:t>"status":"24"</w:t>
      </w:r>
    </w:p>
    <w:p w14:paraId="4BFAACC0" w14:textId="77777777" w:rsidR="002378AE" w:rsidRPr="002378AE" w:rsidRDefault="002378AE" w:rsidP="002378AE">
      <w:pPr>
        <w:pStyle w:val="af"/>
        <w:spacing w:line="240" w:lineRule="auto"/>
        <w:rPr>
          <w:sz w:val="22"/>
          <w:lang w:val="en-US"/>
        </w:rPr>
      </w:pPr>
      <w:r w:rsidRPr="002378AE">
        <w:rPr>
          <w:sz w:val="22"/>
          <w:lang w:val="en-US"/>
        </w:rPr>
        <w:t xml:space="preserve">      },</w:t>
      </w:r>
    </w:p>
    <w:p w14:paraId="6AC21A9D"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AdditionalData</w:t>
      </w:r>
      <w:proofErr w:type="spellEnd"/>
      <w:proofErr w:type="gramStart"/>
      <w:r w:rsidRPr="002378AE">
        <w:rPr>
          <w:sz w:val="22"/>
          <w:lang w:val="en-US"/>
        </w:rPr>
        <w:t>":{</w:t>
      </w:r>
      <w:proofErr w:type="gramEnd"/>
    </w:p>
    <w:p w14:paraId="3383E336" w14:textId="77777777" w:rsidR="002378AE" w:rsidRPr="002378AE" w:rsidRDefault="002378AE" w:rsidP="002378AE">
      <w:pPr>
        <w:pStyle w:val="af"/>
        <w:spacing w:line="240" w:lineRule="auto"/>
        <w:rPr>
          <w:sz w:val="22"/>
          <w:lang w:val="en-US"/>
        </w:rPr>
      </w:pPr>
      <w:r w:rsidRPr="002378AE">
        <w:rPr>
          <w:sz w:val="22"/>
          <w:lang w:val="en-US"/>
        </w:rPr>
        <w:t xml:space="preserve">        "AdditionalID":"17010102",</w:t>
      </w:r>
    </w:p>
    <w:p w14:paraId="65B050DA"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AdditionalName</w:t>
      </w:r>
      <w:proofErr w:type="spellEnd"/>
      <w:r w:rsidRPr="002378AE">
        <w:rPr>
          <w:sz w:val="22"/>
          <w:lang w:val="en-US"/>
        </w:rPr>
        <w:t>":"</w:t>
      </w:r>
      <w:r w:rsidRPr="002378AE">
        <w:rPr>
          <w:sz w:val="22"/>
        </w:rPr>
        <w:t>Табельный</w:t>
      </w:r>
      <w:r w:rsidRPr="002378AE">
        <w:rPr>
          <w:sz w:val="22"/>
          <w:lang w:val="en-US"/>
        </w:rPr>
        <w:t xml:space="preserve"> </w:t>
      </w:r>
      <w:r w:rsidRPr="002378AE">
        <w:rPr>
          <w:sz w:val="22"/>
        </w:rPr>
        <w:t>номер</w:t>
      </w:r>
      <w:r w:rsidRPr="002378AE">
        <w:rPr>
          <w:sz w:val="22"/>
          <w:lang w:val="en-US"/>
        </w:rPr>
        <w:t xml:space="preserve"> </w:t>
      </w:r>
      <w:r w:rsidRPr="002378AE">
        <w:rPr>
          <w:sz w:val="22"/>
        </w:rPr>
        <w:t>ребенка</w:t>
      </w:r>
      <w:r w:rsidRPr="002378AE">
        <w:rPr>
          <w:sz w:val="22"/>
          <w:lang w:val="en-US"/>
        </w:rPr>
        <w:t>",</w:t>
      </w:r>
    </w:p>
    <w:p w14:paraId="381AAAEA" w14:textId="77777777" w:rsidR="002378AE" w:rsidRPr="002378AE" w:rsidRDefault="002378AE" w:rsidP="002378AE">
      <w:pPr>
        <w:pStyle w:val="af"/>
        <w:spacing w:line="240" w:lineRule="auto"/>
        <w:rPr>
          <w:sz w:val="22"/>
          <w:lang w:val="en-US"/>
        </w:rPr>
      </w:pPr>
      <w:r w:rsidRPr="002378AE">
        <w:rPr>
          <w:sz w:val="22"/>
          <w:lang w:val="en-US"/>
        </w:rPr>
        <w:t xml:space="preserve">        "AdditionalValue":"000000528"</w:t>
      </w:r>
    </w:p>
    <w:p w14:paraId="721BA62D" w14:textId="77777777" w:rsidR="002378AE" w:rsidRPr="002378AE" w:rsidRDefault="002378AE" w:rsidP="002378AE">
      <w:pPr>
        <w:pStyle w:val="af"/>
        <w:spacing w:line="240" w:lineRule="auto"/>
        <w:rPr>
          <w:sz w:val="22"/>
          <w:lang w:val="en-US"/>
        </w:rPr>
      </w:pPr>
      <w:r w:rsidRPr="002378AE">
        <w:rPr>
          <w:sz w:val="22"/>
          <w:lang w:val="en-US"/>
        </w:rPr>
        <w:t xml:space="preserve">      },</w:t>
      </w:r>
    </w:p>
    <w:p w14:paraId="29C2FE04" w14:textId="77777777" w:rsidR="002378AE" w:rsidRPr="002378AE" w:rsidRDefault="002378AE" w:rsidP="002378AE">
      <w:pPr>
        <w:pStyle w:val="af"/>
        <w:spacing w:line="240" w:lineRule="auto"/>
        <w:rPr>
          <w:sz w:val="22"/>
          <w:lang w:val="en-US"/>
        </w:rPr>
      </w:pPr>
      <w:r w:rsidRPr="002378AE">
        <w:rPr>
          <w:sz w:val="22"/>
          <w:lang w:val="en-US"/>
        </w:rPr>
        <w:t xml:space="preserve">      "payer_type":1,</w:t>
      </w:r>
    </w:p>
    <w:p w14:paraId="3897A80F"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payer_surname</w:t>
      </w:r>
      <w:proofErr w:type="spellEnd"/>
      <w:r w:rsidRPr="002378AE">
        <w:rPr>
          <w:sz w:val="22"/>
          <w:lang w:val="en-US"/>
        </w:rPr>
        <w:t>":"</w:t>
      </w:r>
      <w:r w:rsidRPr="002378AE">
        <w:rPr>
          <w:sz w:val="22"/>
        </w:rPr>
        <w:t>Коровина</w:t>
      </w:r>
      <w:r w:rsidRPr="002378AE">
        <w:rPr>
          <w:sz w:val="22"/>
          <w:lang w:val="en-US"/>
        </w:rPr>
        <w:t>",</w:t>
      </w:r>
    </w:p>
    <w:p w14:paraId="2D1721AA"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payer_name</w:t>
      </w:r>
      <w:proofErr w:type="spellEnd"/>
      <w:r w:rsidRPr="002378AE">
        <w:rPr>
          <w:sz w:val="22"/>
          <w:lang w:val="en-US"/>
        </w:rPr>
        <w:t>":"</w:t>
      </w:r>
      <w:r w:rsidRPr="002378AE">
        <w:rPr>
          <w:sz w:val="22"/>
        </w:rPr>
        <w:t>Виталия</w:t>
      </w:r>
      <w:r w:rsidRPr="002378AE">
        <w:rPr>
          <w:sz w:val="22"/>
          <w:lang w:val="en-US"/>
        </w:rPr>
        <w:t>",</w:t>
      </w:r>
    </w:p>
    <w:p w14:paraId="6B7344E8"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payer_patronymic</w:t>
      </w:r>
      <w:proofErr w:type="spellEnd"/>
      <w:r w:rsidRPr="002378AE">
        <w:rPr>
          <w:sz w:val="22"/>
          <w:lang w:val="en-US"/>
        </w:rPr>
        <w:t>":"</w:t>
      </w:r>
      <w:r w:rsidRPr="002378AE">
        <w:rPr>
          <w:sz w:val="22"/>
        </w:rPr>
        <w:t>Олеговна</w:t>
      </w:r>
      <w:r w:rsidRPr="002378AE">
        <w:rPr>
          <w:sz w:val="22"/>
          <w:lang w:val="en-US"/>
        </w:rPr>
        <w:t>",</w:t>
      </w:r>
    </w:p>
    <w:p w14:paraId="4027636E" w14:textId="012F5B26" w:rsidR="002378AE" w:rsidRPr="002378AE" w:rsidRDefault="002378AE" w:rsidP="002378AE">
      <w:pPr>
        <w:pStyle w:val="af"/>
        <w:spacing w:line="240" w:lineRule="auto"/>
        <w:rPr>
          <w:sz w:val="22"/>
          <w:lang w:val="en-US"/>
        </w:rPr>
      </w:pPr>
      <w:r w:rsidRPr="002378AE">
        <w:rPr>
          <w:sz w:val="22"/>
          <w:lang w:val="en-US"/>
        </w:rPr>
        <w:t xml:space="preserve">      "payer_birthday":"25.07.1954",</w:t>
      </w:r>
    </w:p>
    <w:p w14:paraId="421E4336"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payer_address</w:t>
      </w:r>
      <w:proofErr w:type="gramStart"/>
      <w:r w:rsidRPr="002378AE">
        <w:rPr>
          <w:sz w:val="22"/>
          <w:lang w:val="en-US"/>
        </w:rPr>
        <w:t>":null</w:t>
      </w:r>
      <w:proofErr w:type="spellEnd"/>
      <w:proofErr w:type="gramEnd"/>
      <w:r w:rsidRPr="002378AE">
        <w:rPr>
          <w:sz w:val="22"/>
          <w:lang w:val="en-US"/>
        </w:rPr>
        <w:t>,</w:t>
      </w:r>
    </w:p>
    <w:p w14:paraId="1E0536B3"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payer_u_code</w:t>
      </w:r>
      <w:proofErr w:type="gramStart"/>
      <w:r w:rsidRPr="002378AE">
        <w:rPr>
          <w:sz w:val="22"/>
          <w:lang w:val="en-US"/>
        </w:rPr>
        <w:t>":null</w:t>
      </w:r>
      <w:proofErr w:type="spellEnd"/>
      <w:proofErr w:type="gramEnd"/>
      <w:r w:rsidRPr="002378AE">
        <w:rPr>
          <w:sz w:val="22"/>
          <w:lang w:val="en-US"/>
        </w:rPr>
        <w:t>,</w:t>
      </w:r>
    </w:p>
    <w:p w14:paraId="491040D3" w14:textId="77777777" w:rsidR="002378AE" w:rsidRPr="002378AE" w:rsidRDefault="002378AE" w:rsidP="002378AE">
      <w:pPr>
        <w:pStyle w:val="af"/>
        <w:spacing w:line="240" w:lineRule="auto"/>
        <w:rPr>
          <w:sz w:val="22"/>
          <w:lang w:val="en-US"/>
        </w:rPr>
      </w:pPr>
      <w:r w:rsidRPr="002378AE">
        <w:rPr>
          <w:sz w:val="22"/>
          <w:lang w:val="en-US"/>
        </w:rPr>
        <w:lastRenderedPageBreak/>
        <w:t xml:space="preserve">      "</w:t>
      </w:r>
      <w:proofErr w:type="spellStart"/>
      <w:r w:rsidRPr="002378AE">
        <w:rPr>
          <w:sz w:val="22"/>
          <w:lang w:val="en-US"/>
        </w:rPr>
        <w:t>payer_u_caption</w:t>
      </w:r>
      <w:proofErr w:type="gramStart"/>
      <w:r w:rsidRPr="002378AE">
        <w:rPr>
          <w:sz w:val="22"/>
          <w:lang w:val="en-US"/>
        </w:rPr>
        <w:t>":null</w:t>
      </w:r>
      <w:proofErr w:type="spellEnd"/>
      <w:proofErr w:type="gramEnd"/>
      <w:r w:rsidRPr="002378AE">
        <w:rPr>
          <w:sz w:val="22"/>
          <w:lang w:val="en-US"/>
        </w:rPr>
        <w:t>,</w:t>
      </w:r>
    </w:p>
    <w:p w14:paraId="0F93C9A7" w14:textId="77777777" w:rsidR="002378AE" w:rsidRPr="002378AE" w:rsidRDefault="002378AE" w:rsidP="002378AE">
      <w:pPr>
        <w:pStyle w:val="af"/>
        <w:spacing w:line="240" w:lineRule="auto"/>
        <w:rPr>
          <w:sz w:val="22"/>
          <w:lang w:val="en-US"/>
        </w:rPr>
      </w:pPr>
      <w:r w:rsidRPr="002378AE">
        <w:rPr>
          <w:sz w:val="22"/>
          <w:lang w:val="en-US"/>
        </w:rPr>
        <w:t xml:space="preserve">      "payer_doctype":"01",</w:t>
      </w:r>
    </w:p>
    <w:p w14:paraId="33ABCDD5" w14:textId="77777777" w:rsidR="002378AE" w:rsidRPr="002378AE" w:rsidRDefault="002378AE" w:rsidP="002378AE">
      <w:pPr>
        <w:pStyle w:val="af"/>
        <w:spacing w:line="240" w:lineRule="auto"/>
        <w:rPr>
          <w:sz w:val="22"/>
          <w:lang w:val="en-US"/>
        </w:rPr>
      </w:pPr>
      <w:r w:rsidRPr="002378AE">
        <w:rPr>
          <w:sz w:val="22"/>
          <w:lang w:val="en-US"/>
        </w:rPr>
        <w:t xml:space="preserve">      "payer_docnumber":"9205391913",</w:t>
      </w:r>
    </w:p>
    <w:p w14:paraId="610426C4" w14:textId="77777777" w:rsidR="002378AE" w:rsidRPr="002378AE" w:rsidRDefault="002378AE" w:rsidP="002378AE">
      <w:pPr>
        <w:pStyle w:val="af"/>
        <w:spacing w:line="240" w:lineRule="auto"/>
        <w:rPr>
          <w:sz w:val="22"/>
          <w:lang w:val="en-US"/>
        </w:rPr>
      </w:pPr>
      <w:r w:rsidRPr="002378AE">
        <w:rPr>
          <w:sz w:val="22"/>
          <w:lang w:val="en-US"/>
        </w:rPr>
        <w:t xml:space="preserve">      "payer_docnationality":"643",</w:t>
      </w:r>
    </w:p>
    <w:p w14:paraId="7750047E" w14:textId="77777777" w:rsidR="002378AE" w:rsidRPr="00454062" w:rsidRDefault="002378AE" w:rsidP="002378AE">
      <w:pPr>
        <w:pStyle w:val="af"/>
        <w:spacing w:line="240" w:lineRule="auto"/>
        <w:rPr>
          <w:sz w:val="22"/>
          <w:lang w:val="en-US"/>
        </w:rPr>
      </w:pPr>
      <w:r w:rsidRPr="002378AE">
        <w:rPr>
          <w:sz w:val="22"/>
          <w:lang w:val="en-US"/>
        </w:rPr>
        <w:t xml:space="preserve">      </w:t>
      </w:r>
      <w:r w:rsidRPr="00454062">
        <w:rPr>
          <w:sz w:val="22"/>
          <w:lang w:val="en-US"/>
        </w:rPr>
        <w:t>"payer_</w:t>
      </w:r>
      <w:proofErr w:type="spellStart"/>
      <w:r w:rsidRPr="00454062">
        <w:rPr>
          <w:sz w:val="22"/>
          <w:lang w:val="en-US"/>
        </w:rPr>
        <w:t>kpp</w:t>
      </w:r>
      <w:proofErr w:type="spellEnd"/>
      <w:proofErr w:type="gramStart"/>
      <w:r w:rsidRPr="00454062">
        <w:rPr>
          <w:sz w:val="22"/>
          <w:lang w:val="en-US"/>
        </w:rPr>
        <w:t>":null</w:t>
      </w:r>
      <w:proofErr w:type="gramEnd"/>
      <w:r w:rsidRPr="00454062">
        <w:rPr>
          <w:sz w:val="22"/>
          <w:lang w:val="en-US"/>
        </w:rPr>
        <w:t>,</w:t>
      </w:r>
    </w:p>
    <w:p w14:paraId="53C94710" w14:textId="77777777" w:rsidR="002378AE" w:rsidRPr="002378AE" w:rsidRDefault="002378AE" w:rsidP="002378AE">
      <w:pPr>
        <w:pStyle w:val="af"/>
        <w:spacing w:line="240" w:lineRule="auto"/>
        <w:rPr>
          <w:sz w:val="22"/>
          <w:lang w:val="en-US"/>
        </w:rPr>
      </w:pPr>
      <w:r w:rsidRPr="002378AE">
        <w:rPr>
          <w:sz w:val="22"/>
          <w:lang w:val="en-US"/>
        </w:rPr>
        <w:t xml:space="preserve">      "status":"24",</w:t>
      </w:r>
    </w:p>
    <w:p w14:paraId="6BB8233A"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payment_type</w:t>
      </w:r>
      <w:proofErr w:type="gramStart"/>
      <w:r w:rsidRPr="002378AE">
        <w:rPr>
          <w:sz w:val="22"/>
          <w:lang w:val="en-US"/>
        </w:rPr>
        <w:t>":null</w:t>
      </w:r>
      <w:proofErr w:type="spellEnd"/>
      <w:proofErr w:type="gramEnd"/>
      <w:r w:rsidRPr="002378AE">
        <w:rPr>
          <w:sz w:val="22"/>
          <w:lang w:val="en-US"/>
        </w:rPr>
        <w:t>,</w:t>
      </w:r>
    </w:p>
    <w:p w14:paraId="122C4FED"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purpose</w:t>
      </w:r>
      <w:proofErr w:type="gramStart"/>
      <w:r w:rsidRPr="002378AE">
        <w:rPr>
          <w:sz w:val="22"/>
          <w:lang w:val="en-US"/>
        </w:rPr>
        <w:t>":null</w:t>
      </w:r>
      <w:proofErr w:type="spellEnd"/>
      <w:proofErr w:type="gramEnd"/>
      <w:r w:rsidRPr="002378AE">
        <w:rPr>
          <w:sz w:val="22"/>
          <w:lang w:val="en-US"/>
        </w:rPr>
        <w:t>,</w:t>
      </w:r>
    </w:p>
    <w:p w14:paraId="4902E148"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tax_period</w:t>
      </w:r>
      <w:proofErr w:type="gramStart"/>
      <w:r w:rsidRPr="002378AE">
        <w:rPr>
          <w:sz w:val="22"/>
          <w:lang w:val="en-US"/>
        </w:rPr>
        <w:t>":null</w:t>
      </w:r>
      <w:proofErr w:type="spellEnd"/>
      <w:proofErr w:type="gramEnd"/>
      <w:r w:rsidRPr="002378AE">
        <w:rPr>
          <w:sz w:val="22"/>
          <w:lang w:val="en-US"/>
        </w:rPr>
        <w:t>,</w:t>
      </w:r>
    </w:p>
    <w:p w14:paraId="0E896B1D"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tax_doc_number</w:t>
      </w:r>
      <w:proofErr w:type="gramStart"/>
      <w:r w:rsidRPr="002378AE">
        <w:rPr>
          <w:sz w:val="22"/>
          <w:lang w:val="en-US"/>
        </w:rPr>
        <w:t>":null</w:t>
      </w:r>
      <w:proofErr w:type="spellEnd"/>
      <w:proofErr w:type="gramEnd"/>
      <w:r w:rsidRPr="002378AE">
        <w:rPr>
          <w:sz w:val="22"/>
          <w:lang w:val="en-US"/>
        </w:rPr>
        <w:t>,</w:t>
      </w:r>
    </w:p>
    <w:p w14:paraId="48DEF6D9"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tax_doc_date</w:t>
      </w:r>
      <w:proofErr w:type="gramStart"/>
      <w:r w:rsidRPr="002378AE">
        <w:rPr>
          <w:sz w:val="22"/>
          <w:lang w:val="en-US"/>
        </w:rPr>
        <w:t>":null</w:t>
      </w:r>
      <w:proofErr w:type="spellEnd"/>
      <w:proofErr w:type="gramEnd"/>
      <w:r w:rsidRPr="002378AE">
        <w:rPr>
          <w:sz w:val="22"/>
          <w:lang w:val="en-US"/>
        </w:rPr>
        <w:t>,</w:t>
      </w:r>
    </w:p>
    <w:p w14:paraId="2CB0CF54"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valid_until</w:t>
      </w:r>
      <w:proofErr w:type="gramStart"/>
      <w:r w:rsidRPr="002378AE">
        <w:rPr>
          <w:sz w:val="22"/>
          <w:lang w:val="en-US"/>
        </w:rPr>
        <w:t>":null</w:t>
      </w:r>
      <w:proofErr w:type="spellEnd"/>
      <w:proofErr w:type="gramEnd"/>
      <w:r w:rsidRPr="002378AE">
        <w:rPr>
          <w:sz w:val="22"/>
          <w:lang w:val="en-US"/>
        </w:rPr>
        <w:t>,</w:t>
      </w:r>
    </w:p>
    <w:p w14:paraId="160EA3F5"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bill_for</w:t>
      </w:r>
      <w:proofErr w:type="gramStart"/>
      <w:r w:rsidRPr="002378AE">
        <w:rPr>
          <w:sz w:val="22"/>
          <w:lang w:val="en-US"/>
        </w:rPr>
        <w:t>":null</w:t>
      </w:r>
      <w:proofErr w:type="spellEnd"/>
      <w:proofErr w:type="gramEnd"/>
      <w:r w:rsidRPr="002378AE">
        <w:rPr>
          <w:sz w:val="22"/>
          <w:lang w:val="en-US"/>
        </w:rPr>
        <w:t>,</w:t>
      </w:r>
    </w:p>
    <w:p w14:paraId="4AB4AAB2"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q_status_payment</w:t>
      </w:r>
      <w:proofErr w:type="gramStart"/>
      <w:r w:rsidRPr="002378AE">
        <w:rPr>
          <w:sz w:val="22"/>
          <w:lang w:val="en-US"/>
        </w:rPr>
        <w:t>":null</w:t>
      </w:r>
      <w:proofErr w:type="spellEnd"/>
      <w:proofErr w:type="gramEnd"/>
      <w:r w:rsidRPr="002378AE">
        <w:rPr>
          <w:sz w:val="22"/>
          <w:lang w:val="en-US"/>
        </w:rPr>
        <w:t>,</w:t>
      </w:r>
    </w:p>
    <w:p w14:paraId="10054D74"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balance_payment</w:t>
      </w:r>
      <w:proofErr w:type="gramStart"/>
      <w:r w:rsidRPr="002378AE">
        <w:rPr>
          <w:sz w:val="22"/>
          <w:lang w:val="en-US"/>
        </w:rPr>
        <w:t>":null</w:t>
      </w:r>
      <w:proofErr w:type="spellEnd"/>
      <w:proofErr w:type="gramEnd"/>
      <w:r w:rsidRPr="002378AE">
        <w:rPr>
          <w:sz w:val="22"/>
          <w:lang w:val="en-US"/>
        </w:rPr>
        <w:t>,</w:t>
      </w:r>
    </w:p>
    <w:p w14:paraId="36790600"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quit_date_payment</w:t>
      </w:r>
      <w:proofErr w:type="gramStart"/>
      <w:r w:rsidRPr="002378AE">
        <w:rPr>
          <w:sz w:val="22"/>
          <w:lang w:val="en-US"/>
        </w:rPr>
        <w:t>":null</w:t>
      </w:r>
      <w:proofErr w:type="spellEnd"/>
      <w:proofErr w:type="gramEnd"/>
      <w:r w:rsidRPr="002378AE">
        <w:rPr>
          <w:sz w:val="22"/>
          <w:lang w:val="en-US"/>
        </w:rPr>
        <w:t>,</w:t>
      </w:r>
    </w:p>
    <w:p w14:paraId="5BE803F1" w14:textId="77777777" w:rsidR="002378AE" w:rsidRPr="002378AE" w:rsidRDefault="002378AE" w:rsidP="002378AE">
      <w:pPr>
        <w:pStyle w:val="af"/>
        <w:spacing w:line="240" w:lineRule="auto"/>
        <w:rPr>
          <w:sz w:val="22"/>
          <w:lang w:val="en-US"/>
        </w:rPr>
      </w:pPr>
      <w:r w:rsidRPr="002378AE">
        <w:rPr>
          <w:sz w:val="22"/>
          <w:lang w:val="en-US"/>
        </w:rPr>
        <w:t xml:space="preserve">      "supplier_billd":"</w:t>
      </w:r>
      <w:r w:rsidRPr="002378AE">
        <w:rPr>
          <w:b/>
          <w:color w:val="FF0000"/>
          <w:sz w:val="22"/>
          <w:lang w:val="en-US"/>
        </w:rPr>
        <w:t>0316999100000000000211174</w:t>
      </w:r>
      <w:r w:rsidRPr="002378AE">
        <w:rPr>
          <w:sz w:val="22"/>
          <w:lang w:val="en-US"/>
        </w:rPr>
        <w:t>",</w:t>
      </w:r>
    </w:p>
    <w:p w14:paraId="6EEC1B80"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okato</w:t>
      </w:r>
      <w:proofErr w:type="spellEnd"/>
      <w:proofErr w:type="gramStart"/>
      <w:r w:rsidRPr="002378AE">
        <w:rPr>
          <w:sz w:val="22"/>
          <w:lang w:val="en-US"/>
        </w:rPr>
        <w:t>":null</w:t>
      </w:r>
      <w:proofErr w:type="gramEnd"/>
      <w:r w:rsidRPr="002378AE">
        <w:rPr>
          <w:sz w:val="22"/>
          <w:lang w:val="en-US"/>
        </w:rPr>
        <w:t>,</w:t>
      </w:r>
    </w:p>
    <w:p w14:paraId="72E7ED5D" w14:textId="77777777" w:rsidR="002378AE" w:rsidRPr="002378AE" w:rsidRDefault="002378AE" w:rsidP="002378AE">
      <w:pPr>
        <w:pStyle w:val="af"/>
        <w:spacing w:line="240" w:lineRule="auto"/>
        <w:rPr>
          <w:sz w:val="22"/>
          <w:lang w:val="en-US"/>
        </w:rPr>
      </w:pPr>
      <w:r w:rsidRPr="002378AE">
        <w:rPr>
          <w:sz w:val="22"/>
          <w:lang w:val="en-US"/>
        </w:rPr>
        <w:t xml:space="preserve">      "main_supplier_</w:t>
      </w:r>
      <w:proofErr w:type="spellStart"/>
      <w:r w:rsidRPr="002378AE">
        <w:rPr>
          <w:sz w:val="22"/>
          <w:lang w:val="en-US"/>
        </w:rPr>
        <w:t>billd</w:t>
      </w:r>
      <w:proofErr w:type="spellEnd"/>
      <w:proofErr w:type="gramStart"/>
      <w:r w:rsidRPr="002378AE">
        <w:rPr>
          <w:sz w:val="22"/>
          <w:lang w:val="en-US"/>
        </w:rPr>
        <w:t>":null</w:t>
      </w:r>
      <w:proofErr w:type="gramEnd"/>
      <w:r w:rsidRPr="002378AE">
        <w:rPr>
          <w:sz w:val="22"/>
          <w:lang w:val="en-US"/>
        </w:rPr>
        <w:t>,</w:t>
      </w:r>
    </w:p>
    <w:p w14:paraId="468A1055"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application_id</w:t>
      </w:r>
      <w:proofErr w:type="gramStart"/>
      <w:r w:rsidRPr="002378AE">
        <w:rPr>
          <w:sz w:val="22"/>
          <w:lang w:val="en-US"/>
        </w:rPr>
        <w:t>":null</w:t>
      </w:r>
      <w:proofErr w:type="spellEnd"/>
      <w:proofErr w:type="gramEnd"/>
      <w:r w:rsidRPr="002378AE">
        <w:rPr>
          <w:sz w:val="22"/>
          <w:lang w:val="en-US"/>
        </w:rPr>
        <w:t>,</w:t>
      </w:r>
    </w:p>
    <w:p w14:paraId="39A156FC" w14:textId="77777777" w:rsidR="002378AE" w:rsidRPr="00E25B83" w:rsidRDefault="002378AE" w:rsidP="002378AE">
      <w:pPr>
        <w:pStyle w:val="af"/>
        <w:spacing w:line="240" w:lineRule="auto"/>
        <w:rPr>
          <w:b/>
          <w:color w:val="FF0000"/>
          <w:sz w:val="22"/>
          <w:lang w:val="en-US"/>
        </w:rPr>
      </w:pPr>
      <w:r w:rsidRPr="002378AE">
        <w:rPr>
          <w:sz w:val="22"/>
          <w:lang w:val="en-US"/>
        </w:rPr>
        <w:t xml:space="preserve">      </w:t>
      </w:r>
      <w:r w:rsidRPr="00E25B83">
        <w:rPr>
          <w:b/>
          <w:color w:val="FF0000"/>
          <w:sz w:val="22"/>
          <w:lang w:val="en-US"/>
        </w:rPr>
        <w:t>"id":"19344527",</w:t>
      </w:r>
    </w:p>
    <w:p w14:paraId="7D92CDAC"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addition_fields</w:t>
      </w:r>
      <w:proofErr w:type="spellEnd"/>
      <w:r w:rsidRPr="002378AE">
        <w:rPr>
          <w:sz w:val="22"/>
          <w:lang w:val="en-US"/>
        </w:rPr>
        <w:t>":</w:t>
      </w:r>
    </w:p>
    <w:p w14:paraId="03E92E4F" w14:textId="77777777" w:rsidR="002378AE" w:rsidRPr="002378AE" w:rsidRDefault="002378AE" w:rsidP="002378AE">
      <w:pPr>
        <w:pStyle w:val="af"/>
        <w:spacing w:line="240" w:lineRule="auto"/>
        <w:rPr>
          <w:sz w:val="22"/>
          <w:lang w:val="en-US"/>
        </w:rPr>
      </w:pPr>
      <w:r w:rsidRPr="002378AE">
        <w:rPr>
          <w:sz w:val="22"/>
          <w:lang w:val="en-US"/>
        </w:rPr>
        <w:t xml:space="preserve">      [</w:t>
      </w:r>
    </w:p>
    <w:p w14:paraId="23A232B1" w14:textId="77777777" w:rsidR="002378AE" w:rsidRPr="002378AE" w:rsidRDefault="002378AE" w:rsidP="002378AE">
      <w:pPr>
        <w:pStyle w:val="af"/>
        <w:spacing w:line="240" w:lineRule="auto"/>
        <w:rPr>
          <w:sz w:val="22"/>
          <w:lang w:val="en-US"/>
        </w:rPr>
      </w:pPr>
    </w:p>
    <w:p w14:paraId="207F674D" w14:textId="77777777" w:rsidR="002378AE" w:rsidRPr="002378AE" w:rsidRDefault="002378AE" w:rsidP="002378AE">
      <w:pPr>
        <w:pStyle w:val="af"/>
        <w:spacing w:line="240" w:lineRule="auto"/>
        <w:rPr>
          <w:sz w:val="22"/>
          <w:lang w:val="en-US"/>
        </w:rPr>
      </w:pPr>
      <w:r w:rsidRPr="002378AE">
        <w:rPr>
          <w:sz w:val="22"/>
          <w:lang w:val="en-US"/>
        </w:rPr>
        <w:t xml:space="preserve">      ],</w:t>
      </w:r>
    </w:p>
    <w:p w14:paraId="52AAB4E3"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finance_type</w:t>
      </w:r>
      <w:proofErr w:type="gramStart"/>
      <w:r w:rsidRPr="002378AE">
        <w:rPr>
          <w:sz w:val="22"/>
          <w:lang w:val="en-US"/>
        </w:rPr>
        <w:t>":null</w:t>
      </w:r>
      <w:proofErr w:type="spellEnd"/>
      <w:proofErr w:type="gramEnd"/>
      <w:r w:rsidRPr="002378AE">
        <w:rPr>
          <w:sz w:val="22"/>
          <w:lang w:val="en-US"/>
        </w:rPr>
        <w:t>,</w:t>
      </w:r>
    </w:p>
    <w:p w14:paraId="79EA3FFA"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operation_name</w:t>
      </w:r>
      <w:proofErr w:type="gramStart"/>
      <w:r w:rsidRPr="002378AE">
        <w:rPr>
          <w:sz w:val="22"/>
          <w:lang w:val="en-US"/>
        </w:rPr>
        <w:t>":null</w:t>
      </w:r>
      <w:proofErr w:type="spellEnd"/>
      <w:proofErr w:type="gramEnd"/>
      <w:r w:rsidRPr="002378AE">
        <w:rPr>
          <w:sz w:val="22"/>
          <w:lang w:val="en-US"/>
        </w:rPr>
        <w:t>,</w:t>
      </w:r>
    </w:p>
    <w:p w14:paraId="2AA56005"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structural_unit_name</w:t>
      </w:r>
      <w:proofErr w:type="gramStart"/>
      <w:r w:rsidRPr="002378AE">
        <w:rPr>
          <w:sz w:val="22"/>
          <w:lang w:val="en-US"/>
        </w:rPr>
        <w:t>":null</w:t>
      </w:r>
      <w:proofErr w:type="spellEnd"/>
      <w:proofErr w:type="gramEnd"/>
      <w:r w:rsidRPr="002378AE">
        <w:rPr>
          <w:sz w:val="22"/>
          <w:lang w:val="en-US"/>
        </w:rPr>
        <w:t>,</w:t>
      </w:r>
    </w:p>
    <w:p w14:paraId="25615F95"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origin</w:t>
      </w:r>
      <w:proofErr w:type="gramStart"/>
      <w:r w:rsidRPr="002378AE">
        <w:rPr>
          <w:sz w:val="22"/>
          <w:lang w:val="en-US"/>
        </w:rPr>
        <w:t>":null</w:t>
      </w:r>
      <w:proofErr w:type="spellEnd"/>
      <w:proofErr w:type="gramEnd"/>
      <w:r w:rsidRPr="002378AE">
        <w:rPr>
          <w:sz w:val="22"/>
          <w:lang w:val="en-US"/>
        </w:rPr>
        <w:t>,</w:t>
      </w:r>
    </w:p>
    <w:p w14:paraId="239CA0B6"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doc_dispatch_date</w:t>
      </w:r>
      <w:proofErr w:type="gramStart"/>
      <w:r w:rsidRPr="002378AE">
        <w:rPr>
          <w:sz w:val="22"/>
          <w:lang w:val="en-US"/>
        </w:rPr>
        <w:t>":null</w:t>
      </w:r>
      <w:proofErr w:type="spellEnd"/>
      <w:proofErr w:type="gramEnd"/>
      <w:r w:rsidRPr="002378AE">
        <w:rPr>
          <w:sz w:val="22"/>
          <w:lang w:val="en-US"/>
        </w:rPr>
        <w:t>,</w:t>
      </w:r>
    </w:p>
    <w:p w14:paraId="4ACE27D4"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payt_condition</w:t>
      </w:r>
      <w:proofErr w:type="gramStart"/>
      <w:r w:rsidRPr="002378AE">
        <w:rPr>
          <w:sz w:val="22"/>
          <w:lang w:val="en-US"/>
        </w:rPr>
        <w:t>":null</w:t>
      </w:r>
      <w:proofErr w:type="spellEnd"/>
      <w:proofErr w:type="gramEnd"/>
      <w:r w:rsidRPr="002378AE">
        <w:rPr>
          <w:sz w:val="22"/>
          <w:lang w:val="en-US"/>
        </w:rPr>
        <w:t>,</w:t>
      </w:r>
    </w:p>
    <w:p w14:paraId="61DAD551" w14:textId="77777777" w:rsidR="002378AE" w:rsidRPr="002378AE" w:rsidRDefault="002378AE" w:rsidP="002378AE">
      <w:pPr>
        <w:pStyle w:val="af"/>
        <w:spacing w:line="240" w:lineRule="auto"/>
        <w:rPr>
          <w:sz w:val="22"/>
          <w:lang w:val="en-US"/>
        </w:rPr>
      </w:pPr>
      <w:r w:rsidRPr="002378AE">
        <w:rPr>
          <w:sz w:val="22"/>
          <w:lang w:val="en-US"/>
        </w:rPr>
        <w:t xml:space="preserve">      "</w:t>
      </w:r>
      <w:proofErr w:type="spellStart"/>
      <w:r w:rsidRPr="002378AE">
        <w:rPr>
          <w:sz w:val="22"/>
          <w:lang w:val="en-US"/>
        </w:rPr>
        <w:t>acpt_term</w:t>
      </w:r>
      <w:proofErr w:type="gramStart"/>
      <w:r w:rsidRPr="002378AE">
        <w:rPr>
          <w:sz w:val="22"/>
          <w:lang w:val="en-US"/>
        </w:rPr>
        <w:t>":null</w:t>
      </w:r>
      <w:proofErr w:type="spellEnd"/>
      <w:proofErr w:type="gramEnd"/>
      <w:r w:rsidRPr="002378AE">
        <w:rPr>
          <w:sz w:val="22"/>
          <w:lang w:val="en-US"/>
        </w:rPr>
        <w:t>,</w:t>
      </w:r>
    </w:p>
    <w:p w14:paraId="23367472" w14:textId="77777777" w:rsidR="002378AE" w:rsidRPr="002378AE" w:rsidRDefault="002378AE" w:rsidP="002378AE">
      <w:pPr>
        <w:pStyle w:val="af"/>
        <w:spacing w:line="240" w:lineRule="auto"/>
        <w:rPr>
          <w:sz w:val="22"/>
          <w:lang w:val="en-US"/>
        </w:rPr>
      </w:pPr>
      <w:r w:rsidRPr="002378AE">
        <w:rPr>
          <w:sz w:val="22"/>
          <w:lang w:val="en-US"/>
        </w:rPr>
        <w:t xml:space="preserve">      "ex_system_value":"</w:t>
      </w:r>
      <w:proofErr w:type="spellStart"/>
      <w:r w:rsidRPr="002378AE">
        <w:rPr>
          <w:sz w:val="22"/>
          <w:lang w:val="en-US"/>
        </w:rPr>
        <w:t>test_system</w:t>
      </w:r>
      <w:proofErr w:type="spellEnd"/>
      <w:r w:rsidRPr="002378AE">
        <w:rPr>
          <w:sz w:val="22"/>
          <w:lang w:val="en-US"/>
        </w:rPr>
        <w:t>",</w:t>
      </w:r>
    </w:p>
    <w:p w14:paraId="7B1E0217" w14:textId="77777777" w:rsidR="002378AE" w:rsidRPr="002378AE" w:rsidRDefault="002378AE" w:rsidP="002378AE">
      <w:pPr>
        <w:pStyle w:val="af"/>
        <w:spacing w:line="240" w:lineRule="auto"/>
        <w:rPr>
          <w:sz w:val="22"/>
        </w:rPr>
      </w:pPr>
      <w:r w:rsidRPr="002378AE">
        <w:rPr>
          <w:sz w:val="22"/>
          <w:lang w:val="en-US"/>
        </w:rPr>
        <w:t xml:space="preserve">      </w:t>
      </w:r>
      <w:r w:rsidRPr="002378AE">
        <w:rPr>
          <w:sz w:val="22"/>
        </w:rPr>
        <w:t>"</w:t>
      </w:r>
      <w:proofErr w:type="spellStart"/>
      <w:r w:rsidRPr="002378AE">
        <w:rPr>
          <w:sz w:val="22"/>
        </w:rPr>
        <w:t>error</w:t>
      </w:r>
      <w:proofErr w:type="spellEnd"/>
      <w:r w:rsidRPr="002378AE">
        <w:rPr>
          <w:sz w:val="22"/>
        </w:rPr>
        <w:t>":""</w:t>
      </w:r>
    </w:p>
    <w:p w14:paraId="494333E7" w14:textId="77777777" w:rsidR="002378AE" w:rsidRPr="002378AE" w:rsidRDefault="002378AE" w:rsidP="002378AE">
      <w:pPr>
        <w:pStyle w:val="af"/>
        <w:spacing w:line="240" w:lineRule="auto"/>
        <w:rPr>
          <w:sz w:val="22"/>
        </w:rPr>
      </w:pPr>
      <w:r w:rsidRPr="002378AE">
        <w:rPr>
          <w:sz w:val="22"/>
        </w:rPr>
        <w:t xml:space="preserve">    }</w:t>
      </w:r>
    </w:p>
    <w:p w14:paraId="322AEF06" w14:textId="77777777" w:rsidR="002378AE" w:rsidRPr="002378AE" w:rsidRDefault="002378AE" w:rsidP="002378AE">
      <w:pPr>
        <w:pStyle w:val="af"/>
        <w:spacing w:line="240" w:lineRule="auto"/>
        <w:rPr>
          <w:sz w:val="22"/>
        </w:rPr>
      </w:pPr>
      <w:r w:rsidRPr="002378AE">
        <w:rPr>
          <w:sz w:val="22"/>
        </w:rPr>
        <w:t xml:space="preserve">  ]</w:t>
      </w:r>
    </w:p>
    <w:p w14:paraId="01159777" w14:textId="3420854F" w:rsidR="00A15314" w:rsidRPr="002378AE" w:rsidRDefault="002378AE" w:rsidP="002378AE">
      <w:pPr>
        <w:pStyle w:val="af"/>
        <w:spacing w:line="240" w:lineRule="auto"/>
        <w:rPr>
          <w:sz w:val="22"/>
        </w:rPr>
      </w:pPr>
      <w:r w:rsidRPr="002378AE">
        <w:rPr>
          <w:sz w:val="22"/>
        </w:rPr>
        <w:t>}</w:t>
      </w:r>
    </w:p>
    <w:p w14:paraId="346066C8" w14:textId="77777777" w:rsidR="00CE3DC7" w:rsidRPr="00CE3DC7" w:rsidRDefault="00CE3DC7" w:rsidP="00FF3D94">
      <w:pPr>
        <w:pStyle w:val="2"/>
        <w:spacing w:before="0" w:after="0" w:line="240" w:lineRule="auto"/>
      </w:pPr>
      <w:bookmarkStart w:id="15" w:name="_Toc400629235"/>
      <w:bookmarkStart w:id="16" w:name="_Toc482267540"/>
      <w:r w:rsidRPr="00CE3DC7">
        <w:t>Формат запроса на уточнение извещения о начислении</w:t>
      </w:r>
      <w:bookmarkEnd w:id="15"/>
      <w:bookmarkEnd w:id="16"/>
    </w:p>
    <w:p w14:paraId="7153DA1E" w14:textId="237D1E2B" w:rsidR="00CE3DC7" w:rsidRPr="00CE3DC7" w:rsidRDefault="004E4E60" w:rsidP="00FF3D94">
      <w:pPr>
        <w:pStyle w:val="af"/>
        <w:spacing w:line="240" w:lineRule="auto"/>
      </w:pPr>
      <w:r>
        <w:t>Сторонняя Система должна уметь</w:t>
      </w:r>
      <w:r w:rsidR="00CE3DC7" w:rsidRPr="00CE3DC7">
        <w:t xml:space="preserve"> сформировать запрос с данными извещения об уточнении начисления. </w:t>
      </w:r>
      <w:r>
        <w:t xml:space="preserve"> Данная функция вызывается при необходимости изменить значение одного из полей начисления, указанного в таблице 1 (</w:t>
      </w:r>
      <w:proofErr w:type="gramStart"/>
      <w:r>
        <w:t>например</w:t>
      </w:r>
      <w:proofErr w:type="gramEnd"/>
      <w:r>
        <w:t>: сумму, номер документа, дату и т.д.)</w:t>
      </w:r>
    </w:p>
    <w:p w14:paraId="38E3AB4B" w14:textId="77777777" w:rsidR="00CE3DC7" w:rsidRPr="00CE3DC7" w:rsidRDefault="00CE3DC7" w:rsidP="00FF3D94">
      <w:pPr>
        <w:pStyle w:val="af"/>
        <w:spacing w:line="240" w:lineRule="auto"/>
      </w:pPr>
      <w:r w:rsidRPr="00CE3DC7">
        <w:t>При формировании запроса на уточнение извещения о начислении в теге «</w:t>
      </w:r>
      <w:proofErr w:type="spellStart"/>
      <w:r w:rsidRPr="00CE3DC7">
        <w:t>change_status</w:t>
      </w:r>
      <w:proofErr w:type="spellEnd"/>
      <w:r w:rsidRPr="00CE3DC7">
        <w:t>» должно указываться значение «2», в теге «</w:t>
      </w:r>
      <w:r w:rsidRPr="00CE3DC7">
        <w:rPr>
          <w:lang w:val="en-US"/>
        </w:rPr>
        <w:t>supplier</w:t>
      </w:r>
      <w:r w:rsidRPr="00CE3DC7">
        <w:t>_</w:t>
      </w:r>
      <w:proofErr w:type="spellStart"/>
      <w:r w:rsidRPr="00CE3DC7">
        <w:rPr>
          <w:lang w:val="en-US"/>
        </w:rPr>
        <w:t>billd</w:t>
      </w:r>
      <w:proofErr w:type="spellEnd"/>
      <w:r w:rsidRPr="00CE3DC7">
        <w:t xml:space="preserve">» указать УИН извещения о </w:t>
      </w:r>
      <w:r w:rsidR="0057202B" w:rsidRPr="00CE3DC7">
        <w:t>начислени</w:t>
      </w:r>
      <w:r w:rsidR="0057202B">
        <w:t>и</w:t>
      </w:r>
      <w:r w:rsidRPr="00CE3DC7">
        <w:t xml:space="preserve">. </w:t>
      </w:r>
    </w:p>
    <w:p w14:paraId="5C712DB2" w14:textId="177285B3" w:rsidR="00CE3DC7" w:rsidRPr="00CE3DC7" w:rsidRDefault="00CE3DC7" w:rsidP="00FF3D94">
      <w:pPr>
        <w:pStyle w:val="af"/>
        <w:spacing w:line="240" w:lineRule="auto"/>
      </w:pPr>
      <w:r w:rsidRPr="00CE3DC7">
        <w:t xml:space="preserve">Система </w:t>
      </w:r>
      <w:r w:rsidR="004E4E60">
        <w:t xml:space="preserve">обрабатывает </w:t>
      </w:r>
      <w:r w:rsidR="004E4E60" w:rsidRPr="00CE3DC7">
        <w:t>полученный</w:t>
      </w:r>
      <w:r w:rsidR="004E4E60">
        <w:t xml:space="preserve"> запрос и</w:t>
      </w:r>
      <w:r w:rsidRPr="00CE3DC7">
        <w:t xml:space="preserve"> </w:t>
      </w:r>
      <w:r w:rsidR="004E4E60">
        <w:t>возвращает</w:t>
      </w:r>
      <w:r w:rsidRPr="00CE3DC7">
        <w:t xml:space="preserve"> результат обработки запроса. При получении запроса на уточнение извещения о начислениях, Система </w:t>
      </w:r>
      <w:r w:rsidR="004E4E60">
        <w:t>производит</w:t>
      </w:r>
      <w:r w:rsidRPr="00CE3DC7">
        <w:t xml:space="preserve"> следующие проверки:</w:t>
      </w:r>
    </w:p>
    <w:p w14:paraId="7CF2EE56" w14:textId="3A99C67A" w:rsidR="00CE3DC7" w:rsidRPr="00CE3DC7" w:rsidRDefault="00CE3DC7" w:rsidP="0027407F">
      <w:pPr>
        <w:pStyle w:val="-"/>
        <w:numPr>
          <w:ilvl w:val="0"/>
          <w:numId w:val="12"/>
        </w:numPr>
      </w:pPr>
      <w:r w:rsidRPr="00CE3DC7">
        <w:t>по уникальному идентификатору начисления</w:t>
      </w:r>
      <w:r w:rsidR="000C1788" w:rsidRPr="000C1788">
        <w:t>(УИН)</w:t>
      </w:r>
      <w:r w:rsidRPr="00CE3DC7">
        <w:t xml:space="preserve"> </w:t>
      </w:r>
      <w:r w:rsidR="004E4E60">
        <w:t>осуществляется</w:t>
      </w:r>
      <w:r w:rsidRPr="00CE3DC7">
        <w:t xml:space="preserve"> поиск извещений о начислениях в Системе;</w:t>
      </w:r>
    </w:p>
    <w:p w14:paraId="0EAE4FEF" w14:textId="6864C1A9" w:rsidR="00CE3DC7" w:rsidRPr="00CE3DC7" w:rsidRDefault="00CE3DC7" w:rsidP="0027407F">
      <w:pPr>
        <w:pStyle w:val="-"/>
        <w:numPr>
          <w:ilvl w:val="0"/>
          <w:numId w:val="12"/>
        </w:numPr>
      </w:pPr>
      <w:r w:rsidRPr="00CE3DC7">
        <w:t>наличие отправленного</w:t>
      </w:r>
      <w:r w:rsidR="000C1788">
        <w:t xml:space="preserve"> в ГИС ГМП</w:t>
      </w:r>
      <w:r w:rsidRPr="00CE3DC7">
        <w:t xml:space="preserve"> извещения о начислении, сформированное Системой на основе найденного </w:t>
      </w:r>
      <w:r>
        <w:t>извещения</w:t>
      </w:r>
      <w:r w:rsidR="000C1788">
        <w:t xml:space="preserve"> о начислении</w:t>
      </w:r>
      <w:r w:rsidRPr="00CE3DC7">
        <w:t>;</w:t>
      </w:r>
    </w:p>
    <w:p w14:paraId="503D2C82" w14:textId="64D9AE3B" w:rsidR="00CE3DC7" w:rsidRPr="00CE3DC7" w:rsidRDefault="00CE3DC7" w:rsidP="0027407F">
      <w:pPr>
        <w:pStyle w:val="-"/>
        <w:numPr>
          <w:ilvl w:val="0"/>
          <w:numId w:val="12"/>
        </w:numPr>
      </w:pPr>
      <w:r w:rsidRPr="00CE3DC7">
        <w:t xml:space="preserve">статуса найденного </w:t>
      </w:r>
      <w:r>
        <w:t>извещения</w:t>
      </w:r>
      <w:r w:rsidRPr="00CE3DC7">
        <w:t xml:space="preserve"> о начислении (новое либо </w:t>
      </w:r>
      <w:r w:rsidR="004E4E60">
        <w:t>уточненное</w:t>
      </w:r>
      <w:r w:rsidRPr="00CE3DC7">
        <w:t>).</w:t>
      </w:r>
    </w:p>
    <w:p w14:paraId="0DFE0C4A" w14:textId="77777777" w:rsidR="004E4E60" w:rsidRDefault="004E4E60" w:rsidP="00FF3D94">
      <w:pPr>
        <w:pStyle w:val="af"/>
        <w:spacing w:line="240" w:lineRule="auto"/>
      </w:pPr>
    </w:p>
    <w:p w14:paraId="1AAAC770" w14:textId="77777777" w:rsidR="00CE3DC7" w:rsidRPr="00454062" w:rsidRDefault="00CE3DC7" w:rsidP="00FF3D94">
      <w:pPr>
        <w:pStyle w:val="af"/>
        <w:spacing w:line="240" w:lineRule="auto"/>
        <w:rPr>
          <w:b/>
        </w:rPr>
      </w:pPr>
      <w:r w:rsidRPr="00CE3DC7">
        <w:rPr>
          <w:b/>
        </w:rPr>
        <w:t>Пример</w:t>
      </w:r>
      <w:r w:rsidRPr="00454062">
        <w:rPr>
          <w:b/>
        </w:rPr>
        <w:t>.</w:t>
      </w:r>
    </w:p>
    <w:p w14:paraId="070257F9" w14:textId="77777777" w:rsidR="004E4E60" w:rsidRPr="00454062" w:rsidRDefault="004E4E60" w:rsidP="00FF3D94">
      <w:pPr>
        <w:pStyle w:val="af"/>
        <w:spacing w:line="240" w:lineRule="auto"/>
      </w:pPr>
    </w:p>
    <w:p w14:paraId="6BC61DFE" w14:textId="548FC4BF" w:rsidR="004E4E60" w:rsidRPr="00454062" w:rsidRDefault="004E4E60" w:rsidP="00FF3D94">
      <w:pPr>
        <w:pStyle w:val="af"/>
        <w:spacing w:line="240" w:lineRule="auto"/>
      </w:pPr>
      <w:r>
        <w:t>Уточнение суммы начисления</w:t>
      </w:r>
      <w:r w:rsidRPr="00454062">
        <w:t>:</w:t>
      </w:r>
    </w:p>
    <w:p w14:paraId="11250725" w14:textId="77777777" w:rsidR="004E4E60" w:rsidRPr="00454062" w:rsidRDefault="004E4E60" w:rsidP="00FF3D94">
      <w:pPr>
        <w:pStyle w:val="af"/>
        <w:spacing w:line="240" w:lineRule="auto"/>
      </w:pPr>
    </w:p>
    <w:p w14:paraId="367021DA" w14:textId="77777777" w:rsidR="004E4E60" w:rsidRPr="00454062" w:rsidRDefault="004E4E60" w:rsidP="004E4E60">
      <w:pPr>
        <w:pStyle w:val="af"/>
        <w:spacing w:line="240" w:lineRule="auto"/>
      </w:pPr>
      <w:r w:rsidRPr="00454062">
        <w:t xml:space="preserve">{ </w:t>
      </w:r>
    </w:p>
    <w:p w14:paraId="06CF7DEB" w14:textId="77777777" w:rsidR="004E4E60" w:rsidRPr="00454062" w:rsidRDefault="004E4E60" w:rsidP="004E4E60">
      <w:pPr>
        <w:pStyle w:val="af"/>
        <w:spacing w:line="240" w:lineRule="auto"/>
      </w:pPr>
      <w:r w:rsidRPr="00454062">
        <w:t xml:space="preserve"> "</w:t>
      </w:r>
      <w:r w:rsidRPr="004E4E60">
        <w:rPr>
          <w:lang w:val="en-US"/>
        </w:rPr>
        <w:t>system</w:t>
      </w:r>
      <w:r w:rsidRPr="00454062">
        <w:t>_</w:t>
      </w:r>
      <w:r w:rsidRPr="004E4E60">
        <w:rPr>
          <w:lang w:val="en-US"/>
        </w:rPr>
        <w:t>code</w:t>
      </w:r>
      <w:r w:rsidRPr="00454062">
        <w:t>": "</w:t>
      </w:r>
      <w:r w:rsidRPr="004E4E60">
        <w:rPr>
          <w:lang w:val="en-US"/>
        </w:rPr>
        <w:t>test</w:t>
      </w:r>
      <w:r w:rsidRPr="00454062">
        <w:t>_</w:t>
      </w:r>
      <w:r w:rsidRPr="004E4E60">
        <w:rPr>
          <w:lang w:val="en-US"/>
        </w:rPr>
        <w:t>system</w:t>
      </w:r>
      <w:r w:rsidRPr="00454062">
        <w:t>",</w:t>
      </w:r>
    </w:p>
    <w:p w14:paraId="611E4C0D" w14:textId="77777777" w:rsidR="004E4E60" w:rsidRPr="004E4E60" w:rsidRDefault="004E4E60" w:rsidP="004E4E60">
      <w:pPr>
        <w:pStyle w:val="af"/>
        <w:spacing w:line="240" w:lineRule="auto"/>
        <w:rPr>
          <w:lang w:val="en-US"/>
        </w:rPr>
      </w:pPr>
      <w:r w:rsidRPr="00454062">
        <w:t xml:space="preserve">  </w:t>
      </w:r>
      <w:r w:rsidRPr="004E4E60">
        <w:rPr>
          <w:lang w:val="en-US"/>
        </w:rPr>
        <w:t>"charges": [{</w:t>
      </w:r>
    </w:p>
    <w:p w14:paraId="62588AF4" w14:textId="77777777" w:rsidR="004E4E60" w:rsidRPr="004E4E60" w:rsidRDefault="004E4E60" w:rsidP="004E4E60">
      <w:pPr>
        <w:pStyle w:val="af"/>
        <w:spacing w:line="240" w:lineRule="auto"/>
        <w:rPr>
          <w:lang w:val="en-US"/>
        </w:rPr>
      </w:pPr>
      <w:r w:rsidRPr="004E4E60">
        <w:rPr>
          <w:lang w:val="en-US"/>
        </w:rPr>
        <w:t xml:space="preserve">    "</w:t>
      </w:r>
      <w:proofErr w:type="spellStart"/>
      <w:r w:rsidRPr="004E4E60">
        <w:rPr>
          <w:lang w:val="en-US"/>
        </w:rPr>
        <w:t>pattern_code</w:t>
      </w:r>
      <w:proofErr w:type="spellEnd"/>
      <w:r w:rsidRPr="004E4E60">
        <w:rPr>
          <w:lang w:val="en-US"/>
        </w:rPr>
        <w:t>": "0000305EC7ПК11700040420039",</w:t>
      </w:r>
    </w:p>
    <w:p w14:paraId="6CB773B7" w14:textId="1B822635" w:rsidR="004E4E60" w:rsidRDefault="004E4E60" w:rsidP="004E4E60">
      <w:pPr>
        <w:pStyle w:val="af"/>
        <w:spacing w:line="240" w:lineRule="auto"/>
        <w:rPr>
          <w:b/>
          <w:lang w:val="en-US"/>
        </w:rPr>
      </w:pPr>
      <w:r w:rsidRPr="004E4E60">
        <w:rPr>
          <w:lang w:val="en-US"/>
        </w:rPr>
        <w:t xml:space="preserve">    </w:t>
      </w:r>
      <w:r w:rsidRPr="004E4E60">
        <w:rPr>
          <w:b/>
          <w:lang w:val="en-US"/>
        </w:rPr>
        <w:t>"</w:t>
      </w:r>
      <w:proofErr w:type="spellStart"/>
      <w:r w:rsidRPr="004E4E60">
        <w:rPr>
          <w:b/>
          <w:lang w:val="en-US"/>
        </w:rPr>
        <w:t>supplier_billd</w:t>
      </w:r>
      <w:proofErr w:type="spellEnd"/>
      <w:r w:rsidRPr="004E4E60">
        <w:rPr>
          <w:b/>
          <w:lang w:val="en-US"/>
        </w:rPr>
        <w:t>": "</w:t>
      </w:r>
      <w:r w:rsidRPr="004E4E60">
        <w:rPr>
          <w:b/>
          <w:sz w:val="22"/>
          <w:lang w:val="en-US"/>
        </w:rPr>
        <w:t>0316999100000000000211174</w:t>
      </w:r>
      <w:r w:rsidRPr="004E4E60">
        <w:rPr>
          <w:b/>
          <w:lang w:val="en-US"/>
        </w:rPr>
        <w:t>",</w:t>
      </w:r>
    </w:p>
    <w:p w14:paraId="692EACC8" w14:textId="0FA50C32" w:rsidR="002624BB" w:rsidRPr="004E4E60" w:rsidRDefault="002624BB" w:rsidP="004E4E60">
      <w:pPr>
        <w:pStyle w:val="af"/>
        <w:spacing w:line="240" w:lineRule="auto"/>
        <w:rPr>
          <w:b/>
          <w:lang w:val="en-US"/>
        </w:rPr>
      </w:pPr>
      <w:r>
        <w:rPr>
          <w:b/>
          <w:lang w:val="en-US"/>
        </w:rPr>
        <w:t xml:space="preserve">    </w:t>
      </w:r>
      <w:r w:rsidRPr="002624BB">
        <w:rPr>
          <w:b/>
          <w:lang w:val="en-US"/>
        </w:rPr>
        <w:t>"</w:t>
      </w:r>
      <w:proofErr w:type="spellStart"/>
      <w:r w:rsidRPr="002624BB">
        <w:rPr>
          <w:b/>
          <w:lang w:val="en-US"/>
        </w:rPr>
        <w:t>operation_name</w:t>
      </w:r>
      <w:proofErr w:type="spellEnd"/>
      <w:r w:rsidRPr="002624BB">
        <w:rPr>
          <w:b/>
          <w:lang w:val="en-US"/>
        </w:rPr>
        <w:t>": "</w:t>
      </w:r>
      <w:proofErr w:type="spellStart"/>
      <w:r w:rsidRPr="002624BB">
        <w:rPr>
          <w:b/>
          <w:lang w:val="en-US"/>
        </w:rPr>
        <w:t>Изменение</w:t>
      </w:r>
      <w:proofErr w:type="spellEnd"/>
      <w:r w:rsidRPr="002624BB">
        <w:rPr>
          <w:b/>
          <w:lang w:val="en-US"/>
        </w:rPr>
        <w:t xml:space="preserve"> </w:t>
      </w:r>
      <w:proofErr w:type="spellStart"/>
      <w:r w:rsidRPr="002624BB">
        <w:rPr>
          <w:b/>
          <w:lang w:val="en-US"/>
        </w:rPr>
        <w:t>суммы</w:t>
      </w:r>
      <w:proofErr w:type="spellEnd"/>
      <w:r w:rsidRPr="002624BB">
        <w:rPr>
          <w:b/>
          <w:lang w:val="en-US"/>
        </w:rPr>
        <w:t>",</w:t>
      </w:r>
    </w:p>
    <w:p w14:paraId="5E20D1C0" w14:textId="77777777" w:rsidR="004E4E60" w:rsidRPr="004E4E60" w:rsidRDefault="004E4E60" w:rsidP="004E4E60">
      <w:pPr>
        <w:pStyle w:val="af"/>
        <w:spacing w:line="240" w:lineRule="auto"/>
        <w:rPr>
          <w:b/>
          <w:lang w:val="en-US"/>
        </w:rPr>
      </w:pPr>
      <w:r w:rsidRPr="004E4E60">
        <w:rPr>
          <w:lang w:val="en-US"/>
        </w:rPr>
        <w:t xml:space="preserve">    </w:t>
      </w:r>
      <w:r w:rsidRPr="004E4E60">
        <w:rPr>
          <w:b/>
          <w:lang w:val="en-US"/>
        </w:rPr>
        <w:t>"</w:t>
      </w:r>
      <w:proofErr w:type="spellStart"/>
      <w:r w:rsidRPr="004E4E60">
        <w:rPr>
          <w:b/>
          <w:lang w:val="en-US"/>
        </w:rPr>
        <w:t>total_amount</w:t>
      </w:r>
      <w:proofErr w:type="spellEnd"/>
      <w:r w:rsidRPr="004E4E60">
        <w:rPr>
          <w:b/>
          <w:lang w:val="en-US"/>
        </w:rPr>
        <w:t>": "200",</w:t>
      </w:r>
    </w:p>
    <w:p w14:paraId="2C1B937C" w14:textId="16BD4622" w:rsidR="004E4E60" w:rsidRPr="00A10747" w:rsidRDefault="004E4E60" w:rsidP="004E4E60">
      <w:pPr>
        <w:pStyle w:val="af"/>
        <w:spacing w:line="240" w:lineRule="auto"/>
        <w:rPr>
          <w:lang w:val="en-US"/>
        </w:rPr>
      </w:pPr>
      <w:r w:rsidRPr="004E4E60">
        <w:rPr>
          <w:lang w:val="en-US"/>
        </w:rPr>
        <w:t xml:space="preserve">    "</w:t>
      </w:r>
      <w:proofErr w:type="spellStart"/>
      <w:r w:rsidRPr="004E4E60">
        <w:rPr>
          <w:lang w:val="en-US"/>
        </w:rPr>
        <w:t>change_status</w:t>
      </w:r>
      <w:proofErr w:type="spellEnd"/>
      <w:r w:rsidRPr="004E4E60">
        <w:rPr>
          <w:lang w:val="en-US"/>
        </w:rPr>
        <w:t>": "2"</w:t>
      </w:r>
      <w:r w:rsidR="00E41FA7" w:rsidRPr="00A10747">
        <w:rPr>
          <w:lang w:val="en-US"/>
        </w:rPr>
        <w:t>,</w:t>
      </w:r>
    </w:p>
    <w:p w14:paraId="758F5503" w14:textId="5B776D68" w:rsidR="00E41FA7" w:rsidRPr="00E41FA7" w:rsidRDefault="00E41FA7" w:rsidP="004E4E60">
      <w:pPr>
        <w:pStyle w:val="af"/>
        <w:spacing w:line="240" w:lineRule="auto"/>
        <w:rPr>
          <w:lang w:val="en-US"/>
        </w:rPr>
      </w:pPr>
      <w:r>
        <w:rPr>
          <w:lang w:val="en-US"/>
        </w:rPr>
        <w:t xml:space="preserve">    </w:t>
      </w:r>
      <w:r w:rsidRPr="004E4E60">
        <w:rPr>
          <w:lang w:val="en-US"/>
        </w:rPr>
        <w:t>"</w:t>
      </w:r>
      <w:proofErr w:type="spellStart"/>
      <w:r w:rsidRPr="004E4E60">
        <w:rPr>
          <w:lang w:val="en-US"/>
        </w:rPr>
        <w:t>change_</w:t>
      </w:r>
      <w:r>
        <w:rPr>
          <w:lang w:val="en-US"/>
        </w:rPr>
        <w:t>date</w:t>
      </w:r>
      <w:proofErr w:type="spellEnd"/>
      <w:r w:rsidRPr="004E4E60">
        <w:rPr>
          <w:lang w:val="en-US"/>
        </w:rPr>
        <w:t>": "</w:t>
      </w:r>
      <w:r>
        <w:rPr>
          <w:lang w:val="en-US"/>
        </w:rPr>
        <w:t>27.06.2018 11:00</w:t>
      </w:r>
      <w:r w:rsidRPr="004E4E60">
        <w:rPr>
          <w:lang w:val="en-US"/>
        </w:rPr>
        <w:t>"</w:t>
      </w:r>
    </w:p>
    <w:p w14:paraId="38F5C2A1" w14:textId="77777777" w:rsidR="004E4E60" w:rsidRPr="004E4E60" w:rsidRDefault="004E4E60" w:rsidP="004E4E60">
      <w:pPr>
        <w:pStyle w:val="af"/>
        <w:spacing w:line="240" w:lineRule="auto"/>
        <w:rPr>
          <w:lang w:val="en-US"/>
        </w:rPr>
      </w:pPr>
      <w:r w:rsidRPr="004E4E60">
        <w:rPr>
          <w:lang w:val="en-US"/>
        </w:rPr>
        <w:t xml:space="preserve">     }]</w:t>
      </w:r>
    </w:p>
    <w:p w14:paraId="7FF5AD64" w14:textId="47387860" w:rsidR="004E4E60" w:rsidRDefault="004E4E60" w:rsidP="004E4E60">
      <w:pPr>
        <w:pStyle w:val="af"/>
        <w:spacing w:line="240" w:lineRule="auto"/>
        <w:rPr>
          <w:lang w:val="en-US"/>
        </w:rPr>
      </w:pPr>
      <w:r w:rsidRPr="004E4E60">
        <w:rPr>
          <w:lang w:val="en-US"/>
        </w:rPr>
        <w:t>}</w:t>
      </w:r>
    </w:p>
    <w:p w14:paraId="5C6EC534" w14:textId="77777777" w:rsidR="004E4E60" w:rsidRDefault="004E4E60" w:rsidP="004E4E60">
      <w:pPr>
        <w:pStyle w:val="af"/>
        <w:spacing w:line="240" w:lineRule="auto"/>
        <w:rPr>
          <w:lang w:val="en-US"/>
        </w:rPr>
      </w:pPr>
    </w:p>
    <w:p w14:paraId="2B9AAED7" w14:textId="18465A65" w:rsidR="00CE3DC7" w:rsidRPr="00CE3DC7" w:rsidRDefault="00CE3DC7" w:rsidP="009133AD">
      <w:pPr>
        <w:pStyle w:val="af5"/>
      </w:pPr>
      <w:r w:rsidRPr="00CE3DC7">
        <w:t>Таблица</w:t>
      </w:r>
      <w:r w:rsidRPr="00454062">
        <w:rPr>
          <w:lang w:val="en-US"/>
        </w:rPr>
        <w:t> </w:t>
      </w:r>
      <w:r w:rsidR="0042462E" w:rsidRPr="00454062">
        <w:rPr>
          <w:lang w:val="en-US"/>
        </w:rPr>
        <w:t>3</w:t>
      </w:r>
      <w:r w:rsidRPr="00454062">
        <w:rPr>
          <w:lang w:val="en-US"/>
        </w:rPr>
        <w:t xml:space="preserve">. </w:t>
      </w:r>
      <w:r w:rsidRPr="00CE3DC7">
        <w:t>Формат ответа</w:t>
      </w:r>
    </w:p>
    <w:tbl>
      <w:tblPr>
        <w:tblW w:w="93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9"/>
        <w:gridCol w:w="1985"/>
        <w:gridCol w:w="1134"/>
        <w:gridCol w:w="4111"/>
      </w:tblGrid>
      <w:tr w:rsidR="00CE3DC7" w:rsidRPr="00CE3DC7" w14:paraId="6E2B376C" w14:textId="77777777" w:rsidTr="00B22566">
        <w:trPr>
          <w:cantSplit/>
          <w:tblHeader/>
        </w:trPr>
        <w:tc>
          <w:tcPr>
            <w:tcW w:w="2149" w:type="dxa"/>
          </w:tcPr>
          <w:p w14:paraId="68323343" w14:textId="77777777" w:rsidR="00CE3DC7" w:rsidRPr="00CE3DC7" w:rsidRDefault="00CE3DC7" w:rsidP="00FF3D94">
            <w:pPr>
              <w:pStyle w:val="af"/>
              <w:keepNext/>
              <w:keepLines/>
              <w:widowControl w:val="0"/>
              <w:spacing w:line="240" w:lineRule="auto"/>
              <w:ind w:firstLine="0"/>
              <w:jc w:val="center"/>
              <w:rPr>
                <w:b/>
              </w:rPr>
            </w:pPr>
            <w:r w:rsidRPr="00CE3DC7">
              <w:rPr>
                <w:b/>
              </w:rPr>
              <w:t>Наименование</w:t>
            </w:r>
          </w:p>
        </w:tc>
        <w:tc>
          <w:tcPr>
            <w:tcW w:w="1985" w:type="dxa"/>
          </w:tcPr>
          <w:p w14:paraId="68E58447" w14:textId="77777777" w:rsidR="00CE3DC7" w:rsidRPr="00CE3DC7" w:rsidRDefault="00CE3DC7" w:rsidP="00FF3D94">
            <w:pPr>
              <w:pStyle w:val="af"/>
              <w:keepNext/>
              <w:keepLines/>
              <w:widowControl w:val="0"/>
              <w:spacing w:line="240" w:lineRule="auto"/>
              <w:ind w:firstLine="0"/>
              <w:jc w:val="center"/>
              <w:rPr>
                <w:b/>
              </w:rPr>
            </w:pPr>
            <w:r w:rsidRPr="00CE3DC7">
              <w:rPr>
                <w:b/>
              </w:rPr>
              <w:t>Кол-во тегов, обязательность</w:t>
            </w:r>
          </w:p>
        </w:tc>
        <w:tc>
          <w:tcPr>
            <w:tcW w:w="1134" w:type="dxa"/>
          </w:tcPr>
          <w:p w14:paraId="48108A0F" w14:textId="77777777" w:rsidR="00CE3DC7" w:rsidRPr="00CE3DC7" w:rsidRDefault="00CE3DC7" w:rsidP="00FF3D94">
            <w:pPr>
              <w:pStyle w:val="af"/>
              <w:keepNext/>
              <w:keepLines/>
              <w:widowControl w:val="0"/>
              <w:spacing w:line="240" w:lineRule="auto"/>
              <w:ind w:firstLine="0"/>
              <w:jc w:val="center"/>
              <w:rPr>
                <w:b/>
              </w:rPr>
            </w:pPr>
            <w:proofErr w:type="spellStart"/>
            <w:r w:rsidRPr="00CE3DC7">
              <w:rPr>
                <w:b/>
              </w:rPr>
              <w:t>Типданных</w:t>
            </w:r>
            <w:proofErr w:type="spellEnd"/>
          </w:p>
        </w:tc>
        <w:tc>
          <w:tcPr>
            <w:tcW w:w="4111" w:type="dxa"/>
          </w:tcPr>
          <w:p w14:paraId="3D8D3B5D" w14:textId="77777777" w:rsidR="00CE3DC7" w:rsidRPr="00CE3DC7" w:rsidRDefault="00CE3DC7" w:rsidP="00FF3D94">
            <w:pPr>
              <w:pStyle w:val="af"/>
              <w:keepNext/>
              <w:keepLines/>
              <w:widowControl w:val="0"/>
              <w:spacing w:line="240" w:lineRule="auto"/>
              <w:ind w:firstLine="0"/>
              <w:jc w:val="center"/>
              <w:rPr>
                <w:b/>
              </w:rPr>
            </w:pPr>
            <w:r w:rsidRPr="00CE3DC7">
              <w:rPr>
                <w:b/>
              </w:rPr>
              <w:t>Комментарий</w:t>
            </w:r>
          </w:p>
        </w:tc>
      </w:tr>
      <w:tr w:rsidR="00CE3DC7" w:rsidRPr="00CE3DC7" w14:paraId="0682665B" w14:textId="77777777" w:rsidTr="00B22566">
        <w:trPr>
          <w:cantSplit/>
        </w:trPr>
        <w:tc>
          <w:tcPr>
            <w:tcW w:w="2149" w:type="dxa"/>
          </w:tcPr>
          <w:p w14:paraId="53233C23" w14:textId="77777777" w:rsidR="00CE3DC7" w:rsidRPr="00CE3DC7" w:rsidRDefault="00CE3DC7" w:rsidP="00FF3D94">
            <w:pPr>
              <w:pStyle w:val="af"/>
              <w:spacing w:line="240" w:lineRule="auto"/>
              <w:ind w:firstLine="0"/>
              <w:jc w:val="left"/>
            </w:pPr>
            <w:proofErr w:type="spellStart"/>
            <w:r w:rsidRPr="00CE3DC7">
              <w:t>error</w:t>
            </w:r>
            <w:proofErr w:type="spellEnd"/>
          </w:p>
        </w:tc>
        <w:tc>
          <w:tcPr>
            <w:tcW w:w="1985" w:type="dxa"/>
          </w:tcPr>
          <w:p w14:paraId="09C6E994" w14:textId="77777777" w:rsidR="00CE3DC7" w:rsidRPr="00CE3DC7" w:rsidRDefault="00CE3DC7" w:rsidP="00FF3D94">
            <w:pPr>
              <w:pStyle w:val="af"/>
              <w:spacing w:line="240" w:lineRule="auto"/>
              <w:ind w:firstLine="0"/>
              <w:jc w:val="left"/>
              <w:rPr>
                <w:sz w:val="28"/>
                <w:szCs w:val="28"/>
              </w:rPr>
            </w:pPr>
            <w:r w:rsidRPr="00CE3DC7">
              <w:t>1, обязательно</w:t>
            </w:r>
          </w:p>
        </w:tc>
        <w:tc>
          <w:tcPr>
            <w:tcW w:w="1134" w:type="dxa"/>
          </w:tcPr>
          <w:p w14:paraId="2EFB8498" w14:textId="77777777" w:rsidR="00CE3DC7" w:rsidRPr="00CE3DC7" w:rsidRDefault="00CE3DC7" w:rsidP="00FF3D94">
            <w:pPr>
              <w:pStyle w:val="af"/>
              <w:spacing w:line="240" w:lineRule="auto"/>
              <w:ind w:firstLine="0"/>
              <w:jc w:val="left"/>
              <w:rPr>
                <w:sz w:val="28"/>
                <w:szCs w:val="28"/>
              </w:rPr>
            </w:pPr>
            <w:r w:rsidRPr="00CE3DC7">
              <w:t>Строка</w:t>
            </w:r>
          </w:p>
        </w:tc>
        <w:tc>
          <w:tcPr>
            <w:tcW w:w="4111" w:type="dxa"/>
          </w:tcPr>
          <w:p w14:paraId="021A8D0B" w14:textId="77777777" w:rsidR="00CE3DC7" w:rsidRPr="00CE3DC7" w:rsidRDefault="00CE3DC7" w:rsidP="00FF3D94">
            <w:pPr>
              <w:pStyle w:val="af"/>
              <w:spacing w:line="240" w:lineRule="auto"/>
              <w:ind w:firstLine="0"/>
              <w:jc w:val="left"/>
            </w:pPr>
            <w:r w:rsidRPr="00CE3DC7">
              <w:t xml:space="preserve">Результат обработки запроса. </w:t>
            </w:r>
          </w:p>
          <w:p w14:paraId="4FA19FF5" w14:textId="77777777" w:rsidR="00CE3DC7" w:rsidRPr="00CE3DC7" w:rsidRDefault="00CE3DC7" w:rsidP="00FF3D94">
            <w:pPr>
              <w:pStyle w:val="af"/>
              <w:spacing w:line="240" w:lineRule="auto"/>
              <w:ind w:firstLine="0"/>
              <w:jc w:val="left"/>
              <w:rPr>
                <w:sz w:val="28"/>
                <w:szCs w:val="28"/>
              </w:rPr>
            </w:pPr>
            <w:r w:rsidRPr="00CE3DC7">
              <w:t>При успешной обработки запроса, возвращается пустая строка. В противном случае, указывается текст ошибки.</w:t>
            </w:r>
          </w:p>
        </w:tc>
      </w:tr>
      <w:tr w:rsidR="00CE3DC7" w:rsidRPr="00CE3DC7" w14:paraId="3BF30839" w14:textId="77777777" w:rsidTr="00B22566">
        <w:trPr>
          <w:cantSplit/>
        </w:trPr>
        <w:tc>
          <w:tcPr>
            <w:tcW w:w="2149" w:type="dxa"/>
          </w:tcPr>
          <w:p w14:paraId="539D6E33" w14:textId="06CDCC4B" w:rsidR="00CE3DC7" w:rsidRPr="00CE3DC7" w:rsidRDefault="000C1788" w:rsidP="00FF3D94">
            <w:pPr>
              <w:pStyle w:val="af"/>
              <w:spacing w:line="240" w:lineRule="auto"/>
              <w:ind w:firstLine="0"/>
              <w:jc w:val="left"/>
            </w:pPr>
            <w:r w:rsidRPr="000C1788">
              <w:rPr>
                <w:lang w:val="en-US"/>
              </w:rPr>
              <w:t>response</w:t>
            </w:r>
          </w:p>
        </w:tc>
        <w:tc>
          <w:tcPr>
            <w:tcW w:w="1985" w:type="dxa"/>
          </w:tcPr>
          <w:p w14:paraId="59997CC2" w14:textId="77777777" w:rsidR="00CE3DC7" w:rsidRPr="00CE3DC7" w:rsidRDefault="00CE3DC7" w:rsidP="00FF3D94">
            <w:pPr>
              <w:pStyle w:val="af"/>
              <w:keepNext/>
              <w:keepLines/>
              <w:widowControl w:val="0"/>
              <w:spacing w:line="240" w:lineRule="auto"/>
              <w:ind w:firstLine="0"/>
              <w:jc w:val="left"/>
              <w:rPr>
                <w:sz w:val="28"/>
                <w:szCs w:val="28"/>
              </w:rPr>
            </w:pPr>
            <w:r w:rsidRPr="00CE3DC7">
              <w:t>1, обязательно</w:t>
            </w:r>
          </w:p>
        </w:tc>
        <w:tc>
          <w:tcPr>
            <w:tcW w:w="1134" w:type="dxa"/>
          </w:tcPr>
          <w:p w14:paraId="7053FD55" w14:textId="77777777" w:rsidR="00CE3DC7" w:rsidRPr="00CE3DC7" w:rsidRDefault="00CE3DC7" w:rsidP="00FF3D94">
            <w:pPr>
              <w:pStyle w:val="af"/>
              <w:keepNext/>
              <w:keepLines/>
              <w:widowControl w:val="0"/>
              <w:spacing w:line="240" w:lineRule="auto"/>
              <w:ind w:firstLine="0"/>
              <w:jc w:val="left"/>
              <w:rPr>
                <w:sz w:val="28"/>
                <w:szCs w:val="28"/>
              </w:rPr>
            </w:pPr>
            <w:r w:rsidRPr="00CE3DC7">
              <w:t>Объект</w:t>
            </w:r>
          </w:p>
        </w:tc>
        <w:tc>
          <w:tcPr>
            <w:tcW w:w="4111" w:type="dxa"/>
          </w:tcPr>
          <w:p w14:paraId="612AA46E" w14:textId="77777777" w:rsidR="00CE3DC7" w:rsidRPr="00CE3DC7" w:rsidRDefault="00CE3DC7" w:rsidP="00FF3D94">
            <w:pPr>
              <w:pStyle w:val="af"/>
              <w:spacing w:line="240" w:lineRule="auto"/>
              <w:ind w:firstLine="0"/>
              <w:jc w:val="left"/>
            </w:pPr>
            <w:r w:rsidRPr="00CE3DC7">
              <w:t>Контейнер, в котором в ответ возвращаются данные по созданному начислению.</w:t>
            </w:r>
          </w:p>
        </w:tc>
      </w:tr>
    </w:tbl>
    <w:p w14:paraId="7CC66B66" w14:textId="77777777" w:rsidR="000C1788" w:rsidRDefault="000C1788" w:rsidP="00FF3D94">
      <w:pPr>
        <w:pStyle w:val="af"/>
        <w:spacing w:line="240" w:lineRule="auto"/>
        <w:rPr>
          <w:b/>
        </w:rPr>
      </w:pPr>
    </w:p>
    <w:p w14:paraId="6E387C2D" w14:textId="77777777" w:rsidR="00CE3DC7" w:rsidRPr="00CE3DC7" w:rsidRDefault="00CE3DC7" w:rsidP="00FF3D94">
      <w:pPr>
        <w:pStyle w:val="af"/>
        <w:spacing w:line="240" w:lineRule="auto"/>
        <w:rPr>
          <w:b/>
          <w:lang w:val="en-US"/>
        </w:rPr>
      </w:pPr>
      <w:r w:rsidRPr="00CE3DC7">
        <w:rPr>
          <w:b/>
        </w:rPr>
        <w:t>Пример</w:t>
      </w:r>
      <w:r w:rsidRPr="00CE3DC7">
        <w:rPr>
          <w:b/>
          <w:lang w:val="en-US"/>
        </w:rPr>
        <w:t>.</w:t>
      </w:r>
    </w:p>
    <w:p w14:paraId="28227534" w14:textId="63131872" w:rsidR="00CE3DC7" w:rsidRPr="00454062" w:rsidRDefault="00CE3DC7" w:rsidP="00FF3D94">
      <w:pPr>
        <w:pStyle w:val="af"/>
        <w:spacing w:line="240" w:lineRule="auto"/>
        <w:rPr>
          <w:lang w:val="en-US"/>
        </w:rPr>
      </w:pPr>
      <w:bookmarkStart w:id="17" w:name="_Toc395873746"/>
      <w:bookmarkStart w:id="18" w:name="_Toc395874679"/>
      <w:bookmarkStart w:id="19" w:name="_Toc395874893"/>
      <w:bookmarkStart w:id="20" w:name="_Toc395873747"/>
      <w:bookmarkStart w:id="21" w:name="_Toc395874680"/>
      <w:bookmarkStart w:id="22" w:name="_Toc395874894"/>
      <w:bookmarkEnd w:id="17"/>
      <w:bookmarkEnd w:id="18"/>
      <w:bookmarkEnd w:id="19"/>
      <w:bookmarkEnd w:id="20"/>
      <w:bookmarkEnd w:id="21"/>
      <w:bookmarkEnd w:id="22"/>
    </w:p>
    <w:p w14:paraId="0992EB25" w14:textId="77777777" w:rsidR="000C1788" w:rsidRPr="00A10747" w:rsidRDefault="000C1788" w:rsidP="000C1788">
      <w:pPr>
        <w:pStyle w:val="af"/>
        <w:spacing w:line="240" w:lineRule="auto"/>
        <w:rPr>
          <w:lang w:val="en-US"/>
        </w:rPr>
      </w:pPr>
      <w:r w:rsidRPr="00A10747">
        <w:rPr>
          <w:lang w:val="en-US"/>
        </w:rPr>
        <w:t>{</w:t>
      </w:r>
    </w:p>
    <w:p w14:paraId="6453ACFA"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status":"ok</w:t>
      </w:r>
      <w:proofErr w:type="spellEnd"/>
      <w:r w:rsidRPr="00A10747">
        <w:rPr>
          <w:lang w:val="en-US"/>
        </w:rPr>
        <w:t>",</w:t>
      </w:r>
    </w:p>
    <w:p w14:paraId="791FD80C"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unitcode</w:t>
      </w:r>
      <w:proofErr w:type="spellEnd"/>
      <w:r w:rsidRPr="00A10747">
        <w:rPr>
          <w:lang w:val="en-US"/>
        </w:rPr>
        <w:t>":"</w:t>
      </w:r>
      <w:proofErr w:type="spellStart"/>
      <w:r w:rsidRPr="00A10747">
        <w:rPr>
          <w:lang w:val="en-US"/>
        </w:rPr>
        <w:t>ServiceIntegration</w:t>
      </w:r>
      <w:proofErr w:type="spellEnd"/>
      <w:r w:rsidRPr="00A10747">
        <w:rPr>
          <w:lang w:val="en-US"/>
        </w:rPr>
        <w:t>",</w:t>
      </w:r>
    </w:p>
    <w:p w14:paraId="55B02D68" w14:textId="77777777" w:rsidR="000C1788" w:rsidRPr="00A10747" w:rsidRDefault="000C1788" w:rsidP="000C1788">
      <w:pPr>
        <w:pStyle w:val="af"/>
        <w:spacing w:line="240" w:lineRule="auto"/>
        <w:rPr>
          <w:lang w:val="en-US"/>
        </w:rPr>
      </w:pPr>
      <w:r w:rsidRPr="00A10747">
        <w:rPr>
          <w:lang w:val="en-US"/>
        </w:rPr>
        <w:t xml:space="preserve">  "response":</w:t>
      </w:r>
    </w:p>
    <w:p w14:paraId="62CAE218" w14:textId="77777777" w:rsidR="000C1788" w:rsidRPr="00A10747" w:rsidRDefault="000C1788" w:rsidP="000C1788">
      <w:pPr>
        <w:pStyle w:val="af"/>
        <w:spacing w:line="240" w:lineRule="auto"/>
        <w:rPr>
          <w:lang w:val="en-US"/>
        </w:rPr>
      </w:pPr>
      <w:r w:rsidRPr="00A10747">
        <w:rPr>
          <w:lang w:val="en-US"/>
        </w:rPr>
        <w:t xml:space="preserve">  [</w:t>
      </w:r>
    </w:p>
    <w:p w14:paraId="1C50A177" w14:textId="77777777" w:rsidR="000C1788" w:rsidRPr="00A10747" w:rsidRDefault="000C1788" w:rsidP="000C1788">
      <w:pPr>
        <w:pStyle w:val="af"/>
        <w:spacing w:line="240" w:lineRule="auto"/>
        <w:rPr>
          <w:lang w:val="en-US"/>
        </w:rPr>
      </w:pPr>
      <w:r w:rsidRPr="00A10747">
        <w:rPr>
          <w:lang w:val="en-US"/>
        </w:rPr>
        <w:t xml:space="preserve">    {</w:t>
      </w:r>
    </w:p>
    <w:p w14:paraId="5C4F178A" w14:textId="77777777" w:rsidR="000C1788" w:rsidRPr="00A10747" w:rsidRDefault="000C1788" w:rsidP="000C1788">
      <w:pPr>
        <w:pStyle w:val="af"/>
        <w:spacing w:line="240" w:lineRule="auto"/>
        <w:rPr>
          <w:lang w:val="en-US"/>
        </w:rPr>
      </w:pPr>
      <w:r w:rsidRPr="00A10747">
        <w:rPr>
          <w:lang w:val="en-US"/>
        </w:rPr>
        <w:t xml:space="preserve">      "pattern_code":"0000305EC7</w:t>
      </w:r>
      <w:r w:rsidRPr="00A10747">
        <w:t>ПК</w:t>
      </w:r>
      <w:r w:rsidRPr="00A10747">
        <w:rPr>
          <w:lang w:val="en-US"/>
        </w:rPr>
        <w:t>11700040420039",</w:t>
      </w:r>
    </w:p>
    <w:p w14:paraId="6146E3A5" w14:textId="77777777" w:rsidR="000C1788" w:rsidRPr="00A10747" w:rsidRDefault="000C1788" w:rsidP="000C1788">
      <w:pPr>
        <w:pStyle w:val="af"/>
        <w:spacing w:line="240" w:lineRule="auto"/>
        <w:rPr>
          <w:lang w:val="en-US"/>
        </w:rPr>
      </w:pPr>
      <w:r w:rsidRPr="00A10747">
        <w:rPr>
          <w:lang w:val="en-US"/>
        </w:rPr>
        <w:t xml:space="preserve">      "supplier_</w:t>
      </w:r>
      <w:proofErr w:type="spellStart"/>
      <w:r w:rsidRPr="00A10747">
        <w:rPr>
          <w:lang w:val="en-US"/>
        </w:rPr>
        <w:t>billd</w:t>
      </w:r>
      <w:proofErr w:type="spellEnd"/>
      <w:proofErr w:type="gramStart"/>
      <w:r w:rsidRPr="00A10747">
        <w:rPr>
          <w:lang w:val="en-US"/>
        </w:rPr>
        <w:t>":null</w:t>
      </w:r>
      <w:proofErr w:type="gramEnd"/>
      <w:r w:rsidRPr="00A10747">
        <w:rPr>
          <w:lang w:val="en-US"/>
        </w:rPr>
        <w:t>,</w:t>
      </w:r>
    </w:p>
    <w:p w14:paraId="77981AF6" w14:textId="77777777" w:rsidR="000C1788" w:rsidRPr="00B92898" w:rsidRDefault="000C1788" w:rsidP="000C1788">
      <w:pPr>
        <w:pStyle w:val="af"/>
        <w:spacing w:line="240" w:lineRule="auto"/>
      </w:pPr>
      <w:r w:rsidRPr="00A10747">
        <w:rPr>
          <w:lang w:val="en-US"/>
        </w:rPr>
        <w:t xml:space="preserve">      </w:t>
      </w:r>
      <w:r w:rsidRPr="00B92898">
        <w:t>"</w:t>
      </w:r>
      <w:r w:rsidRPr="00A10747">
        <w:rPr>
          <w:lang w:val="en-US"/>
        </w:rPr>
        <w:t>total</w:t>
      </w:r>
      <w:r w:rsidRPr="00B92898">
        <w:t>_</w:t>
      </w:r>
      <w:r w:rsidRPr="00A10747">
        <w:rPr>
          <w:lang w:val="en-US"/>
        </w:rPr>
        <w:t>amount</w:t>
      </w:r>
      <w:r w:rsidRPr="00B92898">
        <w:t>":"200",</w:t>
      </w:r>
    </w:p>
    <w:p w14:paraId="214F5065" w14:textId="77777777" w:rsidR="000C1788" w:rsidRPr="00A10747" w:rsidRDefault="000C1788" w:rsidP="000C1788">
      <w:pPr>
        <w:pStyle w:val="af"/>
        <w:spacing w:line="240" w:lineRule="auto"/>
      </w:pPr>
      <w:r w:rsidRPr="00B92898">
        <w:t xml:space="preserve">      </w:t>
      </w:r>
      <w:r w:rsidRPr="00A10747">
        <w:t>"change_status":"2",</w:t>
      </w:r>
    </w:p>
    <w:p w14:paraId="7ACC046F" w14:textId="77777777" w:rsidR="000C1788" w:rsidRPr="00A10747" w:rsidRDefault="000C1788" w:rsidP="000C1788">
      <w:pPr>
        <w:pStyle w:val="af"/>
        <w:spacing w:line="240" w:lineRule="auto"/>
      </w:pPr>
      <w:r w:rsidRPr="00A10747">
        <w:t xml:space="preserve">      "details_</w:t>
      </w:r>
      <w:proofErr w:type="spellStart"/>
      <w:r w:rsidRPr="00A10747">
        <w:t>payment</w:t>
      </w:r>
      <w:proofErr w:type="spellEnd"/>
      <w:r w:rsidRPr="00A10747">
        <w:t>":"Присмотр и уход за детьми (Род. плата за содержание ребенка в МДОУ)",</w:t>
      </w:r>
    </w:p>
    <w:p w14:paraId="7FD31D0B" w14:textId="77777777" w:rsidR="000C1788" w:rsidRPr="00A10747" w:rsidRDefault="000C1788" w:rsidP="000C1788">
      <w:pPr>
        <w:pStyle w:val="af"/>
        <w:spacing w:line="240" w:lineRule="auto"/>
        <w:rPr>
          <w:lang w:val="en-US"/>
        </w:rPr>
      </w:pPr>
      <w:r w:rsidRPr="00A10747">
        <w:t xml:space="preserve">      </w:t>
      </w:r>
      <w:r w:rsidRPr="00A10747">
        <w:rPr>
          <w:lang w:val="en-US"/>
        </w:rPr>
        <w:t>"payer_type":"1",</w:t>
      </w:r>
    </w:p>
    <w:p w14:paraId="610E1F9D" w14:textId="77777777" w:rsidR="000C1788" w:rsidRPr="00A10747" w:rsidRDefault="000C1788" w:rsidP="000C1788">
      <w:pPr>
        <w:pStyle w:val="af"/>
        <w:spacing w:line="240" w:lineRule="auto"/>
        <w:rPr>
          <w:lang w:val="en-US"/>
        </w:rPr>
      </w:pPr>
      <w:r w:rsidRPr="00A10747">
        <w:rPr>
          <w:lang w:val="en-US"/>
        </w:rPr>
        <w:t xml:space="preserve">      "payer_docnumber":"9205391913",</w:t>
      </w:r>
    </w:p>
    <w:p w14:paraId="75DFA42C" w14:textId="77777777" w:rsidR="000C1788" w:rsidRPr="00A10747" w:rsidRDefault="000C1788" w:rsidP="000C1788">
      <w:pPr>
        <w:pStyle w:val="af"/>
        <w:spacing w:line="240" w:lineRule="auto"/>
        <w:rPr>
          <w:lang w:val="en-US"/>
        </w:rPr>
      </w:pPr>
      <w:r w:rsidRPr="00A10747">
        <w:rPr>
          <w:lang w:val="en-US"/>
        </w:rPr>
        <w:t xml:space="preserve">      "payer_</w:t>
      </w:r>
      <w:proofErr w:type="spellStart"/>
      <w:r w:rsidRPr="00A10747">
        <w:rPr>
          <w:lang w:val="en-US"/>
        </w:rPr>
        <w:t>kpp</w:t>
      </w:r>
      <w:proofErr w:type="spellEnd"/>
      <w:proofErr w:type="gramStart"/>
      <w:r w:rsidRPr="00A10747">
        <w:rPr>
          <w:lang w:val="en-US"/>
        </w:rPr>
        <w:t>":null</w:t>
      </w:r>
      <w:proofErr w:type="gramEnd"/>
      <w:r w:rsidRPr="00A10747">
        <w:rPr>
          <w:lang w:val="en-US"/>
        </w:rPr>
        <w:t>,</w:t>
      </w:r>
    </w:p>
    <w:p w14:paraId="1FAA1988" w14:textId="77777777" w:rsidR="000C1788" w:rsidRPr="00A10747" w:rsidRDefault="000C1788" w:rsidP="000C1788">
      <w:pPr>
        <w:pStyle w:val="af"/>
        <w:spacing w:line="240" w:lineRule="auto"/>
        <w:rPr>
          <w:lang w:val="en-US"/>
        </w:rPr>
      </w:pPr>
      <w:r w:rsidRPr="00A10747">
        <w:rPr>
          <w:lang w:val="en-US"/>
        </w:rPr>
        <w:t xml:space="preserve">      "payer_doctype":"01",</w:t>
      </w:r>
    </w:p>
    <w:p w14:paraId="5BA23F76"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payer_surname</w:t>
      </w:r>
      <w:proofErr w:type="spellEnd"/>
      <w:r w:rsidRPr="00A10747">
        <w:rPr>
          <w:lang w:val="en-US"/>
        </w:rPr>
        <w:t>":"</w:t>
      </w:r>
      <w:r w:rsidRPr="00A10747">
        <w:t>Коровина</w:t>
      </w:r>
      <w:r w:rsidRPr="00A10747">
        <w:rPr>
          <w:lang w:val="en-US"/>
        </w:rPr>
        <w:t>",</w:t>
      </w:r>
    </w:p>
    <w:p w14:paraId="7A696F86" w14:textId="77777777" w:rsidR="000C1788" w:rsidRPr="00A10747" w:rsidRDefault="000C1788" w:rsidP="000C1788">
      <w:pPr>
        <w:pStyle w:val="af"/>
        <w:spacing w:line="240" w:lineRule="auto"/>
        <w:rPr>
          <w:szCs w:val="22"/>
          <w:lang w:val="en-US"/>
        </w:rPr>
      </w:pPr>
      <w:r w:rsidRPr="00A10747">
        <w:rPr>
          <w:lang w:val="en-US"/>
        </w:rPr>
        <w:t xml:space="preserve">      "</w:t>
      </w:r>
      <w:proofErr w:type="spellStart"/>
      <w:r w:rsidRPr="00A10747">
        <w:rPr>
          <w:szCs w:val="22"/>
          <w:lang w:val="en-US"/>
        </w:rPr>
        <w:t>payer_name</w:t>
      </w:r>
      <w:proofErr w:type="spellEnd"/>
      <w:r w:rsidRPr="00A10747">
        <w:rPr>
          <w:szCs w:val="22"/>
          <w:lang w:val="en-US"/>
        </w:rPr>
        <w:t>":"</w:t>
      </w:r>
      <w:r w:rsidRPr="00A10747">
        <w:rPr>
          <w:szCs w:val="22"/>
        </w:rPr>
        <w:t>Виталия</w:t>
      </w:r>
      <w:r w:rsidRPr="00A10747">
        <w:rPr>
          <w:szCs w:val="22"/>
          <w:lang w:val="en-US"/>
        </w:rPr>
        <w:t>",</w:t>
      </w:r>
    </w:p>
    <w:p w14:paraId="39E869D5" w14:textId="77777777" w:rsidR="000C1788" w:rsidRPr="00A10747" w:rsidRDefault="000C1788" w:rsidP="000C1788">
      <w:pPr>
        <w:pStyle w:val="af"/>
        <w:spacing w:line="240" w:lineRule="auto"/>
        <w:rPr>
          <w:szCs w:val="22"/>
          <w:lang w:val="en-US"/>
        </w:rPr>
      </w:pPr>
      <w:r w:rsidRPr="00A10747">
        <w:rPr>
          <w:szCs w:val="22"/>
          <w:lang w:val="en-US"/>
        </w:rPr>
        <w:lastRenderedPageBreak/>
        <w:t xml:space="preserve">      "</w:t>
      </w:r>
      <w:proofErr w:type="spellStart"/>
      <w:r w:rsidRPr="00A10747">
        <w:rPr>
          <w:szCs w:val="22"/>
          <w:lang w:val="en-US"/>
        </w:rPr>
        <w:t>payer_patronymic</w:t>
      </w:r>
      <w:proofErr w:type="spellEnd"/>
      <w:r w:rsidRPr="00A10747">
        <w:rPr>
          <w:szCs w:val="22"/>
          <w:lang w:val="en-US"/>
        </w:rPr>
        <w:t>":"</w:t>
      </w:r>
      <w:r w:rsidRPr="00A10747">
        <w:rPr>
          <w:szCs w:val="22"/>
        </w:rPr>
        <w:t>Олеговна</w:t>
      </w:r>
      <w:r w:rsidRPr="00A10747">
        <w:rPr>
          <w:szCs w:val="22"/>
          <w:lang w:val="en-US"/>
        </w:rPr>
        <w:t>",</w:t>
      </w:r>
    </w:p>
    <w:p w14:paraId="2430D77D" w14:textId="77777777" w:rsidR="000C1788" w:rsidRPr="00A10747" w:rsidRDefault="000C1788" w:rsidP="000C1788">
      <w:pPr>
        <w:pStyle w:val="af"/>
        <w:spacing w:line="240" w:lineRule="auto"/>
        <w:rPr>
          <w:szCs w:val="22"/>
          <w:lang w:val="en-US"/>
        </w:rPr>
      </w:pPr>
      <w:r w:rsidRPr="00A10747">
        <w:rPr>
          <w:szCs w:val="22"/>
          <w:lang w:val="en-US"/>
        </w:rPr>
        <w:t xml:space="preserve">      "payer_docnationality":"643",</w:t>
      </w:r>
    </w:p>
    <w:p w14:paraId="00C7985A" w14:textId="77777777" w:rsidR="000C1788" w:rsidRPr="00A10747" w:rsidRDefault="000C1788" w:rsidP="000C1788">
      <w:pPr>
        <w:pStyle w:val="af"/>
        <w:spacing w:line="240" w:lineRule="auto"/>
        <w:rPr>
          <w:szCs w:val="22"/>
          <w:lang w:val="en-US"/>
        </w:rPr>
      </w:pPr>
      <w:r w:rsidRPr="00A10747">
        <w:rPr>
          <w:szCs w:val="22"/>
          <w:lang w:val="en-US"/>
        </w:rPr>
        <w:t xml:space="preserve">      "oktmo":"50701000",</w:t>
      </w:r>
    </w:p>
    <w:p w14:paraId="042C622E" w14:textId="16EB7C5F" w:rsidR="000C1788" w:rsidRPr="00A10747" w:rsidRDefault="000C1788" w:rsidP="000C1788">
      <w:pPr>
        <w:pStyle w:val="af"/>
        <w:spacing w:line="240" w:lineRule="auto"/>
        <w:rPr>
          <w:szCs w:val="22"/>
          <w:lang w:val="en-US"/>
        </w:rPr>
      </w:pPr>
      <w:r w:rsidRPr="00A10747">
        <w:rPr>
          <w:szCs w:val="22"/>
          <w:lang w:val="en-US"/>
        </w:rPr>
        <w:t xml:space="preserve">      "</w:t>
      </w:r>
      <w:proofErr w:type="spellStart"/>
      <w:r w:rsidRPr="00A10747">
        <w:rPr>
          <w:szCs w:val="22"/>
          <w:lang w:val="en-US"/>
        </w:rPr>
        <w:t>bill_date</w:t>
      </w:r>
      <w:proofErr w:type="gramStart"/>
      <w:r w:rsidRPr="00A10747">
        <w:rPr>
          <w:szCs w:val="22"/>
          <w:lang w:val="en-US"/>
        </w:rPr>
        <w:t>":null</w:t>
      </w:r>
      <w:proofErr w:type="spellEnd"/>
      <w:proofErr w:type="gramEnd"/>
      <w:r w:rsidRPr="00A10747">
        <w:rPr>
          <w:szCs w:val="22"/>
          <w:lang w:val="en-US"/>
        </w:rPr>
        <w:t>,</w:t>
      </w:r>
    </w:p>
    <w:p w14:paraId="630F0E31" w14:textId="3B1D2869" w:rsidR="007D5632" w:rsidRPr="00A10747" w:rsidRDefault="007D5632" w:rsidP="000C1788">
      <w:pPr>
        <w:pStyle w:val="af"/>
        <w:spacing w:line="240" w:lineRule="auto"/>
        <w:rPr>
          <w:szCs w:val="22"/>
          <w:lang w:val="en-US"/>
        </w:rPr>
      </w:pPr>
      <w:r w:rsidRPr="00A10747">
        <w:rPr>
          <w:szCs w:val="22"/>
          <w:lang w:val="en-US"/>
        </w:rPr>
        <w:tab/>
        <w:t>"change_date":</w:t>
      </w:r>
      <w:r w:rsidR="00E41FA7" w:rsidRPr="00E41FA7">
        <w:rPr>
          <w:szCs w:val="22"/>
          <w:lang w:val="en-US"/>
        </w:rPr>
        <w:t>27.06.2018 11:00</w:t>
      </w:r>
      <w:r w:rsidRPr="00A10747">
        <w:rPr>
          <w:szCs w:val="22"/>
          <w:lang w:val="en-US"/>
        </w:rPr>
        <w:t>,</w:t>
      </w:r>
    </w:p>
    <w:p w14:paraId="35BF3C01" w14:textId="77777777" w:rsidR="000C1788" w:rsidRPr="00A10747" w:rsidRDefault="000C1788" w:rsidP="000C1788">
      <w:pPr>
        <w:pStyle w:val="af"/>
        <w:spacing w:line="240" w:lineRule="auto"/>
        <w:rPr>
          <w:szCs w:val="22"/>
          <w:lang w:val="en-US"/>
        </w:rPr>
      </w:pPr>
      <w:r w:rsidRPr="00A10747">
        <w:rPr>
          <w:szCs w:val="22"/>
          <w:lang w:val="en-US"/>
        </w:rPr>
        <w:t xml:space="preserve">      "</w:t>
      </w:r>
      <w:proofErr w:type="spellStart"/>
      <w:r w:rsidRPr="00A10747">
        <w:rPr>
          <w:szCs w:val="22"/>
          <w:lang w:val="en-US"/>
        </w:rPr>
        <w:t>valid_until</w:t>
      </w:r>
      <w:proofErr w:type="gramStart"/>
      <w:r w:rsidRPr="00A10747">
        <w:rPr>
          <w:szCs w:val="22"/>
          <w:lang w:val="en-US"/>
        </w:rPr>
        <w:t>":null</w:t>
      </w:r>
      <w:proofErr w:type="spellEnd"/>
      <w:proofErr w:type="gramEnd"/>
      <w:r w:rsidRPr="00A10747">
        <w:rPr>
          <w:szCs w:val="22"/>
          <w:lang w:val="en-US"/>
        </w:rPr>
        <w:t>,</w:t>
      </w:r>
    </w:p>
    <w:p w14:paraId="046DC7AB" w14:textId="77777777" w:rsidR="000C1788" w:rsidRPr="00A10747" w:rsidRDefault="000C1788" w:rsidP="000C1788">
      <w:pPr>
        <w:pStyle w:val="af"/>
        <w:spacing w:line="240" w:lineRule="auto"/>
        <w:rPr>
          <w:szCs w:val="22"/>
          <w:lang w:val="en-US"/>
        </w:rPr>
      </w:pPr>
      <w:r w:rsidRPr="00A10747">
        <w:rPr>
          <w:szCs w:val="22"/>
          <w:lang w:val="en-US"/>
        </w:rPr>
        <w:t xml:space="preserve">      "</w:t>
      </w:r>
      <w:proofErr w:type="spellStart"/>
      <w:r w:rsidRPr="00A10747">
        <w:rPr>
          <w:szCs w:val="22"/>
          <w:lang w:val="en-US"/>
        </w:rPr>
        <w:t>bill_for</w:t>
      </w:r>
      <w:proofErr w:type="gramStart"/>
      <w:r w:rsidRPr="00A10747">
        <w:rPr>
          <w:szCs w:val="22"/>
          <w:lang w:val="en-US"/>
        </w:rPr>
        <w:t>":null</w:t>
      </w:r>
      <w:proofErr w:type="spellEnd"/>
      <w:proofErr w:type="gramEnd"/>
      <w:r w:rsidRPr="00A10747">
        <w:rPr>
          <w:szCs w:val="22"/>
          <w:lang w:val="en-US"/>
        </w:rPr>
        <w:t>,</w:t>
      </w:r>
    </w:p>
    <w:p w14:paraId="0291A26C" w14:textId="77777777" w:rsidR="000C1788" w:rsidRPr="00A10747" w:rsidRDefault="000C1788" w:rsidP="000C1788">
      <w:pPr>
        <w:pStyle w:val="af"/>
        <w:spacing w:line="240" w:lineRule="auto"/>
        <w:rPr>
          <w:lang w:val="en-US"/>
        </w:rPr>
      </w:pPr>
      <w:r w:rsidRPr="00A10747">
        <w:rPr>
          <w:szCs w:val="22"/>
          <w:lang w:val="en-US"/>
        </w:rPr>
        <w:t xml:space="preserve">      "</w:t>
      </w:r>
      <w:proofErr w:type="spellStart"/>
      <w:r w:rsidRPr="00A10747">
        <w:rPr>
          <w:szCs w:val="22"/>
          <w:lang w:val="en-US"/>
        </w:rPr>
        <w:t>q_status_payment</w:t>
      </w:r>
      <w:proofErr w:type="gramStart"/>
      <w:r w:rsidRPr="00A10747">
        <w:rPr>
          <w:szCs w:val="22"/>
          <w:lang w:val="en-US"/>
        </w:rPr>
        <w:t>":null</w:t>
      </w:r>
      <w:proofErr w:type="spellEnd"/>
      <w:proofErr w:type="gramEnd"/>
      <w:r w:rsidRPr="00A10747">
        <w:rPr>
          <w:lang w:val="en-US"/>
        </w:rPr>
        <w:t>,</w:t>
      </w:r>
    </w:p>
    <w:p w14:paraId="2810BEA9"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balance_payment</w:t>
      </w:r>
      <w:proofErr w:type="gramStart"/>
      <w:r w:rsidRPr="00A10747">
        <w:rPr>
          <w:lang w:val="en-US"/>
        </w:rPr>
        <w:t>":null</w:t>
      </w:r>
      <w:proofErr w:type="spellEnd"/>
      <w:proofErr w:type="gramEnd"/>
      <w:r w:rsidRPr="00A10747">
        <w:rPr>
          <w:lang w:val="en-US"/>
        </w:rPr>
        <w:t>,</w:t>
      </w:r>
    </w:p>
    <w:p w14:paraId="256F206E"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quit_date_payment</w:t>
      </w:r>
      <w:proofErr w:type="gramStart"/>
      <w:r w:rsidRPr="00A10747">
        <w:rPr>
          <w:lang w:val="en-US"/>
        </w:rPr>
        <w:t>":null</w:t>
      </w:r>
      <w:proofErr w:type="spellEnd"/>
      <w:proofErr w:type="gramEnd"/>
      <w:r w:rsidRPr="00A10747">
        <w:rPr>
          <w:lang w:val="en-US"/>
        </w:rPr>
        <w:t>,</w:t>
      </w:r>
    </w:p>
    <w:p w14:paraId="333BEDEF"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okato</w:t>
      </w:r>
      <w:proofErr w:type="spellEnd"/>
      <w:proofErr w:type="gramStart"/>
      <w:r w:rsidRPr="00A10747">
        <w:rPr>
          <w:lang w:val="en-US"/>
        </w:rPr>
        <w:t>":null</w:t>
      </w:r>
      <w:proofErr w:type="gramEnd"/>
      <w:r w:rsidRPr="00A10747">
        <w:rPr>
          <w:lang w:val="en-US"/>
        </w:rPr>
        <w:t>,</w:t>
      </w:r>
    </w:p>
    <w:p w14:paraId="1D23B8BA" w14:textId="77777777" w:rsidR="000C1788" w:rsidRPr="00A10747" w:rsidRDefault="000C1788" w:rsidP="000C1788">
      <w:pPr>
        <w:pStyle w:val="af"/>
        <w:spacing w:line="240" w:lineRule="auto"/>
        <w:rPr>
          <w:lang w:val="en-US"/>
        </w:rPr>
      </w:pPr>
      <w:r w:rsidRPr="00A10747">
        <w:rPr>
          <w:lang w:val="en-US"/>
        </w:rPr>
        <w:t xml:space="preserve">      "main_supplier_</w:t>
      </w:r>
      <w:proofErr w:type="spellStart"/>
      <w:r w:rsidRPr="00A10747">
        <w:rPr>
          <w:lang w:val="en-US"/>
        </w:rPr>
        <w:t>billd</w:t>
      </w:r>
      <w:proofErr w:type="spellEnd"/>
      <w:proofErr w:type="gramStart"/>
      <w:r w:rsidRPr="00A10747">
        <w:rPr>
          <w:lang w:val="en-US"/>
        </w:rPr>
        <w:t>":null</w:t>
      </w:r>
      <w:proofErr w:type="gramEnd"/>
      <w:r w:rsidRPr="00A10747">
        <w:rPr>
          <w:lang w:val="en-US"/>
        </w:rPr>
        <w:t>,</w:t>
      </w:r>
    </w:p>
    <w:p w14:paraId="7E72754F"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application_id</w:t>
      </w:r>
      <w:proofErr w:type="gramStart"/>
      <w:r w:rsidRPr="00A10747">
        <w:rPr>
          <w:lang w:val="en-US"/>
        </w:rPr>
        <w:t>":null</w:t>
      </w:r>
      <w:proofErr w:type="spellEnd"/>
      <w:proofErr w:type="gramEnd"/>
      <w:r w:rsidRPr="00A10747">
        <w:rPr>
          <w:lang w:val="en-US"/>
        </w:rPr>
        <w:t>,</w:t>
      </w:r>
    </w:p>
    <w:p w14:paraId="080B4B51"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id</w:t>
      </w:r>
      <w:proofErr w:type="gramStart"/>
      <w:r w:rsidRPr="00A10747">
        <w:rPr>
          <w:lang w:val="en-US"/>
        </w:rPr>
        <w:t>":null</w:t>
      </w:r>
      <w:proofErr w:type="spellEnd"/>
      <w:proofErr w:type="gramEnd"/>
      <w:r w:rsidRPr="00A10747">
        <w:rPr>
          <w:lang w:val="en-US"/>
        </w:rPr>
        <w:t>,</w:t>
      </w:r>
    </w:p>
    <w:p w14:paraId="34552064"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addition_fields</w:t>
      </w:r>
      <w:proofErr w:type="spellEnd"/>
      <w:r w:rsidRPr="00A10747">
        <w:rPr>
          <w:lang w:val="en-US"/>
        </w:rPr>
        <w:t>":</w:t>
      </w:r>
    </w:p>
    <w:p w14:paraId="40C87E7C" w14:textId="77777777" w:rsidR="000C1788" w:rsidRPr="00A10747" w:rsidRDefault="000C1788" w:rsidP="000C1788">
      <w:pPr>
        <w:pStyle w:val="af"/>
        <w:spacing w:line="240" w:lineRule="auto"/>
        <w:rPr>
          <w:lang w:val="en-US"/>
        </w:rPr>
      </w:pPr>
      <w:r w:rsidRPr="00A10747">
        <w:rPr>
          <w:lang w:val="en-US"/>
        </w:rPr>
        <w:t xml:space="preserve">      [</w:t>
      </w:r>
    </w:p>
    <w:p w14:paraId="66A932F0" w14:textId="77777777" w:rsidR="000C1788" w:rsidRPr="00A10747" w:rsidRDefault="000C1788" w:rsidP="000C1788">
      <w:pPr>
        <w:pStyle w:val="af"/>
        <w:spacing w:line="240" w:lineRule="auto"/>
        <w:rPr>
          <w:lang w:val="en-US"/>
        </w:rPr>
      </w:pPr>
    </w:p>
    <w:p w14:paraId="0413FD81" w14:textId="77777777" w:rsidR="000C1788" w:rsidRPr="00A10747" w:rsidRDefault="000C1788" w:rsidP="000C1788">
      <w:pPr>
        <w:pStyle w:val="af"/>
        <w:spacing w:line="240" w:lineRule="auto"/>
        <w:rPr>
          <w:lang w:val="en-US"/>
        </w:rPr>
      </w:pPr>
      <w:r w:rsidRPr="00A10747">
        <w:rPr>
          <w:lang w:val="en-US"/>
        </w:rPr>
        <w:t xml:space="preserve">      ],</w:t>
      </w:r>
    </w:p>
    <w:p w14:paraId="0DF0E8F3"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finance_type</w:t>
      </w:r>
      <w:proofErr w:type="gramStart"/>
      <w:r w:rsidRPr="00A10747">
        <w:rPr>
          <w:lang w:val="en-US"/>
        </w:rPr>
        <w:t>":null</w:t>
      </w:r>
      <w:proofErr w:type="spellEnd"/>
      <w:proofErr w:type="gramEnd"/>
      <w:r w:rsidRPr="00A10747">
        <w:rPr>
          <w:lang w:val="en-US"/>
        </w:rPr>
        <w:t>,</w:t>
      </w:r>
    </w:p>
    <w:p w14:paraId="6E2576C2"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operation_name</w:t>
      </w:r>
      <w:proofErr w:type="gramStart"/>
      <w:r w:rsidRPr="00A10747">
        <w:rPr>
          <w:lang w:val="en-US"/>
        </w:rPr>
        <w:t>":null</w:t>
      </w:r>
      <w:proofErr w:type="spellEnd"/>
      <w:proofErr w:type="gramEnd"/>
      <w:r w:rsidRPr="00A10747">
        <w:rPr>
          <w:lang w:val="en-US"/>
        </w:rPr>
        <w:t>,</w:t>
      </w:r>
    </w:p>
    <w:p w14:paraId="2E49F16E"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structural_unit_name</w:t>
      </w:r>
      <w:proofErr w:type="gramStart"/>
      <w:r w:rsidRPr="00A10747">
        <w:rPr>
          <w:lang w:val="en-US"/>
        </w:rPr>
        <w:t>":null</w:t>
      </w:r>
      <w:proofErr w:type="spellEnd"/>
      <w:proofErr w:type="gramEnd"/>
      <w:r w:rsidRPr="00A10747">
        <w:rPr>
          <w:lang w:val="en-US"/>
        </w:rPr>
        <w:t>,</w:t>
      </w:r>
    </w:p>
    <w:p w14:paraId="65BFD3AA"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origin</w:t>
      </w:r>
      <w:proofErr w:type="gramStart"/>
      <w:r w:rsidRPr="00A10747">
        <w:rPr>
          <w:lang w:val="en-US"/>
        </w:rPr>
        <w:t>":null</w:t>
      </w:r>
      <w:proofErr w:type="spellEnd"/>
      <w:proofErr w:type="gramEnd"/>
      <w:r w:rsidRPr="00A10747">
        <w:rPr>
          <w:lang w:val="en-US"/>
        </w:rPr>
        <w:t>,</w:t>
      </w:r>
    </w:p>
    <w:p w14:paraId="0B27FE46"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doc_dispatch_date</w:t>
      </w:r>
      <w:proofErr w:type="gramStart"/>
      <w:r w:rsidRPr="00A10747">
        <w:rPr>
          <w:lang w:val="en-US"/>
        </w:rPr>
        <w:t>":null</w:t>
      </w:r>
      <w:proofErr w:type="spellEnd"/>
      <w:proofErr w:type="gramEnd"/>
      <w:r w:rsidRPr="00A10747">
        <w:rPr>
          <w:lang w:val="en-US"/>
        </w:rPr>
        <w:t>,</w:t>
      </w:r>
    </w:p>
    <w:p w14:paraId="18526AEB"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payt_condition</w:t>
      </w:r>
      <w:proofErr w:type="gramStart"/>
      <w:r w:rsidRPr="00A10747">
        <w:rPr>
          <w:lang w:val="en-US"/>
        </w:rPr>
        <w:t>":null</w:t>
      </w:r>
      <w:proofErr w:type="spellEnd"/>
      <w:proofErr w:type="gramEnd"/>
      <w:r w:rsidRPr="00A10747">
        <w:rPr>
          <w:lang w:val="en-US"/>
        </w:rPr>
        <w:t>,</w:t>
      </w:r>
    </w:p>
    <w:p w14:paraId="2CDC88A6" w14:textId="77777777" w:rsidR="000C1788" w:rsidRPr="00A10747" w:rsidRDefault="000C1788" w:rsidP="000C1788">
      <w:pPr>
        <w:pStyle w:val="af"/>
        <w:spacing w:line="240" w:lineRule="auto"/>
        <w:rPr>
          <w:lang w:val="en-US"/>
        </w:rPr>
      </w:pPr>
      <w:r w:rsidRPr="00A10747">
        <w:rPr>
          <w:lang w:val="en-US"/>
        </w:rPr>
        <w:t xml:space="preserve">      "</w:t>
      </w:r>
      <w:proofErr w:type="spellStart"/>
      <w:r w:rsidRPr="00A10747">
        <w:rPr>
          <w:lang w:val="en-US"/>
        </w:rPr>
        <w:t>acpt_term</w:t>
      </w:r>
      <w:proofErr w:type="gramStart"/>
      <w:r w:rsidRPr="00A10747">
        <w:rPr>
          <w:lang w:val="en-US"/>
        </w:rPr>
        <w:t>":null</w:t>
      </w:r>
      <w:proofErr w:type="spellEnd"/>
      <w:proofErr w:type="gramEnd"/>
      <w:r w:rsidRPr="00A10747">
        <w:rPr>
          <w:lang w:val="en-US"/>
        </w:rPr>
        <w:t>,</w:t>
      </w:r>
    </w:p>
    <w:p w14:paraId="23730287" w14:textId="77777777" w:rsidR="000C1788" w:rsidRPr="00A10747" w:rsidRDefault="000C1788" w:rsidP="000C1788">
      <w:pPr>
        <w:pStyle w:val="af"/>
        <w:spacing w:line="240" w:lineRule="auto"/>
        <w:rPr>
          <w:lang w:val="en-US"/>
        </w:rPr>
      </w:pPr>
      <w:r w:rsidRPr="00A10747">
        <w:rPr>
          <w:lang w:val="en-US"/>
        </w:rPr>
        <w:t xml:space="preserve">      "ex_system_value":"</w:t>
      </w:r>
      <w:proofErr w:type="spellStart"/>
      <w:r w:rsidRPr="00A10747">
        <w:rPr>
          <w:lang w:val="en-US"/>
        </w:rPr>
        <w:t>test_system</w:t>
      </w:r>
      <w:proofErr w:type="spellEnd"/>
      <w:r w:rsidRPr="00A10747">
        <w:rPr>
          <w:lang w:val="en-US"/>
        </w:rPr>
        <w:t>",</w:t>
      </w:r>
    </w:p>
    <w:p w14:paraId="0E34ADB1" w14:textId="77777777" w:rsidR="000C1788" w:rsidRPr="00A10747" w:rsidRDefault="000C1788" w:rsidP="000C1788">
      <w:pPr>
        <w:pStyle w:val="af"/>
        <w:spacing w:line="240" w:lineRule="auto"/>
      </w:pPr>
      <w:r w:rsidRPr="00A10747">
        <w:rPr>
          <w:lang w:val="en-US"/>
        </w:rPr>
        <w:t xml:space="preserve">      </w:t>
      </w:r>
      <w:r w:rsidRPr="00A10747">
        <w:t>"</w:t>
      </w:r>
      <w:proofErr w:type="spellStart"/>
      <w:r w:rsidRPr="00A10747">
        <w:t>error</w:t>
      </w:r>
      <w:proofErr w:type="spellEnd"/>
      <w:r w:rsidRPr="00A10747">
        <w:t>":"В системе РИС ГМП уже есть непроверенное уточнение для указанного начисления с УИН 0316999100000000000211174"</w:t>
      </w:r>
    </w:p>
    <w:p w14:paraId="15F81F11" w14:textId="77777777" w:rsidR="000C1788" w:rsidRPr="00A10747" w:rsidRDefault="000C1788" w:rsidP="000C1788">
      <w:pPr>
        <w:pStyle w:val="af"/>
        <w:spacing w:line="240" w:lineRule="auto"/>
      </w:pPr>
      <w:r w:rsidRPr="00A10747">
        <w:t xml:space="preserve">    }</w:t>
      </w:r>
    </w:p>
    <w:p w14:paraId="6ACC98C1" w14:textId="77777777" w:rsidR="000C1788" w:rsidRPr="00A10747" w:rsidRDefault="000C1788" w:rsidP="000C1788">
      <w:pPr>
        <w:pStyle w:val="af"/>
        <w:spacing w:line="240" w:lineRule="auto"/>
      </w:pPr>
      <w:r w:rsidRPr="00A10747">
        <w:t xml:space="preserve">  ]</w:t>
      </w:r>
    </w:p>
    <w:p w14:paraId="6E9DB8EF" w14:textId="460D0C30" w:rsidR="000C1788" w:rsidRPr="00A10747" w:rsidRDefault="000C1788" w:rsidP="000C1788">
      <w:pPr>
        <w:pStyle w:val="af"/>
        <w:spacing w:line="240" w:lineRule="auto"/>
      </w:pPr>
      <w:r w:rsidRPr="00A10747">
        <w:t>}</w:t>
      </w:r>
    </w:p>
    <w:p w14:paraId="33CC9BC4" w14:textId="77777777" w:rsidR="000C1788" w:rsidRPr="00CE3DC7" w:rsidRDefault="000C1788" w:rsidP="00FF3D94">
      <w:pPr>
        <w:pStyle w:val="af"/>
        <w:spacing w:line="240" w:lineRule="auto"/>
      </w:pPr>
    </w:p>
    <w:p w14:paraId="4CF71CE3" w14:textId="77777777" w:rsidR="00CE3DC7" w:rsidRPr="00CE3DC7" w:rsidRDefault="00CE3DC7" w:rsidP="00FF3D94">
      <w:pPr>
        <w:pStyle w:val="2"/>
        <w:spacing w:before="0" w:after="0" w:line="240" w:lineRule="auto"/>
      </w:pPr>
      <w:bookmarkStart w:id="23" w:name="_Toc482267541"/>
      <w:r w:rsidRPr="00CE3DC7">
        <w:t>Формат запроса на аннулирование извещения о начислении</w:t>
      </w:r>
      <w:bookmarkEnd w:id="23"/>
    </w:p>
    <w:p w14:paraId="3F1C17DE" w14:textId="31EE752D" w:rsidR="00CE3DC7" w:rsidRPr="00CE3DC7" w:rsidRDefault="00397536" w:rsidP="00FF3D94">
      <w:pPr>
        <w:pStyle w:val="af"/>
        <w:spacing w:line="240" w:lineRule="auto"/>
      </w:pPr>
      <w:r>
        <w:t>Сторонняя Система должна уметь</w:t>
      </w:r>
      <w:r w:rsidRPr="00CE3DC7">
        <w:t xml:space="preserve"> </w:t>
      </w:r>
      <w:r w:rsidR="00CE3DC7" w:rsidRPr="00CE3DC7">
        <w:t>сформировать запрос с данными извещения об аннулировании начисления</w:t>
      </w:r>
      <w:r>
        <w:t xml:space="preserve"> (удалении)</w:t>
      </w:r>
      <w:r w:rsidR="00CE3DC7" w:rsidRPr="00CE3DC7">
        <w:t>.</w:t>
      </w:r>
    </w:p>
    <w:p w14:paraId="33CC6C9A" w14:textId="24120F60" w:rsidR="00CE3DC7" w:rsidRPr="00CE3DC7" w:rsidRDefault="00CE3DC7" w:rsidP="00FF3D94">
      <w:pPr>
        <w:pStyle w:val="af"/>
        <w:spacing w:line="240" w:lineRule="auto"/>
      </w:pPr>
      <w:r w:rsidRPr="00CE3DC7">
        <w:t xml:space="preserve"> При формировании запроса на аннулирование извещения о начислении в теге «</w:t>
      </w:r>
      <w:proofErr w:type="spellStart"/>
      <w:r w:rsidRPr="00CE3DC7">
        <w:t>change_status</w:t>
      </w:r>
      <w:proofErr w:type="spellEnd"/>
      <w:r w:rsidRPr="00CE3DC7">
        <w:t>» должно указываться значение «3», в теге «</w:t>
      </w:r>
      <w:r w:rsidRPr="00CE3DC7">
        <w:rPr>
          <w:lang w:val="en-US"/>
        </w:rPr>
        <w:t>supplier</w:t>
      </w:r>
      <w:r w:rsidRPr="00CE3DC7">
        <w:t>_</w:t>
      </w:r>
      <w:proofErr w:type="spellStart"/>
      <w:r w:rsidRPr="00CE3DC7">
        <w:rPr>
          <w:lang w:val="en-US"/>
        </w:rPr>
        <w:t>billd</w:t>
      </w:r>
      <w:proofErr w:type="spellEnd"/>
      <w:r w:rsidRPr="00CE3DC7">
        <w:t xml:space="preserve">» указать УИН извещения о начисления.  </w:t>
      </w:r>
    </w:p>
    <w:p w14:paraId="446F1853" w14:textId="516A93E2" w:rsidR="00CE3DC7" w:rsidRPr="00CE3DC7" w:rsidRDefault="00CE3DC7" w:rsidP="00FF3D94">
      <w:pPr>
        <w:pStyle w:val="af"/>
        <w:spacing w:line="240" w:lineRule="auto"/>
      </w:pPr>
      <w:r w:rsidRPr="00CE3DC7">
        <w:t xml:space="preserve">При получении запроса на аннулирование </w:t>
      </w:r>
      <w:r>
        <w:t>извещения</w:t>
      </w:r>
      <w:r w:rsidRPr="00CE3DC7">
        <w:t>, Система производит следующие проверки:</w:t>
      </w:r>
    </w:p>
    <w:p w14:paraId="750513D2" w14:textId="45E5CD87" w:rsidR="00CE3DC7" w:rsidRPr="00CE3DC7" w:rsidRDefault="00CE3DC7" w:rsidP="0027407F">
      <w:pPr>
        <w:pStyle w:val="-"/>
        <w:numPr>
          <w:ilvl w:val="0"/>
          <w:numId w:val="13"/>
        </w:numPr>
      </w:pPr>
      <w:r w:rsidRPr="00CE3DC7">
        <w:t>по уникальному идентификатору начисления</w:t>
      </w:r>
      <w:r w:rsidR="00397536">
        <w:t xml:space="preserve"> (УИН)</w:t>
      </w:r>
      <w:r w:rsidRPr="00CE3DC7">
        <w:t xml:space="preserve"> осуществля</w:t>
      </w:r>
      <w:r w:rsidR="00397536">
        <w:t>е</w:t>
      </w:r>
      <w:r w:rsidRPr="00CE3DC7">
        <w:t>тся поиск извещений о начислениях в Системе;</w:t>
      </w:r>
    </w:p>
    <w:p w14:paraId="5ED6602A" w14:textId="71471C15" w:rsidR="00CE3DC7" w:rsidRPr="00CE3DC7" w:rsidRDefault="00CE3DC7" w:rsidP="0027407F">
      <w:pPr>
        <w:pStyle w:val="-"/>
        <w:numPr>
          <w:ilvl w:val="0"/>
          <w:numId w:val="13"/>
        </w:numPr>
      </w:pPr>
      <w:r w:rsidRPr="00CE3DC7">
        <w:t xml:space="preserve">наличие отправленного </w:t>
      </w:r>
      <w:r w:rsidR="00397536">
        <w:t xml:space="preserve">в ГИС ГМП </w:t>
      </w:r>
      <w:r w:rsidRPr="00CE3DC7">
        <w:t>извещения о начислении, сформированное Системой на основе найденного извещения о начислении;</w:t>
      </w:r>
    </w:p>
    <w:p w14:paraId="61341548" w14:textId="77777777" w:rsidR="00CE3DC7" w:rsidRPr="00CE3DC7" w:rsidRDefault="00CE3DC7" w:rsidP="0027407F">
      <w:pPr>
        <w:pStyle w:val="-"/>
        <w:numPr>
          <w:ilvl w:val="0"/>
          <w:numId w:val="13"/>
        </w:numPr>
      </w:pPr>
      <w:r w:rsidRPr="00CE3DC7">
        <w:t>статуса найденного извещения о начислении (новое, изменение).</w:t>
      </w:r>
    </w:p>
    <w:p w14:paraId="104D50AB" w14:textId="77777777" w:rsidR="00397536" w:rsidRDefault="00397536" w:rsidP="009133AD">
      <w:pPr>
        <w:pStyle w:val="af5"/>
      </w:pPr>
    </w:p>
    <w:p w14:paraId="262145D2" w14:textId="3D4EF806" w:rsidR="00CE3DC7" w:rsidRPr="00CE3DC7" w:rsidRDefault="00CE3DC7" w:rsidP="009133AD">
      <w:pPr>
        <w:pStyle w:val="af5"/>
      </w:pPr>
      <w:r w:rsidRPr="00CE3DC7">
        <w:t>Таблица </w:t>
      </w:r>
      <w:r w:rsidR="0042462E">
        <w:t>4</w:t>
      </w:r>
      <w:r w:rsidRPr="00CE3DC7">
        <w:t>. Формат запроса</w:t>
      </w:r>
    </w:p>
    <w:tbl>
      <w:tblPr>
        <w:tblStyle w:val="ac"/>
        <w:tblW w:w="0" w:type="auto"/>
        <w:tblInd w:w="250" w:type="dxa"/>
        <w:tblLayout w:type="fixed"/>
        <w:tblLook w:val="04A0" w:firstRow="1" w:lastRow="0" w:firstColumn="1" w:lastColumn="0" w:noHBand="0" w:noVBand="1"/>
      </w:tblPr>
      <w:tblGrid>
        <w:gridCol w:w="2410"/>
        <w:gridCol w:w="2410"/>
        <w:gridCol w:w="1134"/>
        <w:gridCol w:w="3402"/>
      </w:tblGrid>
      <w:tr w:rsidR="00CE3DC7" w:rsidRPr="00CE3DC7" w14:paraId="598AF90C" w14:textId="77777777" w:rsidTr="00B22566">
        <w:trPr>
          <w:cantSplit/>
          <w:tblHeader/>
        </w:trPr>
        <w:tc>
          <w:tcPr>
            <w:tcW w:w="2410" w:type="dxa"/>
            <w:vAlign w:val="center"/>
          </w:tcPr>
          <w:p w14:paraId="65805AE2" w14:textId="77777777" w:rsidR="00CE3DC7" w:rsidRPr="00CE3DC7" w:rsidRDefault="00CE3DC7" w:rsidP="00FF3D94">
            <w:pPr>
              <w:pStyle w:val="af"/>
              <w:spacing w:line="240" w:lineRule="auto"/>
              <w:ind w:firstLine="0"/>
              <w:jc w:val="center"/>
              <w:rPr>
                <w:b/>
              </w:rPr>
            </w:pPr>
            <w:r w:rsidRPr="00CE3DC7">
              <w:rPr>
                <w:b/>
              </w:rPr>
              <w:t>Наименование</w:t>
            </w:r>
          </w:p>
        </w:tc>
        <w:tc>
          <w:tcPr>
            <w:tcW w:w="2410" w:type="dxa"/>
            <w:vAlign w:val="center"/>
          </w:tcPr>
          <w:p w14:paraId="082B88E4" w14:textId="77777777" w:rsidR="00CE3DC7" w:rsidRPr="00CE3DC7" w:rsidRDefault="00CE3DC7" w:rsidP="00FF3D94">
            <w:pPr>
              <w:pStyle w:val="af"/>
              <w:spacing w:line="240" w:lineRule="auto"/>
              <w:ind w:firstLine="0"/>
              <w:jc w:val="center"/>
              <w:rPr>
                <w:b/>
              </w:rPr>
            </w:pPr>
            <w:r w:rsidRPr="00CE3DC7">
              <w:rPr>
                <w:b/>
              </w:rPr>
              <w:t>Кол-во тегов, обязательность</w:t>
            </w:r>
          </w:p>
        </w:tc>
        <w:tc>
          <w:tcPr>
            <w:tcW w:w="1134" w:type="dxa"/>
            <w:vAlign w:val="center"/>
          </w:tcPr>
          <w:p w14:paraId="092F3ED1" w14:textId="77777777" w:rsidR="00CE3DC7" w:rsidRPr="00CE3DC7" w:rsidRDefault="00CE3DC7" w:rsidP="00FF3D94">
            <w:pPr>
              <w:pStyle w:val="af"/>
              <w:spacing w:line="240" w:lineRule="auto"/>
              <w:ind w:firstLine="0"/>
              <w:jc w:val="center"/>
              <w:rPr>
                <w:b/>
              </w:rPr>
            </w:pPr>
            <w:r w:rsidRPr="00CE3DC7">
              <w:rPr>
                <w:b/>
              </w:rPr>
              <w:t>Тип данных</w:t>
            </w:r>
          </w:p>
        </w:tc>
        <w:tc>
          <w:tcPr>
            <w:tcW w:w="3402" w:type="dxa"/>
            <w:vAlign w:val="center"/>
          </w:tcPr>
          <w:p w14:paraId="74897CF0" w14:textId="77777777" w:rsidR="00CE3DC7" w:rsidRPr="00CE3DC7" w:rsidRDefault="00CE3DC7" w:rsidP="00FF3D94">
            <w:pPr>
              <w:pStyle w:val="af"/>
              <w:spacing w:line="240" w:lineRule="auto"/>
              <w:ind w:firstLine="0"/>
              <w:jc w:val="center"/>
              <w:rPr>
                <w:b/>
              </w:rPr>
            </w:pPr>
            <w:r w:rsidRPr="00CE3DC7">
              <w:rPr>
                <w:b/>
              </w:rPr>
              <w:t>Комментарий</w:t>
            </w:r>
          </w:p>
        </w:tc>
      </w:tr>
      <w:tr w:rsidR="00CE3DC7" w:rsidRPr="00CE3DC7" w14:paraId="0B044EDE" w14:textId="77777777" w:rsidTr="00B22566">
        <w:trPr>
          <w:cantSplit/>
        </w:trPr>
        <w:tc>
          <w:tcPr>
            <w:tcW w:w="2410" w:type="dxa"/>
            <w:vAlign w:val="center"/>
          </w:tcPr>
          <w:p w14:paraId="438136EC" w14:textId="77777777" w:rsidR="00CE3DC7" w:rsidRPr="00CE3DC7" w:rsidRDefault="00CE3DC7" w:rsidP="00FF3D94">
            <w:pPr>
              <w:pStyle w:val="af"/>
              <w:spacing w:line="240" w:lineRule="auto"/>
              <w:ind w:firstLine="0"/>
              <w:jc w:val="left"/>
            </w:pPr>
            <w:proofErr w:type="spellStart"/>
            <w:r w:rsidRPr="00CE3DC7">
              <w:t>system_code</w:t>
            </w:r>
            <w:proofErr w:type="spellEnd"/>
          </w:p>
        </w:tc>
        <w:tc>
          <w:tcPr>
            <w:tcW w:w="2410" w:type="dxa"/>
            <w:vAlign w:val="center"/>
          </w:tcPr>
          <w:p w14:paraId="4F24D559" w14:textId="77777777" w:rsidR="00CE3DC7" w:rsidRPr="00CE3DC7" w:rsidRDefault="00CE3DC7" w:rsidP="00FF3D94">
            <w:pPr>
              <w:pStyle w:val="af"/>
              <w:spacing w:line="240" w:lineRule="auto"/>
              <w:ind w:firstLine="0"/>
              <w:jc w:val="left"/>
            </w:pPr>
            <w:r w:rsidRPr="00CE3DC7">
              <w:t>1, обязательно</w:t>
            </w:r>
          </w:p>
        </w:tc>
        <w:tc>
          <w:tcPr>
            <w:tcW w:w="1134" w:type="dxa"/>
            <w:vAlign w:val="center"/>
          </w:tcPr>
          <w:p w14:paraId="53199A76" w14:textId="77777777" w:rsidR="00CE3DC7" w:rsidRPr="00CE3DC7" w:rsidRDefault="00CE3DC7" w:rsidP="00FF3D94">
            <w:pPr>
              <w:pStyle w:val="af"/>
              <w:spacing w:line="240" w:lineRule="auto"/>
              <w:ind w:firstLine="0"/>
              <w:jc w:val="left"/>
            </w:pPr>
            <w:r w:rsidRPr="00CE3DC7">
              <w:t>Строка</w:t>
            </w:r>
          </w:p>
        </w:tc>
        <w:tc>
          <w:tcPr>
            <w:tcW w:w="3402" w:type="dxa"/>
            <w:vAlign w:val="center"/>
          </w:tcPr>
          <w:p w14:paraId="1847869F" w14:textId="66AB89C3" w:rsidR="00CE3DC7" w:rsidRPr="00CE3DC7" w:rsidRDefault="00CE3DC7" w:rsidP="000C6B04">
            <w:pPr>
              <w:pStyle w:val="af"/>
              <w:spacing w:line="240" w:lineRule="auto"/>
              <w:ind w:firstLine="0"/>
              <w:jc w:val="left"/>
            </w:pPr>
            <w:r w:rsidRPr="00CE3DC7">
              <w:t xml:space="preserve">Код </w:t>
            </w:r>
            <w:r w:rsidR="000C6B04">
              <w:t>Сторонней системы</w:t>
            </w:r>
            <w:r w:rsidRPr="00CE3DC7">
              <w:t>, зарегистрированной  в Системе, из которой вызывается сервис отправки начисления.</w:t>
            </w:r>
          </w:p>
        </w:tc>
      </w:tr>
      <w:tr w:rsidR="00CE3DC7" w:rsidRPr="00CE3DC7" w14:paraId="0C6D6C8F" w14:textId="77777777" w:rsidTr="00B22566">
        <w:trPr>
          <w:cantSplit/>
        </w:trPr>
        <w:tc>
          <w:tcPr>
            <w:tcW w:w="2410" w:type="dxa"/>
            <w:vAlign w:val="center"/>
          </w:tcPr>
          <w:p w14:paraId="3F524A9A" w14:textId="77777777" w:rsidR="00CE3DC7" w:rsidRPr="00CE3DC7" w:rsidRDefault="00CE3DC7" w:rsidP="00FF3D94">
            <w:pPr>
              <w:pStyle w:val="af"/>
              <w:spacing w:line="240" w:lineRule="auto"/>
              <w:ind w:firstLine="0"/>
              <w:jc w:val="left"/>
              <w:rPr>
                <w:lang w:val="en-US"/>
              </w:rPr>
            </w:pPr>
            <w:proofErr w:type="spellStart"/>
            <w:r w:rsidRPr="00CE3DC7">
              <w:t>charge</w:t>
            </w:r>
            <w:proofErr w:type="spellEnd"/>
            <w:r w:rsidRPr="00CE3DC7">
              <w:rPr>
                <w:lang w:val="en-US"/>
              </w:rPr>
              <w:t>s</w:t>
            </w:r>
          </w:p>
        </w:tc>
        <w:tc>
          <w:tcPr>
            <w:tcW w:w="2410" w:type="dxa"/>
            <w:vAlign w:val="center"/>
          </w:tcPr>
          <w:p w14:paraId="5304D960" w14:textId="77777777" w:rsidR="00CE3DC7" w:rsidRPr="00CE3DC7" w:rsidRDefault="00CE3DC7" w:rsidP="00FF3D94">
            <w:pPr>
              <w:pStyle w:val="af"/>
              <w:spacing w:line="240" w:lineRule="auto"/>
              <w:ind w:firstLine="0"/>
              <w:jc w:val="left"/>
              <w:rPr>
                <w:sz w:val="28"/>
                <w:szCs w:val="28"/>
              </w:rPr>
            </w:pPr>
            <w:r w:rsidRPr="00CE3DC7">
              <w:t>1, обязательно</w:t>
            </w:r>
          </w:p>
        </w:tc>
        <w:tc>
          <w:tcPr>
            <w:tcW w:w="1134" w:type="dxa"/>
            <w:vAlign w:val="center"/>
          </w:tcPr>
          <w:p w14:paraId="7C141322" w14:textId="77777777" w:rsidR="00CE3DC7" w:rsidRPr="00CE3DC7" w:rsidRDefault="00CE3DC7" w:rsidP="00FF3D94">
            <w:pPr>
              <w:pStyle w:val="af"/>
              <w:spacing w:line="240" w:lineRule="auto"/>
              <w:ind w:firstLine="0"/>
              <w:jc w:val="left"/>
              <w:rPr>
                <w:sz w:val="28"/>
                <w:szCs w:val="28"/>
              </w:rPr>
            </w:pPr>
            <w:r w:rsidRPr="00CE3DC7">
              <w:t>Объект</w:t>
            </w:r>
          </w:p>
        </w:tc>
        <w:tc>
          <w:tcPr>
            <w:tcW w:w="3402" w:type="dxa"/>
            <w:vAlign w:val="center"/>
          </w:tcPr>
          <w:p w14:paraId="292F08B2" w14:textId="77777777" w:rsidR="00CE3DC7" w:rsidRPr="00CE3DC7" w:rsidRDefault="00CE3DC7" w:rsidP="00FF3D94">
            <w:pPr>
              <w:pStyle w:val="af"/>
              <w:spacing w:line="240" w:lineRule="auto"/>
              <w:ind w:firstLine="0"/>
              <w:jc w:val="left"/>
              <w:rPr>
                <w:sz w:val="28"/>
                <w:szCs w:val="28"/>
              </w:rPr>
            </w:pPr>
            <w:r w:rsidRPr="00CE3DC7">
              <w:t>Контейнер типа «</w:t>
            </w:r>
            <w:proofErr w:type="spellStart"/>
            <w:r>
              <w:t>Извещенияо</w:t>
            </w:r>
            <w:proofErr w:type="spellEnd"/>
            <w:r>
              <w:t xml:space="preserve"> начислениях</w:t>
            </w:r>
            <w:r w:rsidRPr="00CE3DC7">
              <w:t>»</w:t>
            </w:r>
          </w:p>
        </w:tc>
      </w:tr>
      <w:tr w:rsidR="00CE3DC7" w:rsidRPr="00CE3DC7" w14:paraId="3E1D32DD" w14:textId="77777777" w:rsidTr="00B22566">
        <w:trPr>
          <w:cantSplit/>
        </w:trPr>
        <w:tc>
          <w:tcPr>
            <w:tcW w:w="2410" w:type="dxa"/>
            <w:vAlign w:val="center"/>
          </w:tcPr>
          <w:p w14:paraId="5CEA5FE5" w14:textId="77777777" w:rsidR="00CE3DC7" w:rsidRPr="00CE3DC7" w:rsidRDefault="00CE3DC7" w:rsidP="00FF3D94">
            <w:pPr>
              <w:pStyle w:val="af"/>
              <w:spacing w:line="240" w:lineRule="auto"/>
              <w:ind w:firstLine="0"/>
              <w:jc w:val="left"/>
            </w:pPr>
            <w:proofErr w:type="spellStart"/>
            <w:r w:rsidRPr="00CE3DC7">
              <w:t>pattern_code</w:t>
            </w:r>
            <w:proofErr w:type="spellEnd"/>
          </w:p>
        </w:tc>
        <w:tc>
          <w:tcPr>
            <w:tcW w:w="2410" w:type="dxa"/>
            <w:vAlign w:val="center"/>
          </w:tcPr>
          <w:p w14:paraId="266DCC01" w14:textId="77777777" w:rsidR="00CE3DC7" w:rsidRPr="00CE3DC7" w:rsidRDefault="00CE3DC7" w:rsidP="00FF3D94">
            <w:pPr>
              <w:pStyle w:val="af"/>
              <w:spacing w:line="240" w:lineRule="auto"/>
              <w:ind w:firstLine="0"/>
              <w:jc w:val="left"/>
              <w:rPr>
                <w:sz w:val="28"/>
                <w:szCs w:val="28"/>
              </w:rPr>
            </w:pPr>
            <w:r w:rsidRPr="00CE3DC7">
              <w:t>1, обязательно</w:t>
            </w:r>
          </w:p>
        </w:tc>
        <w:tc>
          <w:tcPr>
            <w:tcW w:w="1134" w:type="dxa"/>
            <w:vAlign w:val="center"/>
          </w:tcPr>
          <w:p w14:paraId="5D3806D9" w14:textId="77777777" w:rsidR="00CE3DC7" w:rsidRPr="00CE3DC7" w:rsidRDefault="00CE3DC7" w:rsidP="00FF3D94">
            <w:pPr>
              <w:pStyle w:val="af"/>
              <w:spacing w:line="240" w:lineRule="auto"/>
              <w:ind w:firstLine="0"/>
              <w:jc w:val="left"/>
              <w:rPr>
                <w:sz w:val="28"/>
                <w:szCs w:val="28"/>
              </w:rPr>
            </w:pPr>
            <w:r w:rsidRPr="00CE3DC7">
              <w:t>Строка</w:t>
            </w:r>
          </w:p>
        </w:tc>
        <w:tc>
          <w:tcPr>
            <w:tcW w:w="3402" w:type="dxa"/>
            <w:vAlign w:val="center"/>
          </w:tcPr>
          <w:p w14:paraId="496B8D6C" w14:textId="77777777" w:rsidR="00CE3DC7" w:rsidRPr="00CE3DC7" w:rsidRDefault="00CE3DC7" w:rsidP="00FF3D94">
            <w:pPr>
              <w:pStyle w:val="af"/>
              <w:spacing w:line="240" w:lineRule="auto"/>
              <w:ind w:firstLine="0"/>
              <w:jc w:val="left"/>
              <w:rPr>
                <w:sz w:val="28"/>
                <w:szCs w:val="28"/>
              </w:rPr>
            </w:pPr>
            <w:r w:rsidRPr="00CE3DC7">
              <w:t>Код шаблона (26 символов)</w:t>
            </w:r>
          </w:p>
        </w:tc>
      </w:tr>
      <w:tr w:rsidR="00870C83" w:rsidRPr="00CE3DC7" w14:paraId="42C0B25F" w14:textId="77777777" w:rsidTr="00B22566">
        <w:trPr>
          <w:cantSplit/>
        </w:trPr>
        <w:tc>
          <w:tcPr>
            <w:tcW w:w="2410" w:type="dxa"/>
            <w:vAlign w:val="center"/>
          </w:tcPr>
          <w:p w14:paraId="762B40D7" w14:textId="1AD0F7B8" w:rsidR="00870C83" w:rsidRPr="00A10747" w:rsidRDefault="00870C83" w:rsidP="00870C83">
            <w:pPr>
              <w:pStyle w:val="af"/>
              <w:spacing w:line="240" w:lineRule="auto"/>
              <w:ind w:firstLine="0"/>
              <w:jc w:val="left"/>
              <w:rPr>
                <w:lang w:val="en-US"/>
              </w:rPr>
            </w:pPr>
            <w:proofErr w:type="spellStart"/>
            <w:r>
              <w:rPr>
                <w:lang w:val="en-US"/>
              </w:rPr>
              <w:t>change_date</w:t>
            </w:r>
            <w:proofErr w:type="spellEnd"/>
          </w:p>
        </w:tc>
        <w:tc>
          <w:tcPr>
            <w:tcW w:w="2410" w:type="dxa"/>
            <w:vAlign w:val="center"/>
          </w:tcPr>
          <w:p w14:paraId="74635EFB" w14:textId="3C7D0579" w:rsidR="00870C83" w:rsidRPr="00870C83" w:rsidRDefault="00870C83" w:rsidP="00FF3D94">
            <w:pPr>
              <w:pStyle w:val="af"/>
              <w:spacing w:line="240" w:lineRule="auto"/>
              <w:ind w:firstLine="0"/>
              <w:jc w:val="left"/>
            </w:pPr>
            <w:r>
              <w:rPr>
                <w:lang w:val="en-US"/>
              </w:rPr>
              <w:t xml:space="preserve">1, </w:t>
            </w:r>
            <w:r>
              <w:t>необязательно</w:t>
            </w:r>
          </w:p>
        </w:tc>
        <w:tc>
          <w:tcPr>
            <w:tcW w:w="1134" w:type="dxa"/>
            <w:vAlign w:val="center"/>
          </w:tcPr>
          <w:p w14:paraId="233FAC29" w14:textId="4E912C54" w:rsidR="00870C83" w:rsidRPr="00CE3DC7" w:rsidRDefault="00870C83" w:rsidP="00FF3D94">
            <w:pPr>
              <w:pStyle w:val="af"/>
              <w:spacing w:line="240" w:lineRule="auto"/>
              <w:ind w:firstLine="0"/>
              <w:jc w:val="left"/>
            </w:pPr>
            <w:r>
              <w:t>Строка</w:t>
            </w:r>
          </w:p>
        </w:tc>
        <w:tc>
          <w:tcPr>
            <w:tcW w:w="3402" w:type="dxa"/>
            <w:vAlign w:val="center"/>
          </w:tcPr>
          <w:p w14:paraId="5CBC66CD" w14:textId="54C2E712" w:rsidR="00870C83" w:rsidRPr="00CE3DC7" w:rsidRDefault="00870C83" w:rsidP="00FF3D94">
            <w:pPr>
              <w:pStyle w:val="af"/>
              <w:spacing w:line="240" w:lineRule="auto"/>
              <w:ind w:firstLine="0"/>
              <w:jc w:val="left"/>
            </w:pPr>
            <w:r>
              <w:t>Дата, время уточнения (аннулирования) начисления</w:t>
            </w:r>
          </w:p>
        </w:tc>
      </w:tr>
      <w:tr w:rsidR="00CE3DC7" w:rsidRPr="00CE3DC7" w14:paraId="097A1EA7" w14:textId="77777777" w:rsidTr="00B22566">
        <w:trPr>
          <w:cantSplit/>
        </w:trPr>
        <w:tc>
          <w:tcPr>
            <w:tcW w:w="2410" w:type="dxa"/>
            <w:vAlign w:val="center"/>
          </w:tcPr>
          <w:p w14:paraId="7538FF3D" w14:textId="77777777" w:rsidR="00CE3DC7" w:rsidRPr="00CE3DC7" w:rsidRDefault="00CE3DC7" w:rsidP="00FF3D94">
            <w:pPr>
              <w:pStyle w:val="af"/>
              <w:spacing w:line="240" w:lineRule="auto"/>
              <w:ind w:firstLine="0"/>
              <w:jc w:val="left"/>
            </w:pPr>
            <w:proofErr w:type="spellStart"/>
            <w:r w:rsidRPr="00CE3DC7">
              <w:t>supplier_billd</w:t>
            </w:r>
            <w:proofErr w:type="spellEnd"/>
          </w:p>
        </w:tc>
        <w:tc>
          <w:tcPr>
            <w:tcW w:w="2410" w:type="dxa"/>
            <w:vAlign w:val="center"/>
          </w:tcPr>
          <w:p w14:paraId="26A4CE2F" w14:textId="77777777" w:rsidR="00CE3DC7" w:rsidRPr="00CE3DC7" w:rsidRDefault="00CE3DC7" w:rsidP="00FF3D94">
            <w:pPr>
              <w:pStyle w:val="af"/>
              <w:spacing w:line="240" w:lineRule="auto"/>
              <w:ind w:firstLine="0"/>
              <w:jc w:val="left"/>
              <w:rPr>
                <w:sz w:val="28"/>
                <w:szCs w:val="28"/>
              </w:rPr>
            </w:pPr>
            <w:r w:rsidRPr="00CE3DC7">
              <w:t>1, обязательно</w:t>
            </w:r>
          </w:p>
        </w:tc>
        <w:tc>
          <w:tcPr>
            <w:tcW w:w="1134" w:type="dxa"/>
            <w:vAlign w:val="center"/>
          </w:tcPr>
          <w:p w14:paraId="1B86A0D7" w14:textId="77777777" w:rsidR="00CE3DC7" w:rsidRPr="00CE3DC7" w:rsidRDefault="00CE3DC7" w:rsidP="00FF3D94">
            <w:pPr>
              <w:pStyle w:val="af"/>
              <w:spacing w:line="240" w:lineRule="auto"/>
              <w:ind w:firstLine="0"/>
              <w:jc w:val="left"/>
              <w:rPr>
                <w:sz w:val="28"/>
                <w:szCs w:val="28"/>
              </w:rPr>
            </w:pPr>
            <w:r w:rsidRPr="00CE3DC7">
              <w:t>Строка</w:t>
            </w:r>
          </w:p>
        </w:tc>
        <w:tc>
          <w:tcPr>
            <w:tcW w:w="3402" w:type="dxa"/>
            <w:vAlign w:val="center"/>
          </w:tcPr>
          <w:p w14:paraId="16D521B0" w14:textId="77777777" w:rsidR="00CE3DC7" w:rsidRPr="00CE3DC7" w:rsidRDefault="00CE3DC7" w:rsidP="00FF3D94">
            <w:pPr>
              <w:pStyle w:val="af"/>
              <w:spacing w:line="240" w:lineRule="auto"/>
              <w:ind w:firstLine="0"/>
              <w:jc w:val="left"/>
              <w:rPr>
                <w:sz w:val="28"/>
                <w:szCs w:val="28"/>
              </w:rPr>
            </w:pPr>
            <w:r w:rsidRPr="00CE3DC7">
              <w:t>Уникальный идентификатор начисления. Заполняется, если осуществляется корректировка или аннулирование начисления</w:t>
            </w:r>
          </w:p>
        </w:tc>
      </w:tr>
      <w:tr w:rsidR="00CE3DC7" w:rsidRPr="00CE3DC7" w14:paraId="155CA75D" w14:textId="77777777" w:rsidTr="00B22566">
        <w:trPr>
          <w:cantSplit/>
        </w:trPr>
        <w:tc>
          <w:tcPr>
            <w:tcW w:w="2410" w:type="dxa"/>
            <w:vAlign w:val="center"/>
          </w:tcPr>
          <w:p w14:paraId="2CF6AB9C" w14:textId="3ABADD86" w:rsidR="00CE3DC7" w:rsidRPr="00CE3DC7" w:rsidRDefault="000C6B04" w:rsidP="00FF3D94">
            <w:pPr>
              <w:pStyle w:val="af"/>
              <w:spacing w:line="240" w:lineRule="auto"/>
              <w:ind w:firstLine="0"/>
              <w:jc w:val="left"/>
            </w:pPr>
            <w:proofErr w:type="spellStart"/>
            <w:r w:rsidRPr="000C6B04">
              <w:t>operation_name</w:t>
            </w:r>
            <w:proofErr w:type="spellEnd"/>
          </w:p>
        </w:tc>
        <w:tc>
          <w:tcPr>
            <w:tcW w:w="2410" w:type="dxa"/>
            <w:vAlign w:val="center"/>
          </w:tcPr>
          <w:p w14:paraId="0E224954" w14:textId="575B6FA5" w:rsidR="00CE3DC7" w:rsidRPr="00CE3DC7" w:rsidRDefault="00956B97" w:rsidP="00956B97">
            <w:pPr>
              <w:pStyle w:val="af"/>
              <w:spacing w:line="240" w:lineRule="auto"/>
              <w:ind w:firstLine="0"/>
              <w:jc w:val="left"/>
              <w:rPr>
                <w:sz w:val="28"/>
                <w:szCs w:val="28"/>
              </w:rPr>
            </w:pPr>
            <w:r>
              <w:t>1</w:t>
            </w:r>
            <w:r w:rsidR="000C6B04">
              <w:t>…</w:t>
            </w:r>
            <w:r>
              <w:t>512</w:t>
            </w:r>
            <w:r w:rsidR="000C6B04">
              <w:t xml:space="preserve">, </w:t>
            </w:r>
            <w:r w:rsidR="00CE3DC7" w:rsidRPr="00CE3DC7">
              <w:t>обязательно</w:t>
            </w:r>
          </w:p>
        </w:tc>
        <w:tc>
          <w:tcPr>
            <w:tcW w:w="1134" w:type="dxa"/>
            <w:vAlign w:val="center"/>
          </w:tcPr>
          <w:p w14:paraId="5463E432" w14:textId="77777777" w:rsidR="00CE3DC7" w:rsidRPr="00CE3DC7" w:rsidRDefault="00CE3DC7" w:rsidP="00FF3D94">
            <w:pPr>
              <w:pStyle w:val="af"/>
              <w:spacing w:line="240" w:lineRule="auto"/>
              <w:ind w:firstLine="0"/>
              <w:jc w:val="left"/>
              <w:rPr>
                <w:sz w:val="28"/>
                <w:szCs w:val="28"/>
              </w:rPr>
            </w:pPr>
            <w:r w:rsidRPr="00CE3DC7">
              <w:t>Строка</w:t>
            </w:r>
          </w:p>
        </w:tc>
        <w:tc>
          <w:tcPr>
            <w:tcW w:w="3402" w:type="dxa"/>
            <w:vAlign w:val="center"/>
          </w:tcPr>
          <w:p w14:paraId="17363359" w14:textId="69D6E428" w:rsidR="00CE3DC7" w:rsidRPr="00CE3DC7" w:rsidRDefault="000C6B04" w:rsidP="00FF3D94">
            <w:pPr>
              <w:pStyle w:val="af"/>
              <w:spacing w:line="240" w:lineRule="auto"/>
              <w:ind w:firstLine="0"/>
              <w:jc w:val="left"/>
              <w:rPr>
                <w:sz w:val="28"/>
                <w:szCs w:val="28"/>
              </w:rPr>
            </w:pPr>
            <w:r>
              <w:t>Основание аннулирования</w:t>
            </w:r>
            <w:r w:rsidR="00956B97">
              <w:t xml:space="preserve"> начисления</w:t>
            </w:r>
          </w:p>
        </w:tc>
      </w:tr>
    </w:tbl>
    <w:p w14:paraId="73FBBCDA" w14:textId="77777777" w:rsidR="00956B97" w:rsidRDefault="00956B97" w:rsidP="00FF3D94">
      <w:pPr>
        <w:pStyle w:val="af"/>
        <w:spacing w:line="240" w:lineRule="auto"/>
        <w:rPr>
          <w:b/>
        </w:rPr>
      </w:pPr>
    </w:p>
    <w:p w14:paraId="1509BADA" w14:textId="77777777" w:rsidR="00CE3DC7" w:rsidRPr="00CE3DC7" w:rsidRDefault="00CE3DC7" w:rsidP="00FF3D94">
      <w:pPr>
        <w:pStyle w:val="af"/>
        <w:spacing w:line="240" w:lineRule="auto"/>
        <w:rPr>
          <w:b/>
          <w:lang w:val="en-US"/>
        </w:rPr>
      </w:pPr>
      <w:r w:rsidRPr="00CE3DC7">
        <w:rPr>
          <w:b/>
        </w:rPr>
        <w:t>Пример</w:t>
      </w:r>
      <w:r w:rsidRPr="00CE3DC7">
        <w:rPr>
          <w:b/>
          <w:lang w:val="en-US"/>
        </w:rPr>
        <w:t>.</w:t>
      </w:r>
    </w:p>
    <w:p w14:paraId="162DAEAE" w14:textId="77777777" w:rsidR="00956B97" w:rsidRDefault="00956B97" w:rsidP="009133AD">
      <w:pPr>
        <w:pStyle w:val="af5"/>
      </w:pPr>
    </w:p>
    <w:p w14:paraId="79D0A6A7" w14:textId="77777777" w:rsidR="00956B97" w:rsidRPr="004E4E60" w:rsidRDefault="00956B97" w:rsidP="00956B97">
      <w:pPr>
        <w:pStyle w:val="af"/>
        <w:spacing w:line="240" w:lineRule="auto"/>
        <w:rPr>
          <w:lang w:val="en-US"/>
        </w:rPr>
      </w:pPr>
      <w:r w:rsidRPr="004E4E60">
        <w:rPr>
          <w:lang w:val="en-US"/>
        </w:rPr>
        <w:t xml:space="preserve">{ </w:t>
      </w:r>
    </w:p>
    <w:p w14:paraId="549650E6" w14:textId="77777777" w:rsidR="00956B97" w:rsidRPr="004E4E60" w:rsidRDefault="00956B97" w:rsidP="00956B97">
      <w:pPr>
        <w:pStyle w:val="af"/>
        <w:spacing w:line="240" w:lineRule="auto"/>
        <w:rPr>
          <w:lang w:val="en-US"/>
        </w:rPr>
      </w:pPr>
      <w:r w:rsidRPr="004E4E60">
        <w:rPr>
          <w:lang w:val="en-US"/>
        </w:rPr>
        <w:t xml:space="preserve"> "</w:t>
      </w:r>
      <w:proofErr w:type="spellStart"/>
      <w:r w:rsidRPr="004E4E60">
        <w:rPr>
          <w:lang w:val="en-US"/>
        </w:rPr>
        <w:t>system_code</w:t>
      </w:r>
      <w:proofErr w:type="spellEnd"/>
      <w:r w:rsidRPr="004E4E60">
        <w:rPr>
          <w:lang w:val="en-US"/>
        </w:rPr>
        <w:t>": "</w:t>
      </w:r>
      <w:proofErr w:type="spellStart"/>
      <w:r w:rsidRPr="004E4E60">
        <w:rPr>
          <w:lang w:val="en-US"/>
        </w:rPr>
        <w:t>test_system</w:t>
      </w:r>
      <w:proofErr w:type="spellEnd"/>
      <w:r w:rsidRPr="004E4E60">
        <w:rPr>
          <w:lang w:val="en-US"/>
        </w:rPr>
        <w:t>",</w:t>
      </w:r>
    </w:p>
    <w:p w14:paraId="25AA67B1" w14:textId="77777777" w:rsidR="00956B97" w:rsidRPr="004E4E60" w:rsidRDefault="00956B97" w:rsidP="00956B97">
      <w:pPr>
        <w:pStyle w:val="af"/>
        <w:spacing w:line="240" w:lineRule="auto"/>
        <w:rPr>
          <w:lang w:val="en-US"/>
        </w:rPr>
      </w:pPr>
      <w:r w:rsidRPr="004E4E60">
        <w:rPr>
          <w:lang w:val="en-US"/>
        </w:rPr>
        <w:t xml:space="preserve">  "charges": [{</w:t>
      </w:r>
    </w:p>
    <w:p w14:paraId="1558A681" w14:textId="630B0F30" w:rsidR="00956B97" w:rsidRDefault="00956B97" w:rsidP="00956B97">
      <w:pPr>
        <w:pStyle w:val="af"/>
        <w:spacing w:line="240" w:lineRule="auto"/>
        <w:rPr>
          <w:lang w:val="en-US"/>
        </w:rPr>
      </w:pPr>
      <w:r w:rsidRPr="004E4E60">
        <w:rPr>
          <w:lang w:val="en-US"/>
        </w:rPr>
        <w:t xml:space="preserve">    "</w:t>
      </w:r>
      <w:proofErr w:type="spellStart"/>
      <w:r w:rsidRPr="004E4E60">
        <w:rPr>
          <w:lang w:val="en-US"/>
        </w:rPr>
        <w:t>pattern_code</w:t>
      </w:r>
      <w:proofErr w:type="spellEnd"/>
      <w:r w:rsidRPr="004E4E60">
        <w:rPr>
          <w:lang w:val="en-US"/>
        </w:rPr>
        <w:t>": "0000305EC7ПК11700040420039",</w:t>
      </w:r>
    </w:p>
    <w:p w14:paraId="3A52882B" w14:textId="68A412AB" w:rsidR="00870C83" w:rsidRPr="004E4E60" w:rsidRDefault="00870C83" w:rsidP="00956B97">
      <w:pPr>
        <w:pStyle w:val="af"/>
        <w:spacing w:line="240" w:lineRule="auto"/>
        <w:rPr>
          <w:lang w:val="en-US"/>
        </w:rPr>
      </w:pPr>
      <w:r>
        <w:rPr>
          <w:lang w:val="en-US"/>
        </w:rPr>
        <w:t xml:space="preserve">    </w:t>
      </w:r>
      <w:r w:rsidRPr="004E4E60">
        <w:rPr>
          <w:lang w:val="en-US"/>
        </w:rPr>
        <w:t>"</w:t>
      </w:r>
      <w:proofErr w:type="spellStart"/>
      <w:r>
        <w:rPr>
          <w:lang w:val="en-US"/>
        </w:rPr>
        <w:t>change_date</w:t>
      </w:r>
      <w:proofErr w:type="spellEnd"/>
      <w:r w:rsidRPr="004E4E60">
        <w:rPr>
          <w:lang w:val="en-US"/>
        </w:rPr>
        <w:t>": "</w:t>
      </w:r>
      <w:r>
        <w:rPr>
          <w:lang w:val="en-US"/>
        </w:rPr>
        <w:t>27</w:t>
      </w:r>
      <w:r w:rsidR="003738DD">
        <w:t>.</w:t>
      </w:r>
      <w:r>
        <w:rPr>
          <w:lang w:val="en-US"/>
        </w:rPr>
        <w:t>06.2019 13:00:05</w:t>
      </w:r>
      <w:r w:rsidRPr="004E4E60">
        <w:rPr>
          <w:lang w:val="en-US"/>
        </w:rPr>
        <w:t>"</w:t>
      </w:r>
      <w:r>
        <w:rPr>
          <w:lang w:val="en-US"/>
        </w:rPr>
        <w:t>,</w:t>
      </w:r>
    </w:p>
    <w:p w14:paraId="04F854FF" w14:textId="77777777" w:rsidR="00956B97" w:rsidRPr="004E4E60" w:rsidRDefault="00956B97" w:rsidP="00956B97">
      <w:pPr>
        <w:pStyle w:val="af"/>
        <w:spacing w:line="240" w:lineRule="auto"/>
        <w:rPr>
          <w:b/>
          <w:lang w:val="en-US"/>
        </w:rPr>
      </w:pPr>
      <w:r w:rsidRPr="004E4E60">
        <w:rPr>
          <w:lang w:val="en-US"/>
        </w:rPr>
        <w:t xml:space="preserve">    </w:t>
      </w:r>
      <w:r w:rsidRPr="004E4E60">
        <w:rPr>
          <w:b/>
          <w:lang w:val="en-US"/>
        </w:rPr>
        <w:t>"</w:t>
      </w:r>
      <w:proofErr w:type="spellStart"/>
      <w:r w:rsidRPr="002624BB">
        <w:rPr>
          <w:b/>
          <w:lang w:val="en-US"/>
        </w:rPr>
        <w:t>s</w:t>
      </w:r>
      <w:r w:rsidRPr="004E4E60">
        <w:rPr>
          <w:b/>
          <w:lang w:val="en-US"/>
        </w:rPr>
        <w:t>upplier_billd</w:t>
      </w:r>
      <w:proofErr w:type="spellEnd"/>
      <w:r w:rsidRPr="004E4E60">
        <w:rPr>
          <w:b/>
          <w:lang w:val="en-US"/>
        </w:rPr>
        <w:t>": "</w:t>
      </w:r>
      <w:r w:rsidRPr="004E4E60">
        <w:rPr>
          <w:b/>
          <w:sz w:val="22"/>
          <w:lang w:val="en-US"/>
        </w:rPr>
        <w:t>0316999100000000000211174</w:t>
      </w:r>
      <w:r w:rsidRPr="004E4E60">
        <w:rPr>
          <w:b/>
          <w:lang w:val="en-US"/>
        </w:rPr>
        <w:t>",</w:t>
      </w:r>
    </w:p>
    <w:p w14:paraId="45E15B9B" w14:textId="29D56EF0" w:rsidR="00956B97" w:rsidRPr="00956B97" w:rsidRDefault="00956B97" w:rsidP="00956B97">
      <w:pPr>
        <w:pStyle w:val="af"/>
        <w:spacing w:line="240" w:lineRule="auto"/>
        <w:rPr>
          <w:b/>
        </w:rPr>
      </w:pPr>
      <w:r w:rsidRPr="00CE0519">
        <w:t xml:space="preserve">    </w:t>
      </w:r>
      <w:r w:rsidRPr="00956B97">
        <w:rPr>
          <w:b/>
        </w:rPr>
        <w:t>"</w:t>
      </w:r>
      <w:proofErr w:type="spellStart"/>
      <w:r w:rsidRPr="00956B97">
        <w:rPr>
          <w:b/>
        </w:rPr>
        <w:t>operation_name</w:t>
      </w:r>
      <w:proofErr w:type="spellEnd"/>
      <w:r w:rsidRPr="00956B97">
        <w:rPr>
          <w:b/>
        </w:rPr>
        <w:t>": "</w:t>
      </w:r>
      <w:r>
        <w:rPr>
          <w:b/>
        </w:rPr>
        <w:t>Основание аннулирования начисления</w:t>
      </w:r>
      <w:r w:rsidRPr="00956B97">
        <w:rPr>
          <w:b/>
        </w:rPr>
        <w:t>",</w:t>
      </w:r>
    </w:p>
    <w:p w14:paraId="71842026" w14:textId="5771DDFE" w:rsidR="00956B97" w:rsidRPr="004E4E60" w:rsidRDefault="00956B97" w:rsidP="00956B97">
      <w:pPr>
        <w:pStyle w:val="af"/>
        <w:spacing w:line="240" w:lineRule="auto"/>
        <w:rPr>
          <w:lang w:val="en-US"/>
        </w:rPr>
      </w:pPr>
      <w:r w:rsidRPr="00956B97">
        <w:t xml:space="preserve">    </w:t>
      </w:r>
      <w:r w:rsidRPr="004E4E60">
        <w:rPr>
          <w:lang w:val="en-US"/>
        </w:rPr>
        <w:t>"</w:t>
      </w:r>
      <w:proofErr w:type="spellStart"/>
      <w:r w:rsidRPr="004E4E60">
        <w:rPr>
          <w:lang w:val="en-US"/>
        </w:rPr>
        <w:t>change_status</w:t>
      </w:r>
      <w:proofErr w:type="spellEnd"/>
      <w:r w:rsidRPr="004E4E60">
        <w:rPr>
          <w:lang w:val="en-US"/>
        </w:rPr>
        <w:t>": "</w:t>
      </w:r>
      <w:r>
        <w:t>3</w:t>
      </w:r>
      <w:r w:rsidRPr="004E4E60">
        <w:rPr>
          <w:lang w:val="en-US"/>
        </w:rPr>
        <w:t>"</w:t>
      </w:r>
    </w:p>
    <w:p w14:paraId="74D23FA6" w14:textId="77777777" w:rsidR="00956B97" w:rsidRPr="004E4E60" w:rsidRDefault="00956B97" w:rsidP="00956B97">
      <w:pPr>
        <w:pStyle w:val="af"/>
        <w:spacing w:line="240" w:lineRule="auto"/>
        <w:rPr>
          <w:lang w:val="en-US"/>
        </w:rPr>
      </w:pPr>
      <w:r w:rsidRPr="004E4E60">
        <w:rPr>
          <w:lang w:val="en-US"/>
        </w:rPr>
        <w:t xml:space="preserve">     }]</w:t>
      </w:r>
    </w:p>
    <w:p w14:paraId="40E0A83C" w14:textId="77777777" w:rsidR="00956B97" w:rsidRDefault="00956B97" w:rsidP="00956B97">
      <w:pPr>
        <w:pStyle w:val="af"/>
        <w:spacing w:line="240" w:lineRule="auto"/>
        <w:rPr>
          <w:lang w:val="en-US"/>
        </w:rPr>
      </w:pPr>
      <w:r w:rsidRPr="004E4E60">
        <w:rPr>
          <w:lang w:val="en-US"/>
        </w:rPr>
        <w:t>}</w:t>
      </w:r>
    </w:p>
    <w:p w14:paraId="71930AC5" w14:textId="77777777" w:rsidR="00956B97" w:rsidRDefault="00956B97" w:rsidP="009133AD">
      <w:pPr>
        <w:pStyle w:val="af5"/>
      </w:pPr>
    </w:p>
    <w:p w14:paraId="72B5C60B" w14:textId="718B2AA6" w:rsidR="00CE3DC7" w:rsidRDefault="00CE3DC7" w:rsidP="009133AD">
      <w:pPr>
        <w:pStyle w:val="af5"/>
      </w:pPr>
      <w:r w:rsidRPr="00CE3DC7">
        <w:t>Таблица</w:t>
      </w:r>
      <w:r w:rsidRPr="00CE3DC7">
        <w:rPr>
          <w:lang w:val="en-US"/>
        </w:rPr>
        <w:t> </w:t>
      </w:r>
      <w:r w:rsidR="0042462E">
        <w:t>5</w:t>
      </w:r>
      <w:r w:rsidRPr="00CE3DC7">
        <w:rPr>
          <w:lang w:val="en-US"/>
        </w:rPr>
        <w:t xml:space="preserve">. </w:t>
      </w:r>
      <w:r w:rsidRPr="00CE3DC7">
        <w:t>Формат</w:t>
      </w:r>
      <w:r w:rsidR="000C6B04">
        <w:t xml:space="preserve"> </w:t>
      </w:r>
      <w:r w:rsidRPr="00CE3DC7">
        <w:t>ответа</w:t>
      </w:r>
    </w:p>
    <w:p w14:paraId="6DE53F57" w14:textId="77777777" w:rsidR="00956B97" w:rsidRPr="00CE3DC7" w:rsidRDefault="00956B97" w:rsidP="009133AD">
      <w:pPr>
        <w:pStyle w:val="af5"/>
      </w:pPr>
    </w:p>
    <w:tbl>
      <w:tblPr>
        <w:tblW w:w="93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8"/>
        <w:gridCol w:w="2409"/>
        <w:gridCol w:w="1347"/>
        <w:gridCol w:w="3615"/>
      </w:tblGrid>
      <w:tr w:rsidR="00CE3DC7" w:rsidRPr="00CE3DC7" w14:paraId="3A3EBCF9" w14:textId="77777777" w:rsidTr="00B22566">
        <w:trPr>
          <w:cantSplit/>
          <w:tblHeader/>
        </w:trPr>
        <w:tc>
          <w:tcPr>
            <w:tcW w:w="2008" w:type="dxa"/>
          </w:tcPr>
          <w:p w14:paraId="427B91E0" w14:textId="77777777" w:rsidR="00CE3DC7" w:rsidRPr="00CE3DC7" w:rsidRDefault="00CE3DC7" w:rsidP="00FF3D94">
            <w:pPr>
              <w:pStyle w:val="af"/>
              <w:spacing w:line="240" w:lineRule="auto"/>
              <w:ind w:firstLine="0"/>
              <w:jc w:val="center"/>
              <w:rPr>
                <w:b/>
              </w:rPr>
            </w:pPr>
            <w:r w:rsidRPr="00CE3DC7">
              <w:rPr>
                <w:b/>
              </w:rPr>
              <w:t>Наименование</w:t>
            </w:r>
          </w:p>
        </w:tc>
        <w:tc>
          <w:tcPr>
            <w:tcW w:w="2409" w:type="dxa"/>
          </w:tcPr>
          <w:p w14:paraId="19981E36" w14:textId="3FC80278" w:rsidR="00CE3DC7" w:rsidRPr="00CE3DC7" w:rsidRDefault="00CE3DC7" w:rsidP="00FF3D94">
            <w:pPr>
              <w:pStyle w:val="af"/>
              <w:spacing w:line="240" w:lineRule="auto"/>
              <w:ind w:firstLine="0"/>
              <w:jc w:val="center"/>
              <w:rPr>
                <w:b/>
              </w:rPr>
            </w:pPr>
            <w:r w:rsidRPr="00CE3DC7">
              <w:rPr>
                <w:b/>
              </w:rPr>
              <w:t>Кол-во</w:t>
            </w:r>
            <w:r w:rsidR="00CC055C">
              <w:rPr>
                <w:b/>
                <w:lang w:val="en-US"/>
              </w:rPr>
              <w:t xml:space="preserve"> </w:t>
            </w:r>
            <w:r w:rsidRPr="00CE3DC7">
              <w:rPr>
                <w:b/>
              </w:rPr>
              <w:t>тегов, обязательность</w:t>
            </w:r>
          </w:p>
        </w:tc>
        <w:tc>
          <w:tcPr>
            <w:tcW w:w="1347" w:type="dxa"/>
          </w:tcPr>
          <w:p w14:paraId="7BCBBD4E" w14:textId="4A8DDF9A" w:rsidR="00CE3DC7" w:rsidRPr="00CE3DC7" w:rsidRDefault="00CE3DC7" w:rsidP="00FF3D94">
            <w:pPr>
              <w:pStyle w:val="af"/>
              <w:spacing w:line="240" w:lineRule="auto"/>
              <w:ind w:firstLine="0"/>
              <w:jc w:val="center"/>
              <w:rPr>
                <w:b/>
              </w:rPr>
            </w:pPr>
            <w:r w:rsidRPr="00CE3DC7">
              <w:rPr>
                <w:b/>
              </w:rPr>
              <w:t>Тип</w:t>
            </w:r>
            <w:r w:rsidR="00CC055C">
              <w:rPr>
                <w:b/>
                <w:lang w:val="en-US"/>
              </w:rPr>
              <w:t xml:space="preserve"> </w:t>
            </w:r>
            <w:r w:rsidRPr="00CE3DC7">
              <w:rPr>
                <w:b/>
              </w:rPr>
              <w:t>данных</w:t>
            </w:r>
          </w:p>
        </w:tc>
        <w:tc>
          <w:tcPr>
            <w:tcW w:w="3615" w:type="dxa"/>
          </w:tcPr>
          <w:p w14:paraId="522A424F" w14:textId="77777777" w:rsidR="00CE3DC7" w:rsidRPr="00CE3DC7" w:rsidRDefault="00CE3DC7" w:rsidP="00FF3D94">
            <w:pPr>
              <w:pStyle w:val="af"/>
              <w:spacing w:line="240" w:lineRule="auto"/>
              <w:ind w:firstLine="0"/>
              <w:jc w:val="center"/>
              <w:rPr>
                <w:b/>
              </w:rPr>
            </w:pPr>
            <w:r w:rsidRPr="00CE3DC7">
              <w:rPr>
                <w:b/>
              </w:rPr>
              <w:t>Комментарий</w:t>
            </w:r>
          </w:p>
        </w:tc>
      </w:tr>
      <w:tr w:rsidR="00CE3DC7" w:rsidRPr="00CE3DC7" w14:paraId="61AD253C" w14:textId="77777777" w:rsidTr="00B22566">
        <w:trPr>
          <w:cantSplit/>
        </w:trPr>
        <w:tc>
          <w:tcPr>
            <w:tcW w:w="2008" w:type="dxa"/>
          </w:tcPr>
          <w:p w14:paraId="1E2475B9" w14:textId="77777777" w:rsidR="00CE3DC7" w:rsidRPr="00CE3DC7" w:rsidRDefault="00CE3DC7" w:rsidP="00FF3D94">
            <w:pPr>
              <w:pStyle w:val="af"/>
              <w:spacing w:line="240" w:lineRule="auto"/>
              <w:ind w:firstLine="0"/>
              <w:jc w:val="left"/>
            </w:pPr>
            <w:proofErr w:type="spellStart"/>
            <w:r w:rsidRPr="00CE3DC7">
              <w:t>error</w:t>
            </w:r>
            <w:proofErr w:type="spellEnd"/>
          </w:p>
        </w:tc>
        <w:tc>
          <w:tcPr>
            <w:tcW w:w="2409" w:type="dxa"/>
          </w:tcPr>
          <w:p w14:paraId="77C4EBCE" w14:textId="77777777" w:rsidR="00CE3DC7" w:rsidRPr="00CE3DC7" w:rsidRDefault="00CE3DC7" w:rsidP="00FF3D94">
            <w:pPr>
              <w:pStyle w:val="af"/>
              <w:spacing w:line="240" w:lineRule="auto"/>
              <w:ind w:firstLine="0"/>
              <w:jc w:val="left"/>
              <w:rPr>
                <w:sz w:val="28"/>
                <w:szCs w:val="28"/>
              </w:rPr>
            </w:pPr>
            <w:r w:rsidRPr="00CE3DC7">
              <w:t>1, обязательно</w:t>
            </w:r>
          </w:p>
        </w:tc>
        <w:tc>
          <w:tcPr>
            <w:tcW w:w="1347" w:type="dxa"/>
          </w:tcPr>
          <w:p w14:paraId="5897477A" w14:textId="77777777" w:rsidR="00CE3DC7" w:rsidRPr="00CE3DC7" w:rsidRDefault="00CE3DC7" w:rsidP="00FF3D94">
            <w:pPr>
              <w:pStyle w:val="af"/>
              <w:spacing w:line="240" w:lineRule="auto"/>
              <w:ind w:firstLine="0"/>
              <w:jc w:val="left"/>
              <w:rPr>
                <w:sz w:val="28"/>
                <w:szCs w:val="28"/>
              </w:rPr>
            </w:pPr>
            <w:r w:rsidRPr="00CE3DC7">
              <w:t>Строка</w:t>
            </w:r>
          </w:p>
        </w:tc>
        <w:tc>
          <w:tcPr>
            <w:tcW w:w="3615" w:type="dxa"/>
          </w:tcPr>
          <w:p w14:paraId="3E9E0716" w14:textId="77777777" w:rsidR="00CE3DC7" w:rsidRPr="00CE3DC7" w:rsidRDefault="00CE3DC7" w:rsidP="00FF3D94">
            <w:pPr>
              <w:pStyle w:val="af"/>
              <w:spacing w:line="240" w:lineRule="auto"/>
              <w:ind w:firstLine="0"/>
              <w:jc w:val="left"/>
            </w:pPr>
            <w:r w:rsidRPr="00CE3DC7">
              <w:t xml:space="preserve">Результат обработки запроса. </w:t>
            </w:r>
          </w:p>
          <w:p w14:paraId="4F82A2D2" w14:textId="77777777" w:rsidR="00CE3DC7" w:rsidRPr="00CE3DC7" w:rsidRDefault="00CE3DC7" w:rsidP="00FF3D94">
            <w:pPr>
              <w:pStyle w:val="af"/>
              <w:spacing w:line="240" w:lineRule="auto"/>
              <w:ind w:firstLine="0"/>
              <w:jc w:val="left"/>
              <w:rPr>
                <w:sz w:val="28"/>
                <w:szCs w:val="28"/>
              </w:rPr>
            </w:pPr>
            <w:r w:rsidRPr="00CE3DC7">
              <w:t>При успешной обработки запроса, возвращается пустая строка. В противном случае, указывается текст ошибки.</w:t>
            </w:r>
          </w:p>
        </w:tc>
      </w:tr>
      <w:tr w:rsidR="00CE3DC7" w:rsidRPr="00CE3DC7" w14:paraId="51C40029" w14:textId="77777777" w:rsidTr="00B22566">
        <w:trPr>
          <w:cantSplit/>
        </w:trPr>
        <w:tc>
          <w:tcPr>
            <w:tcW w:w="2008" w:type="dxa"/>
          </w:tcPr>
          <w:p w14:paraId="4A7A4B8F" w14:textId="4218D995" w:rsidR="00CE3DC7" w:rsidRPr="00CE3DC7" w:rsidRDefault="00956B97" w:rsidP="00FF3D94">
            <w:pPr>
              <w:pStyle w:val="af"/>
              <w:spacing w:line="240" w:lineRule="auto"/>
              <w:ind w:firstLine="0"/>
              <w:jc w:val="left"/>
            </w:pPr>
            <w:r w:rsidRPr="000C1788">
              <w:rPr>
                <w:lang w:val="en-US"/>
              </w:rPr>
              <w:lastRenderedPageBreak/>
              <w:t>response</w:t>
            </w:r>
          </w:p>
        </w:tc>
        <w:tc>
          <w:tcPr>
            <w:tcW w:w="2409" w:type="dxa"/>
          </w:tcPr>
          <w:p w14:paraId="50B181D8" w14:textId="77777777" w:rsidR="00CE3DC7" w:rsidRPr="00CE3DC7" w:rsidRDefault="00CE3DC7" w:rsidP="00FF3D94">
            <w:pPr>
              <w:pStyle w:val="af"/>
              <w:keepNext/>
              <w:keepLines/>
              <w:widowControl w:val="0"/>
              <w:spacing w:line="240" w:lineRule="auto"/>
              <w:ind w:firstLine="0"/>
              <w:jc w:val="left"/>
              <w:rPr>
                <w:sz w:val="28"/>
                <w:szCs w:val="28"/>
              </w:rPr>
            </w:pPr>
            <w:r w:rsidRPr="00CE3DC7">
              <w:t>1, обязательно</w:t>
            </w:r>
          </w:p>
        </w:tc>
        <w:tc>
          <w:tcPr>
            <w:tcW w:w="1347" w:type="dxa"/>
          </w:tcPr>
          <w:p w14:paraId="44CF0D97" w14:textId="77777777" w:rsidR="00CE3DC7" w:rsidRPr="00CE3DC7" w:rsidRDefault="00CE3DC7" w:rsidP="00FF3D94">
            <w:pPr>
              <w:pStyle w:val="af"/>
              <w:keepNext/>
              <w:keepLines/>
              <w:widowControl w:val="0"/>
              <w:spacing w:line="240" w:lineRule="auto"/>
              <w:ind w:firstLine="0"/>
              <w:jc w:val="left"/>
              <w:rPr>
                <w:sz w:val="28"/>
                <w:szCs w:val="28"/>
              </w:rPr>
            </w:pPr>
            <w:r w:rsidRPr="00CE3DC7">
              <w:t>Объект</w:t>
            </w:r>
          </w:p>
        </w:tc>
        <w:tc>
          <w:tcPr>
            <w:tcW w:w="3615" w:type="dxa"/>
          </w:tcPr>
          <w:p w14:paraId="564936B1" w14:textId="77777777" w:rsidR="00CE3DC7" w:rsidRPr="00CE3DC7" w:rsidRDefault="00CE3DC7" w:rsidP="00FF3D94">
            <w:pPr>
              <w:pStyle w:val="af"/>
              <w:spacing w:line="240" w:lineRule="auto"/>
              <w:ind w:firstLine="0"/>
              <w:jc w:val="left"/>
            </w:pPr>
            <w:r w:rsidRPr="00CE3DC7">
              <w:t>Контейнер, в котором в ответ возвращаются данные по созданному начислению.</w:t>
            </w:r>
          </w:p>
        </w:tc>
      </w:tr>
    </w:tbl>
    <w:p w14:paraId="62461770" w14:textId="77777777" w:rsidR="00956B97" w:rsidRDefault="00956B97" w:rsidP="00FF3D94">
      <w:pPr>
        <w:pStyle w:val="af"/>
        <w:spacing w:line="240" w:lineRule="auto"/>
        <w:rPr>
          <w:b/>
        </w:rPr>
      </w:pPr>
    </w:p>
    <w:p w14:paraId="35FE0A7D" w14:textId="77777777" w:rsidR="00956B97" w:rsidRDefault="00956B97" w:rsidP="00FF3D94">
      <w:pPr>
        <w:pStyle w:val="af"/>
        <w:spacing w:line="240" w:lineRule="auto"/>
        <w:rPr>
          <w:b/>
        </w:rPr>
      </w:pPr>
    </w:p>
    <w:p w14:paraId="1A585DEF" w14:textId="77777777" w:rsidR="00CE3DC7" w:rsidRPr="00CE3DC7" w:rsidRDefault="00CE3DC7" w:rsidP="00FF3D94">
      <w:pPr>
        <w:pStyle w:val="af"/>
        <w:spacing w:line="240" w:lineRule="auto"/>
        <w:rPr>
          <w:b/>
          <w:lang w:val="en-US"/>
        </w:rPr>
      </w:pPr>
      <w:r w:rsidRPr="00CE3DC7">
        <w:rPr>
          <w:b/>
        </w:rPr>
        <w:t>Пример</w:t>
      </w:r>
      <w:r w:rsidRPr="00CE3DC7">
        <w:rPr>
          <w:b/>
          <w:lang w:val="en-US"/>
        </w:rPr>
        <w:t>.</w:t>
      </w:r>
    </w:p>
    <w:p w14:paraId="5DC02D99" w14:textId="77777777" w:rsidR="00CE3DC7" w:rsidRPr="00956B97" w:rsidRDefault="00CE3DC7" w:rsidP="00FF3D94">
      <w:pPr>
        <w:pStyle w:val="af"/>
        <w:spacing w:line="240" w:lineRule="auto"/>
        <w:rPr>
          <w:lang w:val="en-US"/>
        </w:rPr>
      </w:pPr>
    </w:p>
    <w:p w14:paraId="4294573E" w14:textId="77777777" w:rsidR="00956B97" w:rsidRPr="00956B97" w:rsidRDefault="00956B97" w:rsidP="00956B97">
      <w:pPr>
        <w:pStyle w:val="af"/>
        <w:spacing w:line="240" w:lineRule="auto"/>
        <w:rPr>
          <w:sz w:val="22"/>
          <w:lang w:val="en-US"/>
        </w:rPr>
      </w:pPr>
      <w:r w:rsidRPr="00956B97">
        <w:rPr>
          <w:sz w:val="22"/>
          <w:lang w:val="en-US"/>
        </w:rPr>
        <w:t>{</w:t>
      </w:r>
    </w:p>
    <w:p w14:paraId="4FE3BAA4"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status":"ok</w:t>
      </w:r>
      <w:proofErr w:type="spellEnd"/>
      <w:r w:rsidRPr="00956B97">
        <w:rPr>
          <w:sz w:val="22"/>
          <w:lang w:val="en-US"/>
        </w:rPr>
        <w:t>",</w:t>
      </w:r>
    </w:p>
    <w:p w14:paraId="6E7C0C9A"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unitcode</w:t>
      </w:r>
      <w:proofErr w:type="spellEnd"/>
      <w:r w:rsidRPr="00956B97">
        <w:rPr>
          <w:sz w:val="22"/>
          <w:lang w:val="en-US"/>
        </w:rPr>
        <w:t>":"</w:t>
      </w:r>
      <w:proofErr w:type="spellStart"/>
      <w:r w:rsidRPr="00956B97">
        <w:rPr>
          <w:sz w:val="22"/>
          <w:lang w:val="en-US"/>
        </w:rPr>
        <w:t>ServiceIntegration</w:t>
      </w:r>
      <w:proofErr w:type="spellEnd"/>
      <w:r w:rsidRPr="00956B97">
        <w:rPr>
          <w:sz w:val="22"/>
          <w:lang w:val="en-US"/>
        </w:rPr>
        <w:t>",</w:t>
      </w:r>
    </w:p>
    <w:p w14:paraId="27FC66C9" w14:textId="77777777" w:rsidR="00956B97" w:rsidRPr="00956B97" w:rsidRDefault="00956B97" w:rsidP="00956B97">
      <w:pPr>
        <w:pStyle w:val="af"/>
        <w:spacing w:line="240" w:lineRule="auto"/>
        <w:rPr>
          <w:sz w:val="22"/>
          <w:lang w:val="en-US"/>
        </w:rPr>
      </w:pPr>
      <w:r w:rsidRPr="00956B97">
        <w:rPr>
          <w:sz w:val="22"/>
          <w:lang w:val="en-US"/>
        </w:rPr>
        <w:t xml:space="preserve">  "response":</w:t>
      </w:r>
    </w:p>
    <w:p w14:paraId="18FFE3CB" w14:textId="77777777" w:rsidR="00956B97" w:rsidRPr="00956B97" w:rsidRDefault="00956B97" w:rsidP="00956B97">
      <w:pPr>
        <w:pStyle w:val="af"/>
        <w:spacing w:line="240" w:lineRule="auto"/>
        <w:rPr>
          <w:sz w:val="22"/>
          <w:lang w:val="en-US"/>
        </w:rPr>
      </w:pPr>
      <w:r w:rsidRPr="00956B97">
        <w:rPr>
          <w:sz w:val="22"/>
          <w:lang w:val="en-US"/>
        </w:rPr>
        <w:t xml:space="preserve">  [</w:t>
      </w:r>
    </w:p>
    <w:p w14:paraId="2BD2B41F" w14:textId="77777777" w:rsidR="00956B97" w:rsidRPr="00956B97" w:rsidRDefault="00956B97" w:rsidP="00956B97">
      <w:pPr>
        <w:pStyle w:val="af"/>
        <w:spacing w:line="240" w:lineRule="auto"/>
        <w:rPr>
          <w:sz w:val="22"/>
          <w:lang w:val="en-US"/>
        </w:rPr>
      </w:pPr>
      <w:r w:rsidRPr="00956B97">
        <w:rPr>
          <w:sz w:val="22"/>
          <w:lang w:val="en-US"/>
        </w:rPr>
        <w:t xml:space="preserve">    {</w:t>
      </w:r>
    </w:p>
    <w:p w14:paraId="4D54C6C7" w14:textId="77777777" w:rsidR="00956B97" w:rsidRPr="00956B97" w:rsidRDefault="00956B97" w:rsidP="00956B97">
      <w:pPr>
        <w:pStyle w:val="af"/>
        <w:spacing w:line="240" w:lineRule="auto"/>
        <w:rPr>
          <w:sz w:val="22"/>
          <w:lang w:val="en-US"/>
        </w:rPr>
      </w:pPr>
      <w:r w:rsidRPr="00956B97">
        <w:rPr>
          <w:sz w:val="22"/>
          <w:lang w:val="en-US"/>
        </w:rPr>
        <w:t xml:space="preserve">      "pattern_code":"0000305EC7</w:t>
      </w:r>
      <w:r w:rsidRPr="00956B97">
        <w:rPr>
          <w:sz w:val="22"/>
        </w:rPr>
        <w:t>ПК</w:t>
      </w:r>
      <w:r w:rsidRPr="00956B97">
        <w:rPr>
          <w:sz w:val="22"/>
          <w:lang w:val="en-US"/>
        </w:rPr>
        <w:t>11700040420039",</w:t>
      </w:r>
    </w:p>
    <w:p w14:paraId="485A9F01" w14:textId="77777777" w:rsidR="00956B97" w:rsidRPr="00956B97" w:rsidRDefault="00956B97" w:rsidP="00956B97">
      <w:pPr>
        <w:pStyle w:val="af"/>
        <w:spacing w:line="240" w:lineRule="auto"/>
        <w:rPr>
          <w:sz w:val="22"/>
          <w:lang w:val="en-US"/>
        </w:rPr>
      </w:pPr>
      <w:r w:rsidRPr="00956B97">
        <w:rPr>
          <w:sz w:val="22"/>
          <w:lang w:val="en-US"/>
        </w:rPr>
        <w:t xml:space="preserve">      "supplier_</w:t>
      </w:r>
      <w:proofErr w:type="spellStart"/>
      <w:r w:rsidRPr="00956B97">
        <w:rPr>
          <w:sz w:val="22"/>
          <w:lang w:val="en-US"/>
        </w:rPr>
        <w:t>billd</w:t>
      </w:r>
      <w:proofErr w:type="spellEnd"/>
      <w:proofErr w:type="gramStart"/>
      <w:r w:rsidRPr="00956B97">
        <w:rPr>
          <w:sz w:val="22"/>
          <w:lang w:val="en-US"/>
        </w:rPr>
        <w:t>":null</w:t>
      </w:r>
      <w:proofErr w:type="gramEnd"/>
      <w:r w:rsidRPr="00956B97">
        <w:rPr>
          <w:sz w:val="22"/>
          <w:lang w:val="en-US"/>
        </w:rPr>
        <w:t>,</w:t>
      </w:r>
    </w:p>
    <w:p w14:paraId="5792B39E" w14:textId="77777777" w:rsidR="00956B97" w:rsidRPr="00B92898" w:rsidRDefault="00956B97" w:rsidP="00956B97">
      <w:pPr>
        <w:pStyle w:val="af"/>
        <w:spacing w:line="240" w:lineRule="auto"/>
        <w:rPr>
          <w:sz w:val="22"/>
        </w:rPr>
      </w:pPr>
      <w:r w:rsidRPr="00956B97">
        <w:rPr>
          <w:sz w:val="22"/>
          <w:lang w:val="en-US"/>
        </w:rPr>
        <w:t xml:space="preserve">      </w:t>
      </w:r>
      <w:r w:rsidRPr="00B92898">
        <w:rPr>
          <w:sz w:val="22"/>
        </w:rPr>
        <w:t>"</w:t>
      </w:r>
      <w:r w:rsidRPr="00E25B83">
        <w:rPr>
          <w:sz w:val="22"/>
          <w:lang w:val="en-US"/>
        </w:rPr>
        <w:t>operation</w:t>
      </w:r>
      <w:r w:rsidRPr="00B92898">
        <w:rPr>
          <w:sz w:val="22"/>
        </w:rPr>
        <w:t>_</w:t>
      </w:r>
      <w:r w:rsidRPr="00E25B83">
        <w:rPr>
          <w:sz w:val="22"/>
          <w:lang w:val="en-US"/>
        </w:rPr>
        <w:t>name</w:t>
      </w:r>
      <w:r w:rsidRPr="00B92898">
        <w:rPr>
          <w:sz w:val="22"/>
        </w:rPr>
        <w:t>":"</w:t>
      </w:r>
      <w:r w:rsidRPr="00956B97">
        <w:rPr>
          <w:sz w:val="22"/>
        </w:rPr>
        <w:t>Основание</w:t>
      </w:r>
      <w:r w:rsidRPr="00B92898">
        <w:rPr>
          <w:sz w:val="22"/>
        </w:rPr>
        <w:t xml:space="preserve"> </w:t>
      </w:r>
      <w:r w:rsidRPr="00956B97">
        <w:rPr>
          <w:sz w:val="22"/>
        </w:rPr>
        <w:t>аннулирования</w:t>
      </w:r>
      <w:r w:rsidRPr="00B92898">
        <w:rPr>
          <w:sz w:val="22"/>
        </w:rPr>
        <w:t xml:space="preserve"> </w:t>
      </w:r>
      <w:r w:rsidRPr="00956B97">
        <w:rPr>
          <w:sz w:val="22"/>
        </w:rPr>
        <w:t>начисления</w:t>
      </w:r>
      <w:r w:rsidRPr="00B92898">
        <w:rPr>
          <w:sz w:val="22"/>
        </w:rPr>
        <w:t>",</w:t>
      </w:r>
    </w:p>
    <w:p w14:paraId="32018E77" w14:textId="77777777" w:rsidR="00956B97" w:rsidRPr="00956B97" w:rsidRDefault="00956B97" w:rsidP="00956B97">
      <w:pPr>
        <w:pStyle w:val="af"/>
        <w:spacing w:line="240" w:lineRule="auto"/>
        <w:rPr>
          <w:sz w:val="22"/>
        </w:rPr>
      </w:pPr>
      <w:r w:rsidRPr="00B92898">
        <w:rPr>
          <w:sz w:val="22"/>
        </w:rPr>
        <w:t xml:space="preserve">      </w:t>
      </w:r>
      <w:r w:rsidRPr="00956B97">
        <w:rPr>
          <w:sz w:val="22"/>
        </w:rPr>
        <w:t>"change_status":"3",</w:t>
      </w:r>
    </w:p>
    <w:p w14:paraId="00C32B73" w14:textId="77777777" w:rsidR="00956B97" w:rsidRPr="00956B97" w:rsidRDefault="00956B97" w:rsidP="00956B97">
      <w:pPr>
        <w:pStyle w:val="af"/>
        <w:spacing w:line="240" w:lineRule="auto"/>
        <w:rPr>
          <w:sz w:val="22"/>
        </w:rPr>
      </w:pPr>
      <w:r w:rsidRPr="00956B97">
        <w:rPr>
          <w:sz w:val="22"/>
        </w:rPr>
        <w:t xml:space="preserve">      "details_</w:t>
      </w:r>
      <w:proofErr w:type="spellStart"/>
      <w:r w:rsidRPr="00956B97">
        <w:rPr>
          <w:sz w:val="22"/>
        </w:rPr>
        <w:t>payment</w:t>
      </w:r>
      <w:proofErr w:type="spellEnd"/>
      <w:r w:rsidRPr="00956B97">
        <w:rPr>
          <w:sz w:val="22"/>
        </w:rPr>
        <w:t>":"Присмотр и уход за детьми (Род. плата за содержание ребенка в МДОУ)",</w:t>
      </w:r>
    </w:p>
    <w:p w14:paraId="5A668170" w14:textId="77777777" w:rsidR="00956B97" w:rsidRPr="00956B97" w:rsidRDefault="00956B97" w:rsidP="00956B97">
      <w:pPr>
        <w:pStyle w:val="af"/>
        <w:spacing w:line="240" w:lineRule="auto"/>
        <w:rPr>
          <w:sz w:val="22"/>
          <w:lang w:val="en-US"/>
        </w:rPr>
      </w:pPr>
      <w:r w:rsidRPr="00956B97">
        <w:rPr>
          <w:sz w:val="22"/>
        </w:rPr>
        <w:t xml:space="preserve">      </w:t>
      </w:r>
      <w:r w:rsidRPr="00956B97">
        <w:rPr>
          <w:sz w:val="22"/>
          <w:lang w:val="en-US"/>
        </w:rPr>
        <w:t>"payer_type":"1",</w:t>
      </w:r>
    </w:p>
    <w:p w14:paraId="29809B67" w14:textId="77777777" w:rsidR="00956B97" w:rsidRPr="00956B97" w:rsidRDefault="00956B97" w:rsidP="00956B97">
      <w:pPr>
        <w:pStyle w:val="af"/>
        <w:spacing w:line="240" w:lineRule="auto"/>
        <w:rPr>
          <w:sz w:val="22"/>
          <w:lang w:val="en-US"/>
        </w:rPr>
      </w:pPr>
      <w:r w:rsidRPr="00956B97">
        <w:rPr>
          <w:sz w:val="22"/>
          <w:lang w:val="en-US"/>
        </w:rPr>
        <w:t xml:space="preserve">      "payer_docnumber":"9205391913",</w:t>
      </w:r>
    </w:p>
    <w:p w14:paraId="45D68B12" w14:textId="77777777" w:rsidR="00956B97" w:rsidRPr="00956B97" w:rsidRDefault="00956B97" w:rsidP="00956B97">
      <w:pPr>
        <w:pStyle w:val="af"/>
        <w:spacing w:line="240" w:lineRule="auto"/>
        <w:rPr>
          <w:sz w:val="22"/>
          <w:lang w:val="en-US"/>
        </w:rPr>
      </w:pPr>
      <w:r w:rsidRPr="00956B97">
        <w:rPr>
          <w:sz w:val="22"/>
          <w:lang w:val="en-US"/>
        </w:rPr>
        <w:t xml:space="preserve">      "payer_</w:t>
      </w:r>
      <w:proofErr w:type="spellStart"/>
      <w:r w:rsidRPr="00956B97">
        <w:rPr>
          <w:sz w:val="22"/>
          <w:lang w:val="en-US"/>
        </w:rPr>
        <w:t>kpp</w:t>
      </w:r>
      <w:proofErr w:type="spellEnd"/>
      <w:proofErr w:type="gramStart"/>
      <w:r w:rsidRPr="00956B97">
        <w:rPr>
          <w:sz w:val="22"/>
          <w:lang w:val="en-US"/>
        </w:rPr>
        <w:t>":null</w:t>
      </w:r>
      <w:proofErr w:type="gramEnd"/>
      <w:r w:rsidRPr="00956B97">
        <w:rPr>
          <w:sz w:val="22"/>
          <w:lang w:val="en-US"/>
        </w:rPr>
        <w:t>,</w:t>
      </w:r>
    </w:p>
    <w:p w14:paraId="52A20469" w14:textId="77777777" w:rsidR="00956B97" w:rsidRPr="00454062" w:rsidRDefault="00956B97" w:rsidP="00956B97">
      <w:pPr>
        <w:pStyle w:val="af"/>
        <w:spacing w:line="240" w:lineRule="auto"/>
        <w:rPr>
          <w:sz w:val="22"/>
          <w:lang w:val="en-US"/>
        </w:rPr>
      </w:pPr>
      <w:r w:rsidRPr="00956B97">
        <w:rPr>
          <w:sz w:val="22"/>
          <w:lang w:val="en-US"/>
        </w:rPr>
        <w:t xml:space="preserve">      </w:t>
      </w:r>
      <w:r w:rsidRPr="00454062">
        <w:rPr>
          <w:sz w:val="22"/>
          <w:lang w:val="en-US"/>
        </w:rPr>
        <w:t>"payer_doctype":"01",</w:t>
      </w:r>
    </w:p>
    <w:p w14:paraId="2C9005F0"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payer_surname</w:t>
      </w:r>
      <w:proofErr w:type="spellEnd"/>
      <w:r w:rsidRPr="00956B97">
        <w:rPr>
          <w:sz w:val="22"/>
          <w:lang w:val="en-US"/>
        </w:rPr>
        <w:t>":"</w:t>
      </w:r>
      <w:r w:rsidRPr="00956B97">
        <w:rPr>
          <w:sz w:val="22"/>
        </w:rPr>
        <w:t>Коровина</w:t>
      </w:r>
      <w:r w:rsidRPr="00956B97">
        <w:rPr>
          <w:sz w:val="22"/>
          <w:lang w:val="en-US"/>
        </w:rPr>
        <w:t>",</w:t>
      </w:r>
    </w:p>
    <w:p w14:paraId="2C40A134"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payer_name</w:t>
      </w:r>
      <w:proofErr w:type="spellEnd"/>
      <w:r w:rsidRPr="00956B97">
        <w:rPr>
          <w:sz w:val="22"/>
          <w:lang w:val="en-US"/>
        </w:rPr>
        <w:t>":"</w:t>
      </w:r>
      <w:r w:rsidRPr="00956B97">
        <w:rPr>
          <w:sz w:val="22"/>
        </w:rPr>
        <w:t>Виталия</w:t>
      </w:r>
      <w:r w:rsidRPr="00956B97">
        <w:rPr>
          <w:sz w:val="22"/>
          <w:lang w:val="en-US"/>
        </w:rPr>
        <w:t>",</w:t>
      </w:r>
    </w:p>
    <w:p w14:paraId="467519A3"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payer_patronymic</w:t>
      </w:r>
      <w:proofErr w:type="spellEnd"/>
      <w:r w:rsidRPr="00956B97">
        <w:rPr>
          <w:sz w:val="22"/>
          <w:lang w:val="en-US"/>
        </w:rPr>
        <w:t>":"</w:t>
      </w:r>
      <w:r w:rsidRPr="00956B97">
        <w:rPr>
          <w:sz w:val="22"/>
        </w:rPr>
        <w:t>Олеговна</w:t>
      </w:r>
      <w:r w:rsidRPr="00956B97">
        <w:rPr>
          <w:sz w:val="22"/>
          <w:lang w:val="en-US"/>
        </w:rPr>
        <w:t>",</w:t>
      </w:r>
    </w:p>
    <w:p w14:paraId="15656293" w14:textId="77777777" w:rsidR="00956B97" w:rsidRPr="00956B97" w:rsidRDefault="00956B97" w:rsidP="00956B97">
      <w:pPr>
        <w:pStyle w:val="af"/>
        <w:spacing w:line="240" w:lineRule="auto"/>
        <w:rPr>
          <w:sz w:val="22"/>
          <w:lang w:val="en-US"/>
        </w:rPr>
      </w:pPr>
      <w:r w:rsidRPr="00956B97">
        <w:rPr>
          <w:sz w:val="22"/>
          <w:lang w:val="en-US"/>
        </w:rPr>
        <w:t xml:space="preserve">      "payer_docnationality":"643",</w:t>
      </w:r>
    </w:p>
    <w:p w14:paraId="6D836B81" w14:textId="77777777" w:rsidR="00956B97" w:rsidRPr="00956B97" w:rsidRDefault="00956B97" w:rsidP="00956B97">
      <w:pPr>
        <w:pStyle w:val="af"/>
        <w:spacing w:line="240" w:lineRule="auto"/>
        <w:rPr>
          <w:sz w:val="22"/>
          <w:lang w:val="en-US"/>
        </w:rPr>
      </w:pPr>
      <w:r w:rsidRPr="00956B97">
        <w:rPr>
          <w:sz w:val="22"/>
          <w:lang w:val="en-US"/>
        </w:rPr>
        <w:t xml:space="preserve">      "oktmo":"50701000",</w:t>
      </w:r>
    </w:p>
    <w:p w14:paraId="65C0265A" w14:textId="7621BA3D" w:rsid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bill_date</w:t>
      </w:r>
      <w:proofErr w:type="gramStart"/>
      <w:r w:rsidRPr="00956B97">
        <w:rPr>
          <w:sz w:val="22"/>
          <w:lang w:val="en-US"/>
        </w:rPr>
        <w:t>":null</w:t>
      </w:r>
      <w:proofErr w:type="spellEnd"/>
      <w:proofErr w:type="gramEnd"/>
      <w:r w:rsidRPr="00956B97">
        <w:rPr>
          <w:sz w:val="22"/>
          <w:lang w:val="en-US"/>
        </w:rPr>
        <w:t>,</w:t>
      </w:r>
    </w:p>
    <w:p w14:paraId="06F2AF8C" w14:textId="684EAE3E" w:rsidR="007D5632" w:rsidRPr="00956B97" w:rsidRDefault="007D5632" w:rsidP="007D5632">
      <w:pPr>
        <w:pStyle w:val="af"/>
        <w:spacing w:line="240" w:lineRule="auto"/>
        <w:rPr>
          <w:sz w:val="22"/>
          <w:lang w:val="en-US"/>
        </w:rPr>
      </w:pPr>
      <w:r>
        <w:rPr>
          <w:sz w:val="22"/>
          <w:lang w:val="en-US"/>
        </w:rPr>
        <w:tab/>
        <w:t>"change</w:t>
      </w:r>
      <w:r w:rsidRPr="00956B97">
        <w:rPr>
          <w:sz w:val="22"/>
          <w:lang w:val="en-US"/>
        </w:rPr>
        <w:t>_date":</w:t>
      </w:r>
      <w:r w:rsidR="00E41FA7" w:rsidRPr="00956B97">
        <w:rPr>
          <w:sz w:val="22"/>
          <w:lang w:val="en-US"/>
        </w:rPr>
        <w:t>"</w:t>
      </w:r>
      <w:r w:rsidR="00870C83">
        <w:rPr>
          <w:lang w:val="en-US"/>
        </w:rPr>
        <w:t>27,06.2019 13:00:05</w:t>
      </w:r>
      <w:r w:rsidR="00E41FA7" w:rsidRPr="00956B97">
        <w:rPr>
          <w:sz w:val="22"/>
          <w:lang w:val="en-US"/>
        </w:rPr>
        <w:t>"</w:t>
      </w:r>
      <w:r w:rsidRPr="00956B97">
        <w:rPr>
          <w:sz w:val="22"/>
          <w:lang w:val="en-US"/>
        </w:rPr>
        <w:t>,</w:t>
      </w:r>
    </w:p>
    <w:p w14:paraId="178C3984"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valid_until</w:t>
      </w:r>
      <w:proofErr w:type="gramStart"/>
      <w:r w:rsidRPr="00956B97">
        <w:rPr>
          <w:sz w:val="22"/>
          <w:lang w:val="en-US"/>
        </w:rPr>
        <w:t>":null</w:t>
      </w:r>
      <w:proofErr w:type="spellEnd"/>
      <w:proofErr w:type="gramEnd"/>
      <w:r w:rsidRPr="00956B97">
        <w:rPr>
          <w:sz w:val="22"/>
          <w:lang w:val="en-US"/>
        </w:rPr>
        <w:t>,</w:t>
      </w:r>
    </w:p>
    <w:p w14:paraId="7987493A"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bill_for</w:t>
      </w:r>
      <w:proofErr w:type="gramStart"/>
      <w:r w:rsidRPr="00956B97">
        <w:rPr>
          <w:sz w:val="22"/>
          <w:lang w:val="en-US"/>
        </w:rPr>
        <w:t>":null</w:t>
      </w:r>
      <w:proofErr w:type="spellEnd"/>
      <w:proofErr w:type="gramEnd"/>
      <w:r w:rsidRPr="00956B97">
        <w:rPr>
          <w:sz w:val="22"/>
          <w:lang w:val="en-US"/>
        </w:rPr>
        <w:t>,</w:t>
      </w:r>
    </w:p>
    <w:p w14:paraId="561132D3"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q_status_payment</w:t>
      </w:r>
      <w:proofErr w:type="gramStart"/>
      <w:r w:rsidRPr="00956B97">
        <w:rPr>
          <w:sz w:val="22"/>
          <w:lang w:val="en-US"/>
        </w:rPr>
        <w:t>":null</w:t>
      </w:r>
      <w:proofErr w:type="spellEnd"/>
      <w:proofErr w:type="gramEnd"/>
      <w:r w:rsidRPr="00956B97">
        <w:rPr>
          <w:sz w:val="22"/>
          <w:lang w:val="en-US"/>
        </w:rPr>
        <w:t>,</w:t>
      </w:r>
    </w:p>
    <w:p w14:paraId="6CD7B31F"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balance_payment</w:t>
      </w:r>
      <w:proofErr w:type="gramStart"/>
      <w:r w:rsidRPr="00956B97">
        <w:rPr>
          <w:sz w:val="22"/>
          <w:lang w:val="en-US"/>
        </w:rPr>
        <w:t>":null</w:t>
      </w:r>
      <w:proofErr w:type="spellEnd"/>
      <w:proofErr w:type="gramEnd"/>
      <w:r w:rsidRPr="00956B97">
        <w:rPr>
          <w:sz w:val="22"/>
          <w:lang w:val="en-US"/>
        </w:rPr>
        <w:t>,</w:t>
      </w:r>
    </w:p>
    <w:p w14:paraId="29FFB0BD"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quit_date_payment</w:t>
      </w:r>
      <w:proofErr w:type="gramStart"/>
      <w:r w:rsidRPr="00956B97">
        <w:rPr>
          <w:sz w:val="22"/>
          <w:lang w:val="en-US"/>
        </w:rPr>
        <w:t>":null</w:t>
      </w:r>
      <w:proofErr w:type="spellEnd"/>
      <w:proofErr w:type="gramEnd"/>
      <w:r w:rsidRPr="00956B97">
        <w:rPr>
          <w:sz w:val="22"/>
          <w:lang w:val="en-US"/>
        </w:rPr>
        <w:t>,</w:t>
      </w:r>
    </w:p>
    <w:p w14:paraId="512BFB88"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okato</w:t>
      </w:r>
      <w:proofErr w:type="spellEnd"/>
      <w:proofErr w:type="gramStart"/>
      <w:r w:rsidRPr="00956B97">
        <w:rPr>
          <w:sz w:val="22"/>
          <w:lang w:val="en-US"/>
        </w:rPr>
        <w:t>":null</w:t>
      </w:r>
      <w:proofErr w:type="gramEnd"/>
      <w:r w:rsidRPr="00956B97">
        <w:rPr>
          <w:sz w:val="22"/>
          <w:lang w:val="en-US"/>
        </w:rPr>
        <w:t>,</w:t>
      </w:r>
    </w:p>
    <w:p w14:paraId="1F5D6514" w14:textId="77777777" w:rsidR="00956B97" w:rsidRPr="00956B97" w:rsidRDefault="00956B97" w:rsidP="00956B97">
      <w:pPr>
        <w:pStyle w:val="af"/>
        <w:spacing w:line="240" w:lineRule="auto"/>
        <w:rPr>
          <w:sz w:val="22"/>
          <w:lang w:val="en-US"/>
        </w:rPr>
      </w:pPr>
      <w:r w:rsidRPr="00956B97">
        <w:rPr>
          <w:sz w:val="22"/>
          <w:lang w:val="en-US"/>
        </w:rPr>
        <w:t xml:space="preserve">      "main_supplier_</w:t>
      </w:r>
      <w:proofErr w:type="spellStart"/>
      <w:r w:rsidRPr="00956B97">
        <w:rPr>
          <w:sz w:val="22"/>
          <w:lang w:val="en-US"/>
        </w:rPr>
        <w:t>billd</w:t>
      </w:r>
      <w:proofErr w:type="spellEnd"/>
      <w:proofErr w:type="gramStart"/>
      <w:r w:rsidRPr="00956B97">
        <w:rPr>
          <w:sz w:val="22"/>
          <w:lang w:val="en-US"/>
        </w:rPr>
        <w:t>":null</w:t>
      </w:r>
      <w:proofErr w:type="gramEnd"/>
      <w:r w:rsidRPr="00956B97">
        <w:rPr>
          <w:sz w:val="22"/>
          <w:lang w:val="en-US"/>
        </w:rPr>
        <w:t>,</w:t>
      </w:r>
    </w:p>
    <w:p w14:paraId="5CFB6D7B"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application_id</w:t>
      </w:r>
      <w:proofErr w:type="gramStart"/>
      <w:r w:rsidRPr="00956B97">
        <w:rPr>
          <w:sz w:val="22"/>
          <w:lang w:val="en-US"/>
        </w:rPr>
        <w:t>":null</w:t>
      </w:r>
      <w:proofErr w:type="spellEnd"/>
      <w:proofErr w:type="gramEnd"/>
      <w:r w:rsidRPr="00956B97">
        <w:rPr>
          <w:sz w:val="22"/>
          <w:lang w:val="en-US"/>
        </w:rPr>
        <w:t>,</w:t>
      </w:r>
    </w:p>
    <w:p w14:paraId="34A3F0E2"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id</w:t>
      </w:r>
      <w:proofErr w:type="gramStart"/>
      <w:r w:rsidRPr="00956B97">
        <w:rPr>
          <w:sz w:val="22"/>
          <w:lang w:val="en-US"/>
        </w:rPr>
        <w:t>":null</w:t>
      </w:r>
      <w:proofErr w:type="spellEnd"/>
      <w:proofErr w:type="gramEnd"/>
      <w:r w:rsidRPr="00956B97">
        <w:rPr>
          <w:sz w:val="22"/>
          <w:lang w:val="en-US"/>
        </w:rPr>
        <w:t>,</w:t>
      </w:r>
    </w:p>
    <w:p w14:paraId="105CE8D8"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addition_fields</w:t>
      </w:r>
      <w:proofErr w:type="spellEnd"/>
      <w:r w:rsidRPr="00956B97">
        <w:rPr>
          <w:sz w:val="22"/>
          <w:lang w:val="en-US"/>
        </w:rPr>
        <w:t>":</w:t>
      </w:r>
    </w:p>
    <w:p w14:paraId="575D58AB" w14:textId="77777777" w:rsidR="00956B97" w:rsidRPr="00956B97" w:rsidRDefault="00956B97" w:rsidP="00956B97">
      <w:pPr>
        <w:pStyle w:val="af"/>
        <w:spacing w:line="240" w:lineRule="auto"/>
        <w:rPr>
          <w:sz w:val="22"/>
          <w:lang w:val="en-US"/>
        </w:rPr>
      </w:pPr>
      <w:r w:rsidRPr="00956B97">
        <w:rPr>
          <w:sz w:val="22"/>
          <w:lang w:val="en-US"/>
        </w:rPr>
        <w:t xml:space="preserve">      [</w:t>
      </w:r>
    </w:p>
    <w:p w14:paraId="331F8CC9" w14:textId="77777777" w:rsidR="00956B97" w:rsidRPr="00956B97" w:rsidRDefault="00956B97" w:rsidP="00956B97">
      <w:pPr>
        <w:pStyle w:val="af"/>
        <w:spacing w:line="240" w:lineRule="auto"/>
        <w:rPr>
          <w:sz w:val="22"/>
          <w:lang w:val="en-US"/>
        </w:rPr>
      </w:pPr>
    </w:p>
    <w:p w14:paraId="5C68CDBD" w14:textId="77777777" w:rsidR="00956B97" w:rsidRPr="00956B97" w:rsidRDefault="00956B97" w:rsidP="00956B97">
      <w:pPr>
        <w:pStyle w:val="af"/>
        <w:spacing w:line="240" w:lineRule="auto"/>
        <w:rPr>
          <w:sz w:val="22"/>
          <w:lang w:val="en-US"/>
        </w:rPr>
      </w:pPr>
      <w:r w:rsidRPr="00956B97">
        <w:rPr>
          <w:sz w:val="22"/>
          <w:lang w:val="en-US"/>
        </w:rPr>
        <w:t xml:space="preserve">      ],</w:t>
      </w:r>
    </w:p>
    <w:p w14:paraId="3BA9B9E1"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finance_type</w:t>
      </w:r>
      <w:proofErr w:type="gramStart"/>
      <w:r w:rsidRPr="00956B97">
        <w:rPr>
          <w:sz w:val="22"/>
          <w:lang w:val="en-US"/>
        </w:rPr>
        <w:t>":null</w:t>
      </w:r>
      <w:proofErr w:type="spellEnd"/>
      <w:proofErr w:type="gramEnd"/>
      <w:r w:rsidRPr="00956B97">
        <w:rPr>
          <w:sz w:val="22"/>
          <w:lang w:val="en-US"/>
        </w:rPr>
        <w:t>,</w:t>
      </w:r>
    </w:p>
    <w:p w14:paraId="794CCDFE"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structural_unit_name</w:t>
      </w:r>
      <w:proofErr w:type="gramStart"/>
      <w:r w:rsidRPr="00956B97">
        <w:rPr>
          <w:sz w:val="22"/>
          <w:lang w:val="en-US"/>
        </w:rPr>
        <w:t>":null</w:t>
      </w:r>
      <w:proofErr w:type="spellEnd"/>
      <w:proofErr w:type="gramEnd"/>
      <w:r w:rsidRPr="00956B97">
        <w:rPr>
          <w:sz w:val="22"/>
          <w:lang w:val="en-US"/>
        </w:rPr>
        <w:t>,</w:t>
      </w:r>
    </w:p>
    <w:p w14:paraId="128780A3"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origin</w:t>
      </w:r>
      <w:proofErr w:type="gramStart"/>
      <w:r w:rsidRPr="00956B97">
        <w:rPr>
          <w:sz w:val="22"/>
          <w:lang w:val="en-US"/>
        </w:rPr>
        <w:t>":null</w:t>
      </w:r>
      <w:proofErr w:type="spellEnd"/>
      <w:proofErr w:type="gramEnd"/>
      <w:r w:rsidRPr="00956B97">
        <w:rPr>
          <w:sz w:val="22"/>
          <w:lang w:val="en-US"/>
        </w:rPr>
        <w:t>,</w:t>
      </w:r>
    </w:p>
    <w:p w14:paraId="735EAE53"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doc_dispatch_date</w:t>
      </w:r>
      <w:proofErr w:type="gramStart"/>
      <w:r w:rsidRPr="00956B97">
        <w:rPr>
          <w:sz w:val="22"/>
          <w:lang w:val="en-US"/>
        </w:rPr>
        <w:t>":null</w:t>
      </w:r>
      <w:proofErr w:type="spellEnd"/>
      <w:proofErr w:type="gramEnd"/>
      <w:r w:rsidRPr="00956B97">
        <w:rPr>
          <w:sz w:val="22"/>
          <w:lang w:val="en-US"/>
        </w:rPr>
        <w:t>,</w:t>
      </w:r>
    </w:p>
    <w:p w14:paraId="1252A070"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payt_condition</w:t>
      </w:r>
      <w:proofErr w:type="gramStart"/>
      <w:r w:rsidRPr="00956B97">
        <w:rPr>
          <w:sz w:val="22"/>
          <w:lang w:val="en-US"/>
        </w:rPr>
        <w:t>":null</w:t>
      </w:r>
      <w:proofErr w:type="spellEnd"/>
      <w:proofErr w:type="gramEnd"/>
      <w:r w:rsidRPr="00956B97">
        <w:rPr>
          <w:sz w:val="22"/>
          <w:lang w:val="en-US"/>
        </w:rPr>
        <w:t>,</w:t>
      </w:r>
    </w:p>
    <w:p w14:paraId="06E1ACF3" w14:textId="77777777" w:rsidR="00956B97" w:rsidRPr="00956B97" w:rsidRDefault="00956B97" w:rsidP="00956B97">
      <w:pPr>
        <w:pStyle w:val="af"/>
        <w:spacing w:line="240" w:lineRule="auto"/>
        <w:rPr>
          <w:sz w:val="22"/>
          <w:lang w:val="en-US"/>
        </w:rPr>
      </w:pPr>
      <w:r w:rsidRPr="00956B97">
        <w:rPr>
          <w:sz w:val="22"/>
          <w:lang w:val="en-US"/>
        </w:rPr>
        <w:t xml:space="preserve">      "</w:t>
      </w:r>
      <w:proofErr w:type="spellStart"/>
      <w:r w:rsidRPr="00956B97">
        <w:rPr>
          <w:sz w:val="22"/>
          <w:lang w:val="en-US"/>
        </w:rPr>
        <w:t>acpt_term</w:t>
      </w:r>
      <w:proofErr w:type="gramStart"/>
      <w:r w:rsidRPr="00956B97">
        <w:rPr>
          <w:sz w:val="22"/>
          <w:lang w:val="en-US"/>
        </w:rPr>
        <w:t>":null</w:t>
      </w:r>
      <w:proofErr w:type="spellEnd"/>
      <w:proofErr w:type="gramEnd"/>
      <w:r w:rsidRPr="00956B97">
        <w:rPr>
          <w:sz w:val="22"/>
          <w:lang w:val="en-US"/>
        </w:rPr>
        <w:t>,</w:t>
      </w:r>
    </w:p>
    <w:p w14:paraId="1AB4ABF7" w14:textId="77777777" w:rsidR="00956B97" w:rsidRPr="00956B97" w:rsidRDefault="00956B97" w:rsidP="00956B97">
      <w:pPr>
        <w:pStyle w:val="af"/>
        <w:spacing w:line="240" w:lineRule="auto"/>
        <w:rPr>
          <w:sz w:val="22"/>
          <w:lang w:val="en-US"/>
        </w:rPr>
      </w:pPr>
      <w:r w:rsidRPr="00956B97">
        <w:rPr>
          <w:sz w:val="22"/>
          <w:lang w:val="en-US"/>
        </w:rPr>
        <w:t xml:space="preserve">      "ex_system_value":"</w:t>
      </w:r>
      <w:proofErr w:type="spellStart"/>
      <w:r w:rsidRPr="00956B97">
        <w:rPr>
          <w:sz w:val="22"/>
          <w:lang w:val="en-US"/>
        </w:rPr>
        <w:t>test_system</w:t>
      </w:r>
      <w:proofErr w:type="spellEnd"/>
      <w:r w:rsidRPr="00956B97">
        <w:rPr>
          <w:sz w:val="22"/>
          <w:lang w:val="en-US"/>
        </w:rPr>
        <w:t>",</w:t>
      </w:r>
    </w:p>
    <w:p w14:paraId="2035D35C" w14:textId="77777777" w:rsidR="00956B97" w:rsidRPr="00956B97" w:rsidRDefault="00956B97" w:rsidP="00956B97">
      <w:pPr>
        <w:pStyle w:val="af"/>
        <w:spacing w:line="240" w:lineRule="auto"/>
        <w:rPr>
          <w:sz w:val="22"/>
        </w:rPr>
      </w:pPr>
      <w:r w:rsidRPr="00956B97">
        <w:rPr>
          <w:sz w:val="22"/>
          <w:lang w:val="en-US"/>
        </w:rPr>
        <w:t xml:space="preserve">      </w:t>
      </w:r>
      <w:r w:rsidRPr="00956B97">
        <w:rPr>
          <w:sz w:val="22"/>
        </w:rPr>
        <w:t>"</w:t>
      </w:r>
      <w:proofErr w:type="spellStart"/>
      <w:r w:rsidRPr="00956B97">
        <w:rPr>
          <w:sz w:val="22"/>
        </w:rPr>
        <w:t>error</w:t>
      </w:r>
      <w:proofErr w:type="spellEnd"/>
      <w:r w:rsidRPr="00956B97">
        <w:rPr>
          <w:sz w:val="22"/>
        </w:rPr>
        <w:t>":"Начисление, на основании которого создается аннулированное начисление, не отправлено в ГИС ГМП"</w:t>
      </w:r>
    </w:p>
    <w:p w14:paraId="224AE7D0" w14:textId="17F11CFD" w:rsidR="00956B97" w:rsidRDefault="00956B97" w:rsidP="00956B97">
      <w:pPr>
        <w:pStyle w:val="af"/>
        <w:spacing w:line="240" w:lineRule="auto"/>
        <w:rPr>
          <w:sz w:val="22"/>
        </w:rPr>
      </w:pPr>
      <w:r w:rsidRPr="00956B97">
        <w:rPr>
          <w:sz w:val="22"/>
        </w:rPr>
        <w:lastRenderedPageBreak/>
        <w:t xml:space="preserve">    } ]}</w:t>
      </w:r>
    </w:p>
    <w:p w14:paraId="6FFE6B8C" w14:textId="77777777" w:rsidR="00017030" w:rsidRDefault="00017030" w:rsidP="00956B97">
      <w:pPr>
        <w:pStyle w:val="af"/>
        <w:spacing w:line="240" w:lineRule="auto"/>
        <w:rPr>
          <w:sz w:val="22"/>
        </w:rPr>
      </w:pPr>
    </w:p>
    <w:p w14:paraId="17624C7B" w14:textId="23D19D7D" w:rsidR="00017030" w:rsidRPr="00CE3DC7" w:rsidRDefault="00017030" w:rsidP="00931E7F">
      <w:pPr>
        <w:pStyle w:val="2"/>
      </w:pPr>
      <w:bookmarkStart w:id="24" w:name="_Toc482267542"/>
      <w:r>
        <w:t>Действия</w:t>
      </w:r>
      <w:r w:rsidRPr="00CE3DC7">
        <w:t xml:space="preserve"> </w:t>
      </w:r>
      <w:r>
        <w:t>в случае удаления черновика</w:t>
      </w:r>
      <w:r w:rsidRPr="00CE3DC7">
        <w:t xml:space="preserve"> извещения о начислении</w:t>
      </w:r>
      <w:r>
        <w:t xml:space="preserve"> в РИС ГМП</w:t>
      </w:r>
      <w:bookmarkEnd w:id="24"/>
    </w:p>
    <w:p w14:paraId="37B7D10F" w14:textId="60253C7D" w:rsidR="00017030" w:rsidRDefault="00017030" w:rsidP="00017030">
      <w:pPr>
        <w:pStyle w:val="af"/>
        <w:spacing w:line="240" w:lineRule="auto"/>
      </w:pPr>
      <w:r>
        <w:t>В РИС ГМП извещения о начислении являются черновиками до тех пор, пока они не отправлены в ГИС ГМП. До отправки в ГИС ГМП пользователь в РИС ГМП может удалять черновик начисления. Так как при импорте начисления в РИС ГМП в момент присваивается УИН, отправляемый в стороннюю систему, то для поддержки целостности данных между двумя системами, при удалении сохраненного начисления предусмотрено формирование соответствующего уведомляющего запроса в стороннюю систему.</w:t>
      </w:r>
      <w:r w:rsidRPr="00CE3DC7">
        <w:t xml:space="preserve"> </w:t>
      </w:r>
    </w:p>
    <w:p w14:paraId="56F651C8" w14:textId="77777777" w:rsidR="00017030" w:rsidRPr="00CE3DC7" w:rsidRDefault="00017030" w:rsidP="00017030">
      <w:pPr>
        <w:pStyle w:val="af"/>
        <w:spacing w:line="240" w:lineRule="auto"/>
      </w:pPr>
    </w:p>
    <w:p w14:paraId="21E9CE63" w14:textId="4C034FC8" w:rsidR="00017030" w:rsidRPr="00CE3DC7" w:rsidRDefault="00017030" w:rsidP="00017030">
      <w:pPr>
        <w:pStyle w:val="af5"/>
      </w:pPr>
      <w:r w:rsidRPr="00CE3DC7">
        <w:t>Таблица </w:t>
      </w:r>
      <w:r>
        <w:t>6</w:t>
      </w:r>
      <w:r w:rsidRPr="00CE3DC7">
        <w:t>. Формат запроса</w:t>
      </w:r>
      <w:r>
        <w:t xml:space="preserve"> об уведомлении удаления начисления</w:t>
      </w:r>
    </w:p>
    <w:tbl>
      <w:tblPr>
        <w:tblStyle w:val="ac"/>
        <w:tblW w:w="0" w:type="auto"/>
        <w:tblInd w:w="250" w:type="dxa"/>
        <w:tblLayout w:type="fixed"/>
        <w:tblLook w:val="04A0" w:firstRow="1" w:lastRow="0" w:firstColumn="1" w:lastColumn="0" w:noHBand="0" w:noVBand="1"/>
      </w:tblPr>
      <w:tblGrid>
        <w:gridCol w:w="2410"/>
        <w:gridCol w:w="2410"/>
        <w:gridCol w:w="1134"/>
        <w:gridCol w:w="3402"/>
      </w:tblGrid>
      <w:tr w:rsidR="00017030" w:rsidRPr="00CE3DC7" w14:paraId="4104A953" w14:textId="77777777" w:rsidTr="00E25B83">
        <w:trPr>
          <w:cantSplit/>
          <w:tblHeader/>
        </w:trPr>
        <w:tc>
          <w:tcPr>
            <w:tcW w:w="2410" w:type="dxa"/>
            <w:vAlign w:val="center"/>
          </w:tcPr>
          <w:p w14:paraId="219F6058" w14:textId="77777777" w:rsidR="00017030" w:rsidRPr="00CE3DC7" w:rsidRDefault="00017030" w:rsidP="00E25B83">
            <w:pPr>
              <w:pStyle w:val="af"/>
              <w:spacing w:line="240" w:lineRule="auto"/>
              <w:ind w:firstLine="0"/>
              <w:jc w:val="center"/>
              <w:rPr>
                <w:b/>
              </w:rPr>
            </w:pPr>
            <w:r w:rsidRPr="00CE3DC7">
              <w:rPr>
                <w:b/>
              </w:rPr>
              <w:t>Наименование</w:t>
            </w:r>
          </w:p>
        </w:tc>
        <w:tc>
          <w:tcPr>
            <w:tcW w:w="2410" w:type="dxa"/>
            <w:vAlign w:val="center"/>
          </w:tcPr>
          <w:p w14:paraId="7A3FC22B" w14:textId="77777777" w:rsidR="00017030" w:rsidRPr="00CE3DC7" w:rsidRDefault="00017030" w:rsidP="00E25B83">
            <w:pPr>
              <w:pStyle w:val="af"/>
              <w:spacing w:line="240" w:lineRule="auto"/>
              <w:ind w:firstLine="0"/>
              <w:jc w:val="center"/>
              <w:rPr>
                <w:b/>
              </w:rPr>
            </w:pPr>
            <w:r w:rsidRPr="00CE3DC7">
              <w:rPr>
                <w:b/>
              </w:rPr>
              <w:t>Кол-во тегов, обязательность</w:t>
            </w:r>
          </w:p>
        </w:tc>
        <w:tc>
          <w:tcPr>
            <w:tcW w:w="1134" w:type="dxa"/>
            <w:vAlign w:val="center"/>
          </w:tcPr>
          <w:p w14:paraId="7B08E048" w14:textId="77777777" w:rsidR="00017030" w:rsidRPr="00CE3DC7" w:rsidRDefault="00017030" w:rsidP="00E25B83">
            <w:pPr>
              <w:pStyle w:val="af"/>
              <w:spacing w:line="240" w:lineRule="auto"/>
              <w:ind w:firstLine="0"/>
              <w:jc w:val="center"/>
              <w:rPr>
                <w:b/>
              </w:rPr>
            </w:pPr>
            <w:r w:rsidRPr="00CE3DC7">
              <w:rPr>
                <w:b/>
              </w:rPr>
              <w:t>Тип данных</w:t>
            </w:r>
          </w:p>
        </w:tc>
        <w:tc>
          <w:tcPr>
            <w:tcW w:w="3402" w:type="dxa"/>
            <w:vAlign w:val="center"/>
          </w:tcPr>
          <w:p w14:paraId="1E912351" w14:textId="77777777" w:rsidR="00017030" w:rsidRPr="00CE3DC7" w:rsidRDefault="00017030" w:rsidP="00E25B83">
            <w:pPr>
              <w:pStyle w:val="af"/>
              <w:spacing w:line="240" w:lineRule="auto"/>
              <w:ind w:firstLine="0"/>
              <w:jc w:val="center"/>
              <w:rPr>
                <w:b/>
              </w:rPr>
            </w:pPr>
            <w:r w:rsidRPr="00CE3DC7">
              <w:rPr>
                <w:b/>
              </w:rPr>
              <w:t>Комментарий</w:t>
            </w:r>
          </w:p>
        </w:tc>
      </w:tr>
      <w:tr w:rsidR="00017030" w:rsidRPr="00CE3DC7" w14:paraId="49896E5D" w14:textId="77777777" w:rsidTr="00E25B83">
        <w:trPr>
          <w:cantSplit/>
        </w:trPr>
        <w:tc>
          <w:tcPr>
            <w:tcW w:w="2410" w:type="dxa"/>
            <w:vAlign w:val="center"/>
          </w:tcPr>
          <w:p w14:paraId="341BC173" w14:textId="77777777" w:rsidR="00017030" w:rsidRPr="00CE3DC7" w:rsidRDefault="00017030" w:rsidP="00E25B83">
            <w:pPr>
              <w:pStyle w:val="af"/>
              <w:spacing w:line="240" w:lineRule="auto"/>
              <w:ind w:firstLine="0"/>
              <w:jc w:val="left"/>
            </w:pPr>
            <w:proofErr w:type="spellStart"/>
            <w:r w:rsidRPr="00CE3DC7">
              <w:t>supplier_billd</w:t>
            </w:r>
            <w:proofErr w:type="spellEnd"/>
          </w:p>
        </w:tc>
        <w:tc>
          <w:tcPr>
            <w:tcW w:w="2410" w:type="dxa"/>
            <w:vAlign w:val="center"/>
          </w:tcPr>
          <w:p w14:paraId="27D934B7" w14:textId="77777777" w:rsidR="00017030" w:rsidRPr="00CE3DC7" w:rsidRDefault="00017030" w:rsidP="00E25B83">
            <w:pPr>
              <w:pStyle w:val="af"/>
              <w:spacing w:line="240" w:lineRule="auto"/>
              <w:ind w:firstLine="0"/>
              <w:jc w:val="left"/>
              <w:rPr>
                <w:sz w:val="28"/>
                <w:szCs w:val="28"/>
              </w:rPr>
            </w:pPr>
            <w:r w:rsidRPr="00CE3DC7">
              <w:t>1, обязательно</w:t>
            </w:r>
          </w:p>
        </w:tc>
        <w:tc>
          <w:tcPr>
            <w:tcW w:w="1134" w:type="dxa"/>
            <w:vAlign w:val="center"/>
          </w:tcPr>
          <w:p w14:paraId="52C82573" w14:textId="77777777" w:rsidR="00017030" w:rsidRPr="00CE3DC7" w:rsidRDefault="00017030" w:rsidP="00E25B83">
            <w:pPr>
              <w:pStyle w:val="af"/>
              <w:spacing w:line="240" w:lineRule="auto"/>
              <w:ind w:firstLine="0"/>
              <w:jc w:val="left"/>
              <w:rPr>
                <w:sz w:val="28"/>
                <w:szCs w:val="28"/>
              </w:rPr>
            </w:pPr>
            <w:r w:rsidRPr="00CE3DC7">
              <w:t>Строка</w:t>
            </w:r>
          </w:p>
        </w:tc>
        <w:tc>
          <w:tcPr>
            <w:tcW w:w="3402" w:type="dxa"/>
            <w:vAlign w:val="center"/>
          </w:tcPr>
          <w:p w14:paraId="635185DE" w14:textId="33544E36" w:rsidR="00017030" w:rsidRPr="00CE3DC7" w:rsidRDefault="00017030" w:rsidP="00931E7F">
            <w:pPr>
              <w:pStyle w:val="af"/>
              <w:spacing w:line="240" w:lineRule="auto"/>
              <w:ind w:firstLine="0"/>
              <w:jc w:val="left"/>
              <w:rPr>
                <w:sz w:val="28"/>
                <w:szCs w:val="28"/>
              </w:rPr>
            </w:pPr>
            <w:r w:rsidRPr="00CE3DC7">
              <w:t xml:space="preserve">Уникальный идентификатор </w:t>
            </w:r>
            <w:r w:rsidR="00931E7F">
              <w:t xml:space="preserve">удаляемого в РИС ГМП </w:t>
            </w:r>
            <w:r w:rsidRPr="00CE3DC7">
              <w:t xml:space="preserve">начисления. </w:t>
            </w:r>
          </w:p>
        </w:tc>
      </w:tr>
      <w:tr w:rsidR="00017030" w:rsidRPr="00CE3DC7" w14:paraId="25700C22" w14:textId="77777777" w:rsidTr="00E25B83">
        <w:trPr>
          <w:cantSplit/>
        </w:trPr>
        <w:tc>
          <w:tcPr>
            <w:tcW w:w="2410" w:type="dxa"/>
            <w:vAlign w:val="center"/>
          </w:tcPr>
          <w:p w14:paraId="385BC206" w14:textId="66306EAC" w:rsidR="00017030" w:rsidRPr="00CE3DC7" w:rsidRDefault="00931E7F" w:rsidP="00E25B83">
            <w:pPr>
              <w:pStyle w:val="af"/>
              <w:spacing w:line="240" w:lineRule="auto"/>
              <w:ind w:firstLine="0"/>
              <w:jc w:val="left"/>
            </w:pPr>
            <w:proofErr w:type="spellStart"/>
            <w:r w:rsidRPr="00931E7F">
              <w:t>BillDate</w:t>
            </w:r>
            <w:proofErr w:type="spellEnd"/>
          </w:p>
        </w:tc>
        <w:tc>
          <w:tcPr>
            <w:tcW w:w="2410" w:type="dxa"/>
            <w:vAlign w:val="center"/>
          </w:tcPr>
          <w:p w14:paraId="332F2AA9" w14:textId="19401A3A" w:rsidR="00017030" w:rsidRPr="00CE3DC7" w:rsidRDefault="00017030" w:rsidP="00931E7F">
            <w:pPr>
              <w:pStyle w:val="af"/>
              <w:spacing w:line="240" w:lineRule="auto"/>
              <w:ind w:firstLine="0"/>
              <w:jc w:val="left"/>
              <w:rPr>
                <w:sz w:val="28"/>
                <w:szCs w:val="28"/>
              </w:rPr>
            </w:pPr>
            <w:r>
              <w:t xml:space="preserve">1, </w:t>
            </w:r>
            <w:r w:rsidRPr="00CE3DC7">
              <w:t>обязательно</w:t>
            </w:r>
          </w:p>
        </w:tc>
        <w:tc>
          <w:tcPr>
            <w:tcW w:w="1134" w:type="dxa"/>
            <w:vAlign w:val="center"/>
          </w:tcPr>
          <w:p w14:paraId="33845E00" w14:textId="77777777" w:rsidR="00017030" w:rsidRPr="00CE3DC7" w:rsidRDefault="00017030" w:rsidP="00E25B83">
            <w:pPr>
              <w:pStyle w:val="af"/>
              <w:spacing w:line="240" w:lineRule="auto"/>
              <w:ind w:firstLine="0"/>
              <w:jc w:val="left"/>
              <w:rPr>
                <w:sz w:val="28"/>
                <w:szCs w:val="28"/>
              </w:rPr>
            </w:pPr>
            <w:r w:rsidRPr="00CE3DC7">
              <w:t>Строка</w:t>
            </w:r>
          </w:p>
        </w:tc>
        <w:tc>
          <w:tcPr>
            <w:tcW w:w="3402" w:type="dxa"/>
            <w:vAlign w:val="center"/>
          </w:tcPr>
          <w:p w14:paraId="78170036" w14:textId="020FD9C5" w:rsidR="00017030" w:rsidRPr="00CE3DC7" w:rsidRDefault="00931E7F" w:rsidP="00E25B83">
            <w:pPr>
              <w:pStyle w:val="af"/>
              <w:spacing w:line="240" w:lineRule="auto"/>
              <w:ind w:firstLine="0"/>
              <w:jc w:val="left"/>
              <w:rPr>
                <w:sz w:val="28"/>
                <w:szCs w:val="28"/>
              </w:rPr>
            </w:pPr>
            <w:r w:rsidRPr="00931E7F">
              <w:t>дата выставления удаляемого начисления</w:t>
            </w:r>
          </w:p>
        </w:tc>
      </w:tr>
    </w:tbl>
    <w:p w14:paraId="568E3936" w14:textId="77777777" w:rsidR="00017030" w:rsidRDefault="00017030" w:rsidP="00017030">
      <w:pPr>
        <w:pStyle w:val="af"/>
        <w:spacing w:line="240" w:lineRule="auto"/>
        <w:rPr>
          <w:b/>
        </w:rPr>
      </w:pPr>
    </w:p>
    <w:p w14:paraId="2935A3B0" w14:textId="77777777" w:rsidR="00017030" w:rsidRPr="00CE3DC7" w:rsidRDefault="00017030" w:rsidP="00017030">
      <w:pPr>
        <w:pStyle w:val="af"/>
        <w:spacing w:line="240" w:lineRule="auto"/>
        <w:rPr>
          <w:b/>
          <w:lang w:val="en-US"/>
        </w:rPr>
      </w:pPr>
      <w:r w:rsidRPr="00CE3DC7">
        <w:rPr>
          <w:b/>
        </w:rPr>
        <w:t>Пример</w:t>
      </w:r>
      <w:r w:rsidRPr="00CE3DC7">
        <w:rPr>
          <w:b/>
          <w:lang w:val="en-US"/>
        </w:rPr>
        <w:t>.</w:t>
      </w:r>
    </w:p>
    <w:p w14:paraId="09D54CF7" w14:textId="77777777" w:rsidR="00017030" w:rsidRDefault="00017030" w:rsidP="00017030">
      <w:pPr>
        <w:pStyle w:val="af5"/>
      </w:pPr>
    </w:p>
    <w:p w14:paraId="3DA9F043" w14:textId="77777777" w:rsidR="00931E7F" w:rsidRDefault="00931E7F" w:rsidP="00956B97">
      <w:pPr>
        <w:pStyle w:val="af"/>
        <w:spacing w:line="240" w:lineRule="auto"/>
        <w:rPr>
          <w:sz w:val="22"/>
        </w:rPr>
      </w:pPr>
      <w:proofErr w:type="gramStart"/>
      <w:r w:rsidRPr="00931E7F">
        <w:rPr>
          <w:sz w:val="22"/>
        </w:rPr>
        <w:t>{ “</w:t>
      </w:r>
      <w:proofErr w:type="spellStart"/>
      <w:proofErr w:type="gramEnd"/>
      <w:r w:rsidRPr="00931E7F">
        <w:rPr>
          <w:sz w:val="22"/>
        </w:rPr>
        <w:t>delete_charges</w:t>
      </w:r>
      <w:proofErr w:type="spellEnd"/>
      <w:r w:rsidRPr="00931E7F">
        <w:rPr>
          <w:sz w:val="22"/>
        </w:rPr>
        <w:t>”:[</w:t>
      </w:r>
    </w:p>
    <w:p w14:paraId="5E111D5F" w14:textId="77777777" w:rsidR="00931E7F" w:rsidRDefault="00931E7F" w:rsidP="00956B97">
      <w:pPr>
        <w:pStyle w:val="af"/>
        <w:spacing w:line="240" w:lineRule="auto"/>
        <w:rPr>
          <w:sz w:val="22"/>
        </w:rPr>
      </w:pPr>
      <w:r>
        <w:rPr>
          <w:sz w:val="22"/>
        </w:rPr>
        <w:tab/>
      </w:r>
      <w:proofErr w:type="gramStart"/>
      <w:r w:rsidRPr="00931E7F">
        <w:rPr>
          <w:sz w:val="22"/>
        </w:rPr>
        <w:t>{ “</w:t>
      </w:r>
      <w:proofErr w:type="spellStart"/>
      <w:proofErr w:type="gramEnd"/>
      <w:r w:rsidRPr="00931E7F">
        <w:rPr>
          <w:sz w:val="22"/>
        </w:rPr>
        <w:t>SupplierBillID</w:t>
      </w:r>
      <w:proofErr w:type="spellEnd"/>
      <w:r w:rsidRPr="00931E7F">
        <w:rPr>
          <w:sz w:val="22"/>
        </w:rPr>
        <w:t xml:space="preserve">”: “0316999100000000000079875”, </w:t>
      </w:r>
    </w:p>
    <w:p w14:paraId="3DE72374" w14:textId="0B07E475" w:rsidR="00931E7F" w:rsidRDefault="00931E7F" w:rsidP="00956B97">
      <w:pPr>
        <w:pStyle w:val="af"/>
        <w:spacing w:line="240" w:lineRule="auto"/>
        <w:rPr>
          <w:sz w:val="22"/>
        </w:rPr>
      </w:pPr>
      <w:r>
        <w:rPr>
          <w:sz w:val="22"/>
        </w:rPr>
        <w:tab/>
      </w:r>
      <w:r w:rsidRPr="00931E7F">
        <w:rPr>
          <w:sz w:val="22"/>
        </w:rPr>
        <w:t>"</w:t>
      </w:r>
      <w:proofErr w:type="spellStart"/>
      <w:r w:rsidRPr="00931E7F">
        <w:rPr>
          <w:sz w:val="22"/>
        </w:rPr>
        <w:t>BillDate</w:t>
      </w:r>
      <w:proofErr w:type="spellEnd"/>
      <w:r w:rsidRPr="00931E7F">
        <w:rPr>
          <w:sz w:val="22"/>
        </w:rPr>
        <w:t>": "2016</w:t>
      </w:r>
      <w:r w:rsidR="00411AAE">
        <w:rPr>
          <w:sz w:val="22"/>
        </w:rPr>
        <w:t>.</w:t>
      </w:r>
      <w:r w:rsidRPr="00931E7F">
        <w:rPr>
          <w:sz w:val="22"/>
        </w:rPr>
        <w:t>08</w:t>
      </w:r>
      <w:r w:rsidR="00411AAE">
        <w:rPr>
          <w:sz w:val="22"/>
        </w:rPr>
        <w:t>.</w:t>
      </w:r>
      <w:r w:rsidRPr="00931E7F">
        <w:rPr>
          <w:sz w:val="22"/>
        </w:rPr>
        <w:t>03 18:54:00"}</w:t>
      </w:r>
      <w:r w:rsidRPr="00931E7F">
        <w:rPr>
          <w:sz w:val="22"/>
        </w:rPr>
        <w:tab/>
      </w:r>
    </w:p>
    <w:p w14:paraId="0E70C5D6" w14:textId="6747FE4B" w:rsidR="00017030" w:rsidRDefault="00931E7F" w:rsidP="00956B97">
      <w:pPr>
        <w:pStyle w:val="af"/>
        <w:spacing w:line="240" w:lineRule="auto"/>
        <w:rPr>
          <w:sz w:val="22"/>
        </w:rPr>
      </w:pPr>
      <w:r w:rsidRPr="00931E7F">
        <w:rPr>
          <w:sz w:val="22"/>
        </w:rPr>
        <w:t>]}</w:t>
      </w:r>
    </w:p>
    <w:p w14:paraId="4FF36554" w14:textId="77777777" w:rsidR="00931E7F" w:rsidRDefault="00931E7F" w:rsidP="00956B97">
      <w:pPr>
        <w:pStyle w:val="af"/>
        <w:spacing w:line="240" w:lineRule="auto"/>
        <w:rPr>
          <w:sz w:val="22"/>
        </w:rPr>
      </w:pPr>
    </w:p>
    <w:p w14:paraId="47831870" w14:textId="545CE7C0" w:rsidR="00931E7F" w:rsidRDefault="00931E7F" w:rsidP="00956B97">
      <w:pPr>
        <w:pStyle w:val="af"/>
        <w:spacing w:line="240" w:lineRule="auto"/>
        <w:rPr>
          <w:sz w:val="22"/>
        </w:rPr>
      </w:pPr>
      <w:r>
        <w:rPr>
          <w:sz w:val="22"/>
        </w:rPr>
        <w:t>Запрос из РИС ГМП в стороннюю Систему идет по адресу, указанную администратором сторонней системы.</w:t>
      </w:r>
    </w:p>
    <w:p w14:paraId="7D919061" w14:textId="07E1F341" w:rsidR="00931E7F" w:rsidRDefault="00931E7F" w:rsidP="00956B97">
      <w:pPr>
        <w:pStyle w:val="af"/>
        <w:spacing w:line="240" w:lineRule="auto"/>
        <w:rPr>
          <w:sz w:val="22"/>
        </w:rPr>
      </w:pPr>
      <w:r>
        <w:rPr>
          <w:sz w:val="22"/>
        </w:rPr>
        <w:t xml:space="preserve">После получения данного запроса на удаление начисления, сторонняя система должна обнулить указанный УИН.  </w:t>
      </w:r>
    </w:p>
    <w:p w14:paraId="55A911CD" w14:textId="77777777" w:rsidR="00E25B83" w:rsidRDefault="00E25B83" w:rsidP="00956B97">
      <w:pPr>
        <w:pStyle w:val="af"/>
        <w:spacing w:line="240" w:lineRule="auto"/>
        <w:rPr>
          <w:sz w:val="22"/>
        </w:rPr>
      </w:pPr>
    </w:p>
    <w:p w14:paraId="5F87F47A" w14:textId="5D53B883" w:rsidR="00E25B83" w:rsidRPr="00CE3DC7" w:rsidRDefault="00E25B83" w:rsidP="00E25B83">
      <w:pPr>
        <w:pStyle w:val="2"/>
      </w:pPr>
      <w:bookmarkStart w:id="25" w:name="_Toc482267543"/>
      <w:r>
        <w:t>Подтверждение статуса отправки в ГИС ГМП</w:t>
      </w:r>
      <w:r w:rsidRPr="00CE3DC7">
        <w:t xml:space="preserve"> извещения о начислении</w:t>
      </w:r>
      <w:bookmarkEnd w:id="25"/>
    </w:p>
    <w:p w14:paraId="23532FCF" w14:textId="2FC955E8" w:rsidR="00E25B83" w:rsidRDefault="00E25B83" w:rsidP="00E25B83">
      <w:pPr>
        <w:pStyle w:val="af"/>
        <w:spacing w:line="240" w:lineRule="auto"/>
      </w:pPr>
      <w:r>
        <w:t xml:space="preserve">В РИС ГМП извещения о начислении являются черновиками до тех пор, пока они не отправлены в ГИС ГМП. До отправки в ГИС ГМП пользователь в РИС ГМП может удалять черновик начисления. Такие начисления не имеют юридической силы. </w:t>
      </w:r>
    </w:p>
    <w:p w14:paraId="7083E302" w14:textId="539CE3B3" w:rsidR="00E25B83" w:rsidRDefault="00E25B83" w:rsidP="00E25B83">
      <w:pPr>
        <w:pStyle w:val="af"/>
        <w:spacing w:line="240" w:lineRule="auto"/>
      </w:pPr>
      <w:r>
        <w:t xml:space="preserve">В развитии Системы планируется автоматическое подписание извещений о начислении, и их отправка в ГИС ГМП. В связи с этим сторонняя система сможет запрашивать статус отправки в ГИС ГМП начисления. </w:t>
      </w:r>
    </w:p>
    <w:p w14:paraId="495DDFD5" w14:textId="77777777" w:rsidR="00E25B83" w:rsidRPr="00CE3DC7" w:rsidRDefault="00E25B83" w:rsidP="00E25B83">
      <w:pPr>
        <w:pStyle w:val="af"/>
        <w:spacing w:line="240" w:lineRule="auto"/>
      </w:pPr>
    </w:p>
    <w:p w14:paraId="3160BABB" w14:textId="78C0E69E" w:rsidR="00E25B83" w:rsidRPr="00CE3DC7" w:rsidRDefault="00E25B83" w:rsidP="00E25B83">
      <w:pPr>
        <w:pStyle w:val="af5"/>
      </w:pPr>
      <w:r w:rsidRPr="00CE3DC7">
        <w:lastRenderedPageBreak/>
        <w:t>Таблица </w:t>
      </w:r>
      <w:r>
        <w:t>6</w:t>
      </w:r>
      <w:r w:rsidRPr="00CE3DC7">
        <w:t>. Формат запроса</w:t>
      </w:r>
      <w:r>
        <w:t xml:space="preserve"> о статусе отправки в ГИС ГМП начисления</w:t>
      </w:r>
    </w:p>
    <w:tbl>
      <w:tblPr>
        <w:tblStyle w:val="ac"/>
        <w:tblW w:w="0" w:type="auto"/>
        <w:tblInd w:w="250" w:type="dxa"/>
        <w:tblLayout w:type="fixed"/>
        <w:tblLook w:val="04A0" w:firstRow="1" w:lastRow="0" w:firstColumn="1" w:lastColumn="0" w:noHBand="0" w:noVBand="1"/>
      </w:tblPr>
      <w:tblGrid>
        <w:gridCol w:w="2410"/>
        <w:gridCol w:w="2410"/>
        <w:gridCol w:w="1134"/>
        <w:gridCol w:w="3402"/>
      </w:tblGrid>
      <w:tr w:rsidR="00E25B83" w:rsidRPr="00CE3DC7" w14:paraId="0D2765B1" w14:textId="77777777" w:rsidTr="00E25B83">
        <w:trPr>
          <w:cantSplit/>
          <w:tblHeader/>
        </w:trPr>
        <w:tc>
          <w:tcPr>
            <w:tcW w:w="2410" w:type="dxa"/>
            <w:vAlign w:val="center"/>
          </w:tcPr>
          <w:p w14:paraId="66E8754B" w14:textId="77777777" w:rsidR="00E25B83" w:rsidRPr="00CE3DC7" w:rsidRDefault="00E25B83" w:rsidP="00E25B83">
            <w:pPr>
              <w:pStyle w:val="af"/>
              <w:spacing w:line="240" w:lineRule="auto"/>
              <w:ind w:firstLine="0"/>
              <w:jc w:val="center"/>
              <w:rPr>
                <w:b/>
              </w:rPr>
            </w:pPr>
            <w:r w:rsidRPr="00CE3DC7">
              <w:rPr>
                <w:b/>
              </w:rPr>
              <w:t>Наименование</w:t>
            </w:r>
          </w:p>
        </w:tc>
        <w:tc>
          <w:tcPr>
            <w:tcW w:w="2410" w:type="dxa"/>
            <w:vAlign w:val="center"/>
          </w:tcPr>
          <w:p w14:paraId="7EE8A485" w14:textId="77777777" w:rsidR="00E25B83" w:rsidRPr="00CE3DC7" w:rsidRDefault="00E25B83" w:rsidP="00E25B83">
            <w:pPr>
              <w:pStyle w:val="af"/>
              <w:spacing w:line="240" w:lineRule="auto"/>
              <w:ind w:firstLine="0"/>
              <w:jc w:val="center"/>
              <w:rPr>
                <w:b/>
              </w:rPr>
            </w:pPr>
            <w:r w:rsidRPr="00CE3DC7">
              <w:rPr>
                <w:b/>
              </w:rPr>
              <w:t>Кол-во тегов, обязательность</w:t>
            </w:r>
          </w:p>
        </w:tc>
        <w:tc>
          <w:tcPr>
            <w:tcW w:w="1134" w:type="dxa"/>
            <w:vAlign w:val="center"/>
          </w:tcPr>
          <w:p w14:paraId="3DFC8032" w14:textId="77777777" w:rsidR="00E25B83" w:rsidRPr="00CE3DC7" w:rsidRDefault="00E25B83" w:rsidP="00E25B83">
            <w:pPr>
              <w:pStyle w:val="af"/>
              <w:spacing w:line="240" w:lineRule="auto"/>
              <w:ind w:firstLine="0"/>
              <w:jc w:val="center"/>
              <w:rPr>
                <w:b/>
              </w:rPr>
            </w:pPr>
            <w:r w:rsidRPr="00CE3DC7">
              <w:rPr>
                <w:b/>
              </w:rPr>
              <w:t>Тип данных</w:t>
            </w:r>
          </w:p>
        </w:tc>
        <w:tc>
          <w:tcPr>
            <w:tcW w:w="3402" w:type="dxa"/>
            <w:vAlign w:val="center"/>
          </w:tcPr>
          <w:p w14:paraId="1ACEDE00" w14:textId="77777777" w:rsidR="00E25B83" w:rsidRPr="00CE3DC7" w:rsidRDefault="00E25B83" w:rsidP="00E25B83">
            <w:pPr>
              <w:pStyle w:val="af"/>
              <w:spacing w:line="240" w:lineRule="auto"/>
              <w:ind w:firstLine="0"/>
              <w:jc w:val="center"/>
              <w:rPr>
                <w:b/>
              </w:rPr>
            </w:pPr>
            <w:r w:rsidRPr="00CE3DC7">
              <w:rPr>
                <w:b/>
              </w:rPr>
              <w:t>Комментарий</w:t>
            </w:r>
          </w:p>
        </w:tc>
      </w:tr>
      <w:tr w:rsidR="00E25B83" w:rsidRPr="00CE3DC7" w14:paraId="561DE1C4" w14:textId="77777777" w:rsidTr="00E25B83">
        <w:trPr>
          <w:cantSplit/>
        </w:trPr>
        <w:tc>
          <w:tcPr>
            <w:tcW w:w="2410" w:type="dxa"/>
            <w:vAlign w:val="center"/>
          </w:tcPr>
          <w:p w14:paraId="7FF63E55" w14:textId="5000F95A" w:rsidR="00E25B83" w:rsidRPr="00E25B83" w:rsidRDefault="0065318C" w:rsidP="00E25B83">
            <w:pPr>
              <w:pStyle w:val="af"/>
              <w:spacing w:line="240" w:lineRule="auto"/>
              <w:ind w:firstLine="0"/>
              <w:jc w:val="left"/>
              <w:rPr>
                <w:lang w:val="en-US"/>
              </w:rPr>
            </w:pPr>
            <w:r>
              <w:rPr>
                <w:lang w:val="en-US"/>
              </w:rPr>
              <w:t>ID</w:t>
            </w:r>
          </w:p>
        </w:tc>
        <w:tc>
          <w:tcPr>
            <w:tcW w:w="2410" w:type="dxa"/>
            <w:vAlign w:val="center"/>
          </w:tcPr>
          <w:p w14:paraId="24C244E2" w14:textId="77777777" w:rsidR="00E25B83" w:rsidRPr="00CE3DC7" w:rsidRDefault="00E25B83" w:rsidP="00E25B83">
            <w:pPr>
              <w:pStyle w:val="af"/>
              <w:spacing w:line="240" w:lineRule="auto"/>
              <w:ind w:firstLine="0"/>
              <w:jc w:val="left"/>
              <w:rPr>
                <w:sz w:val="28"/>
                <w:szCs w:val="28"/>
              </w:rPr>
            </w:pPr>
            <w:r>
              <w:t xml:space="preserve">1, </w:t>
            </w:r>
            <w:r w:rsidRPr="00CE3DC7">
              <w:t>обязательно</w:t>
            </w:r>
          </w:p>
        </w:tc>
        <w:tc>
          <w:tcPr>
            <w:tcW w:w="1134" w:type="dxa"/>
            <w:vAlign w:val="center"/>
          </w:tcPr>
          <w:p w14:paraId="4BD94B45" w14:textId="77777777" w:rsidR="00E25B83" w:rsidRPr="00CE3DC7" w:rsidRDefault="00E25B83" w:rsidP="00E25B83">
            <w:pPr>
              <w:pStyle w:val="af"/>
              <w:spacing w:line="240" w:lineRule="auto"/>
              <w:ind w:firstLine="0"/>
              <w:jc w:val="left"/>
              <w:rPr>
                <w:sz w:val="28"/>
                <w:szCs w:val="28"/>
              </w:rPr>
            </w:pPr>
            <w:r w:rsidRPr="00CE3DC7">
              <w:t>Строка</w:t>
            </w:r>
          </w:p>
        </w:tc>
        <w:tc>
          <w:tcPr>
            <w:tcW w:w="3402" w:type="dxa"/>
            <w:vAlign w:val="center"/>
          </w:tcPr>
          <w:p w14:paraId="6A29869B" w14:textId="4FF2FBAC" w:rsidR="00E25B83" w:rsidRPr="00E25B83" w:rsidRDefault="00E25B83" w:rsidP="00E25B83">
            <w:pPr>
              <w:pStyle w:val="af"/>
              <w:spacing w:line="240" w:lineRule="auto"/>
              <w:ind w:firstLine="0"/>
              <w:jc w:val="left"/>
              <w:rPr>
                <w:sz w:val="28"/>
                <w:szCs w:val="28"/>
              </w:rPr>
            </w:pPr>
            <w:r>
              <w:rPr>
                <w:lang w:val="en-US"/>
              </w:rPr>
              <w:t>ID</w:t>
            </w:r>
            <w:r w:rsidRPr="00E25B83">
              <w:t xml:space="preserve"> записи начисления в БД</w:t>
            </w:r>
          </w:p>
        </w:tc>
      </w:tr>
    </w:tbl>
    <w:p w14:paraId="37ADE880" w14:textId="036337F2" w:rsidR="00E25B83" w:rsidRPr="00E25B83" w:rsidRDefault="00E25B83" w:rsidP="00E25B83">
      <w:pPr>
        <w:pStyle w:val="af"/>
        <w:spacing w:line="240" w:lineRule="auto"/>
      </w:pPr>
    </w:p>
    <w:p w14:paraId="4BF49892" w14:textId="77777777" w:rsidR="00E25B83" w:rsidRPr="000B620A" w:rsidRDefault="00E25B83" w:rsidP="00E25B83">
      <w:pPr>
        <w:pStyle w:val="af"/>
        <w:spacing w:line="240" w:lineRule="auto"/>
        <w:rPr>
          <w:b/>
        </w:rPr>
      </w:pPr>
      <w:r w:rsidRPr="00CE3DC7">
        <w:rPr>
          <w:b/>
        </w:rPr>
        <w:t>Пример</w:t>
      </w:r>
      <w:r w:rsidRPr="000B620A">
        <w:rPr>
          <w:b/>
        </w:rPr>
        <w:t>.</w:t>
      </w:r>
    </w:p>
    <w:p w14:paraId="018DEBEA" w14:textId="77777777" w:rsidR="00E25B83" w:rsidRPr="000B620A" w:rsidRDefault="00E25B83" w:rsidP="00E25B83">
      <w:pPr>
        <w:pStyle w:val="af5"/>
      </w:pPr>
    </w:p>
    <w:p w14:paraId="3CA01F70" w14:textId="0B5C85A2" w:rsidR="00E25B83" w:rsidRPr="000B620A" w:rsidRDefault="00E25B83" w:rsidP="00E25B83">
      <w:pPr>
        <w:pStyle w:val="af"/>
        <w:spacing w:line="240" w:lineRule="auto"/>
        <w:rPr>
          <w:sz w:val="22"/>
        </w:rPr>
      </w:pPr>
      <w:proofErr w:type="gramStart"/>
      <w:r w:rsidRPr="000B620A">
        <w:rPr>
          <w:sz w:val="22"/>
        </w:rPr>
        <w:t>{ “</w:t>
      </w:r>
      <w:proofErr w:type="gramEnd"/>
      <w:r w:rsidR="0065318C" w:rsidRPr="0065318C">
        <w:rPr>
          <w:sz w:val="22"/>
          <w:lang w:val="en-US"/>
        </w:rPr>
        <w:t>sent</w:t>
      </w:r>
      <w:r w:rsidRPr="000B620A">
        <w:rPr>
          <w:sz w:val="22"/>
        </w:rPr>
        <w:t>_</w:t>
      </w:r>
      <w:r w:rsidRPr="0065318C">
        <w:rPr>
          <w:sz w:val="22"/>
          <w:lang w:val="en-US"/>
        </w:rPr>
        <w:t>charges</w:t>
      </w:r>
      <w:r w:rsidRPr="000B620A">
        <w:rPr>
          <w:sz w:val="22"/>
        </w:rPr>
        <w:t>”:[</w:t>
      </w:r>
    </w:p>
    <w:p w14:paraId="4C6CAA9A" w14:textId="05787B75" w:rsidR="00E25B83" w:rsidRPr="000B620A" w:rsidRDefault="00E25B83" w:rsidP="00E25B83">
      <w:pPr>
        <w:pStyle w:val="af"/>
        <w:spacing w:line="240" w:lineRule="auto"/>
        <w:rPr>
          <w:sz w:val="22"/>
        </w:rPr>
      </w:pPr>
      <w:r w:rsidRPr="000B620A">
        <w:rPr>
          <w:sz w:val="22"/>
        </w:rPr>
        <w:tab/>
      </w:r>
      <w:proofErr w:type="gramStart"/>
      <w:r w:rsidRPr="000B620A">
        <w:rPr>
          <w:sz w:val="22"/>
        </w:rPr>
        <w:t>{ “</w:t>
      </w:r>
      <w:proofErr w:type="gramEnd"/>
      <w:r w:rsidR="0065318C">
        <w:rPr>
          <w:sz w:val="22"/>
          <w:lang w:val="en-US"/>
        </w:rPr>
        <w:t>ID</w:t>
      </w:r>
      <w:r w:rsidRPr="000B620A">
        <w:rPr>
          <w:sz w:val="22"/>
        </w:rPr>
        <w:t>”: “</w:t>
      </w:r>
      <w:r w:rsidR="0065318C" w:rsidRPr="000B620A">
        <w:rPr>
          <w:sz w:val="22"/>
        </w:rPr>
        <w:t>15687901</w:t>
      </w:r>
      <w:r w:rsidRPr="000B620A">
        <w:rPr>
          <w:sz w:val="22"/>
        </w:rPr>
        <w:t>”}</w:t>
      </w:r>
      <w:r w:rsidRPr="000B620A">
        <w:rPr>
          <w:sz w:val="22"/>
        </w:rPr>
        <w:tab/>
      </w:r>
    </w:p>
    <w:p w14:paraId="7FD9AE48" w14:textId="77777777" w:rsidR="00E25B83" w:rsidRPr="000B620A" w:rsidRDefault="00E25B83" w:rsidP="00E25B83">
      <w:pPr>
        <w:pStyle w:val="af"/>
        <w:spacing w:line="240" w:lineRule="auto"/>
        <w:rPr>
          <w:sz w:val="22"/>
        </w:rPr>
      </w:pPr>
      <w:r w:rsidRPr="000B620A">
        <w:rPr>
          <w:sz w:val="22"/>
        </w:rPr>
        <w:t>]}</w:t>
      </w:r>
    </w:p>
    <w:p w14:paraId="5D000647" w14:textId="77777777" w:rsidR="00E25B83" w:rsidRPr="000B620A" w:rsidRDefault="00E25B83" w:rsidP="00E25B83">
      <w:pPr>
        <w:pStyle w:val="af"/>
        <w:spacing w:line="240" w:lineRule="auto"/>
        <w:rPr>
          <w:sz w:val="22"/>
        </w:rPr>
      </w:pPr>
    </w:p>
    <w:p w14:paraId="64FDB106" w14:textId="1EF9B82D" w:rsidR="00E25B83" w:rsidRDefault="00E25B83" w:rsidP="00E25B83">
      <w:pPr>
        <w:pStyle w:val="af"/>
        <w:spacing w:line="240" w:lineRule="auto"/>
        <w:rPr>
          <w:sz w:val="22"/>
        </w:rPr>
      </w:pPr>
      <w:r>
        <w:rPr>
          <w:sz w:val="22"/>
        </w:rPr>
        <w:t xml:space="preserve">Запрос из </w:t>
      </w:r>
      <w:r w:rsidR="0065318C">
        <w:rPr>
          <w:sz w:val="22"/>
        </w:rPr>
        <w:t>сторонней</w:t>
      </w:r>
      <w:r>
        <w:rPr>
          <w:sz w:val="22"/>
        </w:rPr>
        <w:t xml:space="preserve"> Систем</w:t>
      </w:r>
      <w:r w:rsidR="0065318C">
        <w:rPr>
          <w:sz w:val="22"/>
          <w:lang w:val="en-US"/>
        </w:rPr>
        <w:t>s</w:t>
      </w:r>
      <w:r>
        <w:rPr>
          <w:sz w:val="22"/>
        </w:rPr>
        <w:t xml:space="preserve"> идет по адресу</w:t>
      </w:r>
      <w:r w:rsidR="0065318C" w:rsidRPr="0065318C">
        <w:rPr>
          <w:sz w:val="22"/>
        </w:rPr>
        <w:t xml:space="preserve"> в РИС ГМП</w:t>
      </w:r>
      <w:r>
        <w:rPr>
          <w:sz w:val="22"/>
        </w:rPr>
        <w:t>, указанн</w:t>
      </w:r>
      <w:r w:rsidR="0065318C">
        <w:rPr>
          <w:sz w:val="22"/>
        </w:rPr>
        <w:t>ому</w:t>
      </w:r>
      <w:r>
        <w:rPr>
          <w:sz w:val="22"/>
        </w:rPr>
        <w:t xml:space="preserve"> администратором сторонней системы.</w:t>
      </w:r>
    </w:p>
    <w:p w14:paraId="2A54BDFC" w14:textId="6D1B583F" w:rsidR="00E25B83" w:rsidRDefault="00E25B83" w:rsidP="00E25B83">
      <w:pPr>
        <w:pStyle w:val="af"/>
        <w:spacing w:line="240" w:lineRule="auto"/>
      </w:pPr>
    </w:p>
    <w:p w14:paraId="59C9373A" w14:textId="77777777" w:rsidR="0065318C" w:rsidRDefault="0065318C" w:rsidP="0065318C">
      <w:pPr>
        <w:pStyle w:val="af5"/>
      </w:pPr>
      <w:r w:rsidRPr="00CE3DC7">
        <w:t>Таблица</w:t>
      </w:r>
      <w:r w:rsidRPr="00CE3DC7">
        <w:rPr>
          <w:lang w:val="en-US"/>
        </w:rPr>
        <w:t> </w:t>
      </w:r>
      <w:r>
        <w:t>5</w:t>
      </w:r>
      <w:r w:rsidRPr="00CE3DC7">
        <w:rPr>
          <w:lang w:val="en-US"/>
        </w:rPr>
        <w:t xml:space="preserve">. </w:t>
      </w:r>
      <w:r w:rsidRPr="00CE3DC7">
        <w:t>Формат</w:t>
      </w:r>
      <w:r>
        <w:t xml:space="preserve"> </w:t>
      </w:r>
      <w:r w:rsidRPr="00CE3DC7">
        <w:t>ответа</w:t>
      </w:r>
    </w:p>
    <w:p w14:paraId="1758896F" w14:textId="77777777" w:rsidR="0065318C" w:rsidRPr="00CE3DC7" w:rsidRDefault="0065318C" w:rsidP="0065318C">
      <w:pPr>
        <w:pStyle w:val="af5"/>
      </w:pPr>
    </w:p>
    <w:tbl>
      <w:tblPr>
        <w:tblW w:w="9379"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8"/>
        <w:gridCol w:w="2409"/>
        <w:gridCol w:w="1347"/>
        <w:gridCol w:w="3615"/>
      </w:tblGrid>
      <w:tr w:rsidR="0065318C" w:rsidRPr="00CE3DC7" w14:paraId="74CB5250" w14:textId="77777777" w:rsidTr="007D5632">
        <w:trPr>
          <w:cantSplit/>
          <w:tblHeader/>
        </w:trPr>
        <w:tc>
          <w:tcPr>
            <w:tcW w:w="2008" w:type="dxa"/>
          </w:tcPr>
          <w:p w14:paraId="3A9D273D" w14:textId="77777777" w:rsidR="0065318C" w:rsidRPr="00CE3DC7" w:rsidRDefault="0065318C" w:rsidP="007D5632">
            <w:pPr>
              <w:pStyle w:val="af"/>
              <w:spacing w:line="240" w:lineRule="auto"/>
              <w:ind w:firstLine="0"/>
              <w:jc w:val="center"/>
              <w:rPr>
                <w:b/>
              </w:rPr>
            </w:pPr>
            <w:r w:rsidRPr="00CE3DC7">
              <w:rPr>
                <w:b/>
              </w:rPr>
              <w:t>Наименование</w:t>
            </w:r>
          </w:p>
        </w:tc>
        <w:tc>
          <w:tcPr>
            <w:tcW w:w="2409" w:type="dxa"/>
          </w:tcPr>
          <w:p w14:paraId="39F726AD" w14:textId="77777777" w:rsidR="0065318C" w:rsidRPr="00CE3DC7" w:rsidRDefault="0065318C" w:rsidP="007D5632">
            <w:pPr>
              <w:pStyle w:val="af"/>
              <w:spacing w:line="240" w:lineRule="auto"/>
              <w:ind w:firstLine="0"/>
              <w:jc w:val="center"/>
              <w:rPr>
                <w:b/>
              </w:rPr>
            </w:pPr>
            <w:r w:rsidRPr="00CE3DC7">
              <w:rPr>
                <w:b/>
              </w:rPr>
              <w:t>Кол-</w:t>
            </w:r>
            <w:proofErr w:type="spellStart"/>
            <w:r w:rsidRPr="00CE3DC7">
              <w:rPr>
                <w:b/>
              </w:rPr>
              <w:t>вотегов</w:t>
            </w:r>
            <w:proofErr w:type="spellEnd"/>
            <w:r w:rsidRPr="00CE3DC7">
              <w:rPr>
                <w:b/>
              </w:rPr>
              <w:t>, обязательность</w:t>
            </w:r>
          </w:p>
        </w:tc>
        <w:tc>
          <w:tcPr>
            <w:tcW w:w="1347" w:type="dxa"/>
          </w:tcPr>
          <w:p w14:paraId="59939AAE" w14:textId="77777777" w:rsidR="0065318C" w:rsidRPr="00CE3DC7" w:rsidRDefault="0065318C" w:rsidP="007D5632">
            <w:pPr>
              <w:pStyle w:val="af"/>
              <w:spacing w:line="240" w:lineRule="auto"/>
              <w:ind w:firstLine="0"/>
              <w:jc w:val="center"/>
              <w:rPr>
                <w:b/>
              </w:rPr>
            </w:pPr>
            <w:proofErr w:type="spellStart"/>
            <w:r w:rsidRPr="00CE3DC7">
              <w:rPr>
                <w:b/>
              </w:rPr>
              <w:t>Типданных</w:t>
            </w:r>
            <w:proofErr w:type="spellEnd"/>
          </w:p>
        </w:tc>
        <w:tc>
          <w:tcPr>
            <w:tcW w:w="3615" w:type="dxa"/>
          </w:tcPr>
          <w:p w14:paraId="0EA1EB44" w14:textId="77777777" w:rsidR="0065318C" w:rsidRPr="00CE3DC7" w:rsidRDefault="0065318C" w:rsidP="007D5632">
            <w:pPr>
              <w:pStyle w:val="af"/>
              <w:spacing w:line="240" w:lineRule="auto"/>
              <w:ind w:firstLine="0"/>
              <w:jc w:val="center"/>
              <w:rPr>
                <w:b/>
              </w:rPr>
            </w:pPr>
            <w:r w:rsidRPr="00CE3DC7">
              <w:rPr>
                <w:b/>
              </w:rPr>
              <w:t>Комментарий</w:t>
            </w:r>
          </w:p>
        </w:tc>
      </w:tr>
      <w:tr w:rsidR="0065318C" w:rsidRPr="00CE3DC7" w14:paraId="678796F0" w14:textId="77777777" w:rsidTr="007D5632">
        <w:trPr>
          <w:cantSplit/>
        </w:trPr>
        <w:tc>
          <w:tcPr>
            <w:tcW w:w="2008" w:type="dxa"/>
          </w:tcPr>
          <w:p w14:paraId="3721B343" w14:textId="77777777" w:rsidR="0065318C" w:rsidRPr="00CE3DC7" w:rsidRDefault="0065318C" w:rsidP="007D5632">
            <w:pPr>
              <w:pStyle w:val="af"/>
              <w:spacing w:line="240" w:lineRule="auto"/>
              <w:ind w:firstLine="0"/>
              <w:jc w:val="left"/>
            </w:pPr>
            <w:proofErr w:type="spellStart"/>
            <w:r w:rsidRPr="00CE3DC7">
              <w:t>error</w:t>
            </w:r>
            <w:proofErr w:type="spellEnd"/>
          </w:p>
        </w:tc>
        <w:tc>
          <w:tcPr>
            <w:tcW w:w="2409" w:type="dxa"/>
          </w:tcPr>
          <w:p w14:paraId="22E6CFE8" w14:textId="77777777" w:rsidR="0065318C" w:rsidRPr="00CE3DC7" w:rsidRDefault="0065318C" w:rsidP="007D5632">
            <w:pPr>
              <w:pStyle w:val="af"/>
              <w:spacing w:line="240" w:lineRule="auto"/>
              <w:ind w:firstLine="0"/>
              <w:jc w:val="left"/>
              <w:rPr>
                <w:sz w:val="28"/>
                <w:szCs w:val="28"/>
              </w:rPr>
            </w:pPr>
            <w:r w:rsidRPr="00CE3DC7">
              <w:t>1, обязательно</w:t>
            </w:r>
          </w:p>
        </w:tc>
        <w:tc>
          <w:tcPr>
            <w:tcW w:w="1347" w:type="dxa"/>
          </w:tcPr>
          <w:p w14:paraId="0BC2C476" w14:textId="77777777" w:rsidR="0065318C" w:rsidRPr="00CE3DC7" w:rsidRDefault="0065318C" w:rsidP="007D5632">
            <w:pPr>
              <w:pStyle w:val="af"/>
              <w:spacing w:line="240" w:lineRule="auto"/>
              <w:ind w:firstLine="0"/>
              <w:jc w:val="left"/>
              <w:rPr>
                <w:sz w:val="28"/>
                <w:szCs w:val="28"/>
              </w:rPr>
            </w:pPr>
            <w:r w:rsidRPr="00CE3DC7">
              <w:t>Строка</w:t>
            </w:r>
          </w:p>
        </w:tc>
        <w:tc>
          <w:tcPr>
            <w:tcW w:w="3615" w:type="dxa"/>
          </w:tcPr>
          <w:p w14:paraId="49F799CA" w14:textId="77777777" w:rsidR="0065318C" w:rsidRPr="00CE3DC7" w:rsidRDefault="0065318C" w:rsidP="007D5632">
            <w:pPr>
              <w:pStyle w:val="af"/>
              <w:spacing w:line="240" w:lineRule="auto"/>
              <w:ind w:firstLine="0"/>
              <w:jc w:val="left"/>
            </w:pPr>
            <w:r w:rsidRPr="00CE3DC7">
              <w:t xml:space="preserve">Результат обработки запроса. </w:t>
            </w:r>
          </w:p>
          <w:p w14:paraId="3AD3B9B1" w14:textId="77777777" w:rsidR="0065318C" w:rsidRPr="00CE3DC7" w:rsidRDefault="0065318C" w:rsidP="007D5632">
            <w:pPr>
              <w:pStyle w:val="af"/>
              <w:spacing w:line="240" w:lineRule="auto"/>
              <w:ind w:firstLine="0"/>
              <w:jc w:val="left"/>
              <w:rPr>
                <w:sz w:val="28"/>
                <w:szCs w:val="28"/>
              </w:rPr>
            </w:pPr>
            <w:r w:rsidRPr="00CE3DC7">
              <w:t>При успешной обработки запроса, возвращается пустая строка. В противном случае, указывается текст ошибки.</w:t>
            </w:r>
          </w:p>
        </w:tc>
      </w:tr>
      <w:tr w:rsidR="0065318C" w:rsidRPr="00CE3DC7" w14:paraId="1375BD17" w14:textId="77777777" w:rsidTr="0065318C">
        <w:trPr>
          <w:cantSplit/>
          <w:trHeight w:val="904"/>
        </w:trPr>
        <w:tc>
          <w:tcPr>
            <w:tcW w:w="2008" w:type="dxa"/>
          </w:tcPr>
          <w:p w14:paraId="57B654A5" w14:textId="77777777" w:rsidR="0065318C" w:rsidRPr="00CE3DC7" w:rsidRDefault="0065318C" w:rsidP="007D5632">
            <w:pPr>
              <w:pStyle w:val="af"/>
              <w:spacing w:line="240" w:lineRule="auto"/>
              <w:ind w:firstLine="0"/>
              <w:jc w:val="left"/>
            </w:pPr>
            <w:r w:rsidRPr="000C1788">
              <w:rPr>
                <w:lang w:val="en-US"/>
              </w:rPr>
              <w:t>response</w:t>
            </w:r>
          </w:p>
        </w:tc>
        <w:tc>
          <w:tcPr>
            <w:tcW w:w="2409" w:type="dxa"/>
          </w:tcPr>
          <w:p w14:paraId="08DA2785" w14:textId="77777777" w:rsidR="0065318C" w:rsidRPr="00CE3DC7" w:rsidRDefault="0065318C" w:rsidP="007D5632">
            <w:pPr>
              <w:pStyle w:val="af"/>
              <w:keepNext/>
              <w:keepLines/>
              <w:widowControl w:val="0"/>
              <w:spacing w:line="240" w:lineRule="auto"/>
              <w:ind w:firstLine="0"/>
              <w:jc w:val="left"/>
              <w:rPr>
                <w:sz w:val="28"/>
                <w:szCs w:val="28"/>
              </w:rPr>
            </w:pPr>
            <w:r w:rsidRPr="00CE3DC7">
              <w:t>1, обязательно</w:t>
            </w:r>
          </w:p>
        </w:tc>
        <w:tc>
          <w:tcPr>
            <w:tcW w:w="1347" w:type="dxa"/>
          </w:tcPr>
          <w:p w14:paraId="342ACA2C" w14:textId="77777777" w:rsidR="0065318C" w:rsidRPr="00CE3DC7" w:rsidRDefault="0065318C" w:rsidP="007D5632">
            <w:pPr>
              <w:pStyle w:val="af"/>
              <w:keepNext/>
              <w:keepLines/>
              <w:widowControl w:val="0"/>
              <w:spacing w:line="240" w:lineRule="auto"/>
              <w:ind w:firstLine="0"/>
              <w:jc w:val="left"/>
              <w:rPr>
                <w:sz w:val="28"/>
                <w:szCs w:val="28"/>
              </w:rPr>
            </w:pPr>
            <w:r w:rsidRPr="00CE3DC7">
              <w:t>Объект</w:t>
            </w:r>
          </w:p>
        </w:tc>
        <w:tc>
          <w:tcPr>
            <w:tcW w:w="3615" w:type="dxa"/>
          </w:tcPr>
          <w:p w14:paraId="689ABDF1" w14:textId="77777777" w:rsidR="0065318C" w:rsidRPr="00CE3DC7" w:rsidRDefault="0065318C" w:rsidP="007D5632">
            <w:pPr>
              <w:pStyle w:val="af"/>
              <w:spacing w:line="240" w:lineRule="auto"/>
              <w:ind w:firstLine="0"/>
              <w:jc w:val="left"/>
            </w:pPr>
            <w:r w:rsidRPr="00CE3DC7">
              <w:t>Контейнер, в котором в ответ возвращаются данные по созданному начислению.</w:t>
            </w:r>
          </w:p>
        </w:tc>
      </w:tr>
      <w:tr w:rsidR="0065318C" w:rsidRPr="00CE3DC7" w14:paraId="78BBD9A7" w14:textId="77777777" w:rsidTr="006A7B2C">
        <w:trPr>
          <w:cantSplit/>
          <w:trHeight w:val="2534"/>
        </w:trPr>
        <w:tc>
          <w:tcPr>
            <w:tcW w:w="2008" w:type="dxa"/>
          </w:tcPr>
          <w:p w14:paraId="45AF840D" w14:textId="1C94CAE0" w:rsidR="0065318C" w:rsidRPr="0065318C" w:rsidRDefault="0065318C" w:rsidP="007D5632">
            <w:pPr>
              <w:pStyle w:val="af"/>
              <w:spacing w:line="240" w:lineRule="auto"/>
              <w:ind w:firstLine="0"/>
              <w:jc w:val="left"/>
              <w:rPr>
                <w:lang w:val="en-US"/>
              </w:rPr>
            </w:pPr>
            <w:proofErr w:type="spellStart"/>
            <w:r>
              <w:t>sent</w:t>
            </w:r>
            <w:proofErr w:type="spellEnd"/>
          </w:p>
        </w:tc>
        <w:tc>
          <w:tcPr>
            <w:tcW w:w="2409" w:type="dxa"/>
          </w:tcPr>
          <w:p w14:paraId="7969B312" w14:textId="5D9AB63B" w:rsidR="0065318C" w:rsidRPr="00CE3DC7" w:rsidRDefault="0065318C" w:rsidP="007D5632">
            <w:pPr>
              <w:pStyle w:val="af"/>
              <w:keepNext/>
              <w:keepLines/>
              <w:widowControl w:val="0"/>
              <w:spacing w:line="240" w:lineRule="auto"/>
              <w:ind w:firstLine="0"/>
              <w:jc w:val="left"/>
            </w:pPr>
            <w:r w:rsidRPr="00CE3DC7">
              <w:t>1, обязательно</w:t>
            </w:r>
          </w:p>
        </w:tc>
        <w:tc>
          <w:tcPr>
            <w:tcW w:w="1347" w:type="dxa"/>
          </w:tcPr>
          <w:p w14:paraId="6707BD43" w14:textId="5912F279" w:rsidR="0065318C" w:rsidRPr="0065318C" w:rsidRDefault="0065318C" w:rsidP="007D5632">
            <w:pPr>
              <w:pStyle w:val="af"/>
              <w:keepNext/>
              <w:keepLines/>
              <w:widowControl w:val="0"/>
              <w:spacing w:line="240" w:lineRule="auto"/>
              <w:ind w:firstLine="0"/>
              <w:jc w:val="left"/>
            </w:pPr>
            <w:proofErr w:type="spellStart"/>
            <w:r>
              <w:rPr>
                <w:lang w:val="en-US"/>
              </w:rPr>
              <w:t>Строка</w:t>
            </w:r>
            <w:proofErr w:type="spellEnd"/>
            <w:r>
              <w:rPr>
                <w:lang w:val="en-US"/>
              </w:rPr>
              <w:t xml:space="preserve"> </w:t>
            </w:r>
          </w:p>
        </w:tc>
        <w:tc>
          <w:tcPr>
            <w:tcW w:w="3615" w:type="dxa"/>
          </w:tcPr>
          <w:p w14:paraId="46ECEEDD" w14:textId="77777777" w:rsidR="0065318C" w:rsidRDefault="0065318C" w:rsidP="007D5632">
            <w:pPr>
              <w:pStyle w:val="af"/>
              <w:spacing w:line="240" w:lineRule="auto"/>
              <w:ind w:firstLine="0"/>
              <w:jc w:val="left"/>
            </w:pPr>
            <w:r>
              <w:t>Статус отправки начисления</w:t>
            </w:r>
          </w:p>
          <w:p w14:paraId="26F9E5B4" w14:textId="37568B8A" w:rsidR="0065318C" w:rsidRPr="0065318C" w:rsidRDefault="0065318C" w:rsidP="007D5632">
            <w:pPr>
              <w:pStyle w:val="af"/>
              <w:spacing w:line="240" w:lineRule="auto"/>
              <w:ind w:firstLine="0"/>
              <w:jc w:val="left"/>
            </w:pPr>
            <w:r w:rsidRPr="0065318C">
              <w:t>0</w:t>
            </w:r>
            <w:r w:rsidR="000B620A">
              <w:t xml:space="preserve"> -</w:t>
            </w:r>
            <w:r w:rsidRPr="0065318C">
              <w:t xml:space="preserve"> не отправлено</w:t>
            </w:r>
            <w:r>
              <w:t xml:space="preserve"> </w:t>
            </w:r>
            <w:r w:rsidRPr="000B620A">
              <w:t>в ГИС ГМП</w:t>
            </w:r>
          </w:p>
          <w:p w14:paraId="584FDE11" w14:textId="67475A1C" w:rsidR="0065318C" w:rsidRPr="000B620A" w:rsidRDefault="0065318C" w:rsidP="007D5632">
            <w:pPr>
              <w:pStyle w:val="af"/>
              <w:spacing w:line="240" w:lineRule="auto"/>
              <w:ind w:firstLine="0"/>
              <w:jc w:val="left"/>
            </w:pPr>
            <w:r w:rsidRPr="0065318C">
              <w:t>1</w:t>
            </w:r>
            <w:r w:rsidR="000B620A">
              <w:t xml:space="preserve"> - </w:t>
            </w:r>
            <w:r w:rsidRPr="000B620A">
              <w:t xml:space="preserve"> отправлено в ГИС ГМП</w:t>
            </w:r>
          </w:p>
          <w:p w14:paraId="1B6E60BB" w14:textId="3758DE15" w:rsidR="0065318C" w:rsidRPr="000B620A" w:rsidRDefault="0065318C" w:rsidP="0065318C">
            <w:pPr>
              <w:pStyle w:val="af"/>
              <w:spacing w:line="240" w:lineRule="auto"/>
              <w:ind w:firstLine="0"/>
              <w:jc w:val="left"/>
            </w:pPr>
            <w:r w:rsidRPr="000B620A">
              <w:t>5</w:t>
            </w:r>
            <w:r w:rsidR="000B620A">
              <w:t xml:space="preserve"> -</w:t>
            </w:r>
            <w:r w:rsidRPr="000B620A">
              <w:t xml:space="preserve"> отклонено ГИС ГМП</w:t>
            </w:r>
          </w:p>
          <w:p w14:paraId="7109B316" w14:textId="3A0FEDBD" w:rsidR="0065318C" w:rsidRPr="0065318C" w:rsidRDefault="0065318C" w:rsidP="0065318C">
            <w:pPr>
              <w:pStyle w:val="af"/>
              <w:spacing w:line="240" w:lineRule="auto"/>
              <w:ind w:firstLine="0"/>
              <w:jc w:val="left"/>
            </w:pPr>
            <w:r>
              <w:t>7</w:t>
            </w:r>
            <w:r w:rsidR="000B620A">
              <w:t xml:space="preserve"> - </w:t>
            </w:r>
            <w:r>
              <w:t>статус обработки начисления не получен из</w:t>
            </w:r>
            <w:r w:rsidRPr="0065318C">
              <w:t xml:space="preserve"> ГИС ГМП</w:t>
            </w:r>
          </w:p>
          <w:p w14:paraId="2EF499C5" w14:textId="301FBF9E" w:rsidR="0065318C" w:rsidRPr="0065318C" w:rsidRDefault="0065318C" w:rsidP="000B620A">
            <w:pPr>
              <w:pStyle w:val="af"/>
              <w:spacing w:line="240" w:lineRule="auto"/>
              <w:ind w:firstLine="0"/>
              <w:jc w:val="left"/>
            </w:pPr>
            <w:r>
              <w:t>4</w:t>
            </w:r>
            <w:r w:rsidR="000B620A">
              <w:t xml:space="preserve"> -</w:t>
            </w:r>
            <w:r w:rsidRPr="000B620A">
              <w:t xml:space="preserve"> </w:t>
            </w:r>
            <w:r>
              <w:t>в фоновом процессе на отправку</w:t>
            </w:r>
          </w:p>
        </w:tc>
      </w:tr>
      <w:tr w:rsidR="000B620A" w:rsidRPr="00CE3DC7" w14:paraId="5131E026" w14:textId="77777777" w:rsidTr="006A7B2C">
        <w:trPr>
          <w:cantSplit/>
          <w:trHeight w:val="2534"/>
        </w:trPr>
        <w:tc>
          <w:tcPr>
            <w:tcW w:w="2008" w:type="dxa"/>
          </w:tcPr>
          <w:p w14:paraId="17D4AC60" w14:textId="017105A6" w:rsidR="000B620A" w:rsidRDefault="000B620A" w:rsidP="007D5632">
            <w:pPr>
              <w:pStyle w:val="af"/>
              <w:spacing w:line="240" w:lineRule="auto"/>
              <w:ind w:firstLine="0"/>
              <w:jc w:val="left"/>
            </w:pPr>
            <w:proofErr w:type="spellStart"/>
            <w:r w:rsidRPr="002378AE">
              <w:rPr>
                <w:sz w:val="22"/>
                <w:lang w:val="en-US"/>
              </w:rPr>
              <w:t>q_status_payment</w:t>
            </w:r>
            <w:proofErr w:type="spellEnd"/>
          </w:p>
        </w:tc>
        <w:tc>
          <w:tcPr>
            <w:tcW w:w="2409" w:type="dxa"/>
          </w:tcPr>
          <w:p w14:paraId="54E5AD40" w14:textId="02EA7FA7" w:rsidR="000B620A" w:rsidRPr="00CE3DC7" w:rsidRDefault="000B620A" w:rsidP="007D5632">
            <w:pPr>
              <w:pStyle w:val="af"/>
              <w:keepNext/>
              <w:keepLines/>
              <w:widowControl w:val="0"/>
              <w:spacing w:line="240" w:lineRule="auto"/>
              <w:ind w:firstLine="0"/>
              <w:jc w:val="left"/>
            </w:pPr>
            <w:r w:rsidRPr="00CE3DC7">
              <w:t>1, обязательно</w:t>
            </w:r>
          </w:p>
        </w:tc>
        <w:tc>
          <w:tcPr>
            <w:tcW w:w="1347" w:type="dxa"/>
          </w:tcPr>
          <w:p w14:paraId="0A3449F1" w14:textId="45C5970E" w:rsidR="000B620A" w:rsidRDefault="000B620A" w:rsidP="007D5632">
            <w:pPr>
              <w:pStyle w:val="af"/>
              <w:keepNext/>
              <w:keepLines/>
              <w:widowControl w:val="0"/>
              <w:spacing w:line="240" w:lineRule="auto"/>
              <w:ind w:firstLine="0"/>
              <w:jc w:val="left"/>
              <w:rPr>
                <w:lang w:val="en-US"/>
              </w:rPr>
            </w:pPr>
            <w:proofErr w:type="spellStart"/>
            <w:r>
              <w:rPr>
                <w:lang w:val="en-US"/>
              </w:rPr>
              <w:t>Строка</w:t>
            </w:r>
            <w:proofErr w:type="spellEnd"/>
          </w:p>
        </w:tc>
        <w:tc>
          <w:tcPr>
            <w:tcW w:w="3615" w:type="dxa"/>
          </w:tcPr>
          <w:p w14:paraId="20F00352" w14:textId="32BC12B1" w:rsidR="000B620A" w:rsidRDefault="000B620A" w:rsidP="000B620A">
            <w:pPr>
              <w:pStyle w:val="af8"/>
            </w:pPr>
            <w:r>
              <w:t>Статус квитирования начисления</w:t>
            </w:r>
          </w:p>
          <w:p w14:paraId="17291BC7" w14:textId="444F362D" w:rsidR="000B620A" w:rsidRPr="000B620A" w:rsidRDefault="000B620A" w:rsidP="000B620A">
            <w:pPr>
              <w:pStyle w:val="af8"/>
              <w:jc w:val="left"/>
            </w:pPr>
            <w:r>
              <w:t xml:space="preserve">1 - </w:t>
            </w:r>
            <w:proofErr w:type="spellStart"/>
            <w:r w:rsidRPr="000B620A">
              <w:t>Сквитировано</w:t>
            </w:r>
            <w:proofErr w:type="spellEnd"/>
            <w:r w:rsidRPr="000B620A">
              <w:t>;</w:t>
            </w:r>
          </w:p>
          <w:p w14:paraId="1F1B6F12" w14:textId="35B3D025" w:rsidR="000B620A" w:rsidRPr="000B620A" w:rsidRDefault="000B620A" w:rsidP="000B620A">
            <w:pPr>
              <w:pStyle w:val="af8"/>
              <w:jc w:val="left"/>
            </w:pPr>
            <w:r w:rsidRPr="000B620A">
              <w:t>2</w:t>
            </w:r>
            <w:r>
              <w:t xml:space="preserve"> </w:t>
            </w:r>
            <w:r w:rsidRPr="000B620A">
              <w:t>-</w:t>
            </w:r>
            <w:r>
              <w:t xml:space="preserve"> </w:t>
            </w:r>
            <w:r w:rsidRPr="000B620A">
              <w:t xml:space="preserve">Предварительно </w:t>
            </w:r>
            <w:proofErr w:type="spellStart"/>
            <w:r w:rsidRPr="000B620A">
              <w:t>сквитировано</w:t>
            </w:r>
            <w:proofErr w:type="spellEnd"/>
            <w:r w:rsidRPr="000B620A">
              <w:t>;</w:t>
            </w:r>
          </w:p>
          <w:p w14:paraId="73C1334C" w14:textId="329ABFAD" w:rsidR="000B620A" w:rsidRDefault="000B620A" w:rsidP="000B620A">
            <w:pPr>
              <w:pStyle w:val="af8"/>
              <w:jc w:val="left"/>
            </w:pPr>
            <w:r>
              <w:t xml:space="preserve">3 - </w:t>
            </w:r>
            <w:r w:rsidRPr="000B620A">
              <w:t xml:space="preserve">Не </w:t>
            </w:r>
            <w:proofErr w:type="spellStart"/>
            <w:r w:rsidRPr="000B620A">
              <w:t>сквитировано</w:t>
            </w:r>
            <w:proofErr w:type="spellEnd"/>
            <w:r w:rsidRPr="00607168">
              <w:t>;</w:t>
            </w:r>
          </w:p>
          <w:p w14:paraId="1305664A" w14:textId="1C0D4694" w:rsidR="000B620A" w:rsidRPr="000B620A" w:rsidRDefault="000B620A" w:rsidP="000B620A">
            <w:pPr>
              <w:pStyle w:val="af8"/>
              <w:jc w:val="left"/>
            </w:pPr>
            <w:r>
              <w:t xml:space="preserve">4 - </w:t>
            </w:r>
            <w:proofErr w:type="spellStart"/>
            <w:r>
              <w:t>Сквитировано</w:t>
            </w:r>
            <w:proofErr w:type="spellEnd"/>
            <w:r>
              <w:t xml:space="preserve"> с отсутствующим платежом</w:t>
            </w:r>
          </w:p>
        </w:tc>
      </w:tr>
    </w:tbl>
    <w:p w14:paraId="521CB652" w14:textId="5BEDF252" w:rsidR="00E25B83" w:rsidRPr="00956B97" w:rsidRDefault="00E25B83" w:rsidP="00956B97">
      <w:pPr>
        <w:pStyle w:val="af"/>
        <w:spacing w:line="240" w:lineRule="auto"/>
        <w:rPr>
          <w:sz w:val="22"/>
        </w:rPr>
      </w:pPr>
    </w:p>
    <w:p w14:paraId="30A23062" w14:textId="77777777" w:rsidR="00CE3DC7" w:rsidRDefault="00CE3DC7" w:rsidP="00FF3D94">
      <w:pPr>
        <w:pStyle w:val="1"/>
        <w:spacing w:before="0" w:after="0" w:line="240" w:lineRule="auto"/>
      </w:pPr>
      <w:bookmarkStart w:id="26" w:name="_Toc482267544"/>
      <w:r w:rsidRPr="00CE3DC7">
        <w:lastRenderedPageBreak/>
        <w:t>Платежи</w:t>
      </w:r>
      <w:bookmarkEnd w:id="26"/>
    </w:p>
    <w:p w14:paraId="4519B0A2" w14:textId="77777777" w:rsidR="004039F6" w:rsidRPr="004039F6" w:rsidRDefault="004039F6" w:rsidP="004039F6">
      <w:pPr>
        <w:pStyle w:val="phnormal"/>
      </w:pPr>
    </w:p>
    <w:p w14:paraId="5926E55C" w14:textId="036B3C81" w:rsidR="00CE3DC7" w:rsidRPr="00CE3DC7" w:rsidRDefault="00CE3DC7" w:rsidP="00FF3D94">
      <w:pPr>
        <w:pStyle w:val="2"/>
        <w:spacing w:before="0" w:after="0" w:line="240" w:lineRule="auto"/>
      </w:pPr>
      <w:bookmarkStart w:id="27" w:name="_Toc482267545"/>
      <w:r w:rsidRPr="00CE3DC7">
        <w:t>Формат запроса о передачи платежей</w:t>
      </w:r>
      <w:bookmarkEnd w:id="27"/>
    </w:p>
    <w:p w14:paraId="4439D862" w14:textId="41B46CBE" w:rsidR="00CE3DC7" w:rsidRPr="00CE3DC7" w:rsidRDefault="00CE3DC7" w:rsidP="009133AD">
      <w:pPr>
        <w:pStyle w:val="af5"/>
        <w:spacing w:line="240" w:lineRule="auto"/>
      </w:pPr>
      <w:r w:rsidRPr="00CE3DC7">
        <w:t xml:space="preserve">Для передачи платежей в </w:t>
      </w:r>
      <w:r w:rsidR="00D663CF">
        <w:t>сторонние системы</w:t>
      </w:r>
      <w:r w:rsidRPr="00CE3DC7">
        <w:t xml:space="preserve">, </w:t>
      </w:r>
      <w:r w:rsidR="00D663CF">
        <w:t>необходимо</w:t>
      </w:r>
      <w:r w:rsidRPr="00CE3DC7">
        <w:t xml:space="preserve"> сформировать запрос с указанием диапазона, за который необходимо получить платежи. Для определения </w:t>
      </w:r>
      <w:proofErr w:type="spellStart"/>
      <w:r w:rsidRPr="00CE3DC7">
        <w:t>скв</w:t>
      </w:r>
      <w:r w:rsidR="003261A6">
        <w:t>и</w:t>
      </w:r>
      <w:r w:rsidRPr="00CE3DC7">
        <w:t>тированных</w:t>
      </w:r>
      <w:proofErr w:type="spellEnd"/>
      <w:r w:rsidRPr="00CE3DC7">
        <w:t xml:space="preserve">/не </w:t>
      </w:r>
      <w:proofErr w:type="spellStart"/>
      <w:r w:rsidRPr="00CE3DC7">
        <w:t>сквитированных</w:t>
      </w:r>
      <w:proofErr w:type="spellEnd"/>
      <w:r w:rsidRPr="00CE3DC7">
        <w:t xml:space="preserve"> </w:t>
      </w:r>
      <w:proofErr w:type="gramStart"/>
      <w:r w:rsidRPr="00CE3DC7">
        <w:t>платежей  используется</w:t>
      </w:r>
      <w:proofErr w:type="gramEnd"/>
      <w:r w:rsidRPr="00CE3DC7">
        <w:t xml:space="preserve"> тэг «</w:t>
      </w:r>
      <w:proofErr w:type="spellStart"/>
      <w:r w:rsidRPr="00CE3DC7">
        <w:t>q_status_payment</w:t>
      </w:r>
      <w:proofErr w:type="spellEnd"/>
      <w:r w:rsidRPr="00CE3DC7">
        <w:t>», значения в котором могут быть следующие:</w:t>
      </w:r>
    </w:p>
    <w:p w14:paraId="7A2EF8E5" w14:textId="77777777" w:rsidR="00CE3DC7" w:rsidRPr="00CE3DC7" w:rsidRDefault="00CE3DC7" w:rsidP="002E0B32">
      <w:pPr>
        <w:pStyle w:val="af5"/>
        <w:numPr>
          <w:ilvl w:val="0"/>
          <w:numId w:val="9"/>
        </w:numPr>
        <w:spacing w:line="240" w:lineRule="auto"/>
      </w:pPr>
      <w:proofErr w:type="spellStart"/>
      <w:r w:rsidRPr="00CE3DC7">
        <w:t>Сквитировано</w:t>
      </w:r>
      <w:proofErr w:type="spellEnd"/>
      <w:r w:rsidRPr="00CE3DC7">
        <w:t>;</w:t>
      </w:r>
    </w:p>
    <w:p w14:paraId="770F6C76" w14:textId="77777777" w:rsidR="00CE3DC7" w:rsidRPr="00CE3DC7" w:rsidRDefault="00CE3DC7" w:rsidP="002E0B32">
      <w:pPr>
        <w:pStyle w:val="af5"/>
        <w:numPr>
          <w:ilvl w:val="0"/>
          <w:numId w:val="9"/>
        </w:numPr>
        <w:spacing w:line="240" w:lineRule="auto"/>
      </w:pPr>
      <w:r w:rsidRPr="00CE3DC7">
        <w:t xml:space="preserve">Предварительно </w:t>
      </w:r>
      <w:proofErr w:type="spellStart"/>
      <w:r w:rsidRPr="00CE3DC7">
        <w:t>сквитировано</w:t>
      </w:r>
      <w:proofErr w:type="spellEnd"/>
      <w:r w:rsidRPr="00CE3DC7">
        <w:t>;</w:t>
      </w:r>
    </w:p>
    <w:p w14:paraId="25C0F410" w14:textId="77777777" w:rsidR="00CE3DC7" w:rsidRPr="00CE3DC7" w:rsidRDefault="00CE3DC7" w:rsidP="002E0B32">
      <w:pPr>
        <w:pStyle w:val="af5"/>
        <w:numPr>
          <w:ilvl w:val="0"/>
          <w:numId w:val="9"/>
        </w:numPr>
        <w:spacing w:line="240" w:lineRule="auto"/>
      </w:pPr>
      <w:r w:rsidRPr="00CE3DC7">
        <w:t xml:space="preserve">Не </w:t>
      </w:r>
      <w:proofErr w:type="spellStart"/>
      <w:r w:rsidRPr="00CE3DC7">
        <w:t>сквитировано</w:t>
      </w:r>
      <w:proofErr w:type="spellEnd"/>
      <w:r w:rsidRPr="00CE3DC7">
        <w:t>.</w:t>
      </w:r>
    </w:p>
    <w:p w14:paraId="765FD3C4" w14:textId="77777777" w:rsidR="00CE3DC7" w:rsidRDefault="00CE3DC7" w:rsidP="009133AD">
      <w:pPr>
        <w:pStyle w:val="af5"/>
        <w:spacing w:line="240" w:lineRule="auto"/>
      </w:pPr>
      <w:r w:rsidRPr="00CE3DC7">
        <w:t>Данные обозначения используются согласно форматам ГИС ГМП.</w:t>
      </w:r>
    </w:p>
    <w:p w14:paraId="41BC8832" w14:textId="77777777" w:rsidR="00D663CF" w:rsidRPr="00CE3DC7" w:rsidRDefault="00D663CF" w:rsidP="009133AD">
      <w:pPr>
        <w:pStyle w:val="af5"/>
        <w:spacing w:line="240" w:lineRule="auto"/>
      </w:pPr>
    </w:p>
    <w:p w14:paraId="554BEAC2" w14:textId="512689DF" w:rsidR="00CE3DC7" w:rsidRPr="00CE3DC7" w:rsidRDefault="00CE3DC7" w:rsidP="009133AD">
      <w:pPr>
        <w:pStyle w:val="af5"/>
        <w:spacing w:line="240" w:lineRule="auto"/>
      </w:pPr>
      <w:r w:rsidRPr="00CE3DC7">
        <w:t>Таблица</w:t>
      </w:r>
      <w:r w:rsidRPr="00CE3DC7">
        <w:rPr>
          <w:lang w:val="en-US"/>
        </w:rPr>
        <w:t> </w:t>
      </w:r>
      <w:r w:rsidR="0042462E">
        <w:t>6</w:t>
      </w:r>
      <w:r w:rsidRPr="00CE3DC7">
        <w:t>. Формат запроса</w:t>
      </w:r>
    </w:p>
    <w:tbl>
      <w:tblPr>
        <w:tblW w:w="9237" w:type="dxa"/>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2276"/>
        <w:gridCol w:w="1528"/>
        <w:gridCol w:w="3402"/>
      </w:tblGrid>
      <w:tr w:rsidR="00CE3DC7" w:rsidRPr="00CE3DC7" w14:paraId="1DFD818D" w14:textId="77777777" w:rsidTr="00B22566">
        <w:tc>
          <w:tcPr>
            <w:tcW w:w="2031" w:type="dxa"/>
          </w:tcPr>
          <w:p w14:paraId="5C79E553" w14:textId="77777777" w:rsidR="00CE3DC7" w:rsidRPr="00CE3DC7" w:rsidRDefault="00CE3DC7" w:rsidP="00FF3D94">
            <w:pPr>
              <w:pStyle w:val="af"/>
              <w:spacing w:line="240" w:lineRule="auto"/>
              <w:ind w:firstLine="57"/>
              <w:jc w:val="center"/>
              <w:rPr>
                <w:b/>
              </w:rPr>
            </w:pPr>
            <w:r w:rsidRPr="00CE3DC7">
              <w:rPr>
                <w:b/>
              </w:rPr>
              <w:t>Наименование</w:t>
            </w:r>
          </w:p>
        </w:tc>
        <w:tc>
          <w:tcPr>
            <w:tcW w:w="2276" w:type="dxa"/>
          </w:tcPr>
          <w:p w14:paraId="4B5F7A9E" w14:textId="77777777" w:rsidR="00CE3DC7" w:rsidRPr="00CE3DC7" w:rsidRDefault="00CE3DC7" w:rsidP="00FF3D94">
            <w:pPr>
              <w:pStyle w:val="af"/>
              <w:spacing w:line="240" w:lineRule="auto"/>
              <w:ind w:firstLine="57"/>
              <w:jc w:val="center"/>
              <w:rPr>
                <w:b/>
              </w:rPr>
            </w:pPr>
            <w:r w:rsidRPr="00CE3DC7">
              <w:rPr>
                <w:b/>
              </w:rPr>
              <w:t>Кол-во тегов, обязательность</w:t>
            </w:r>
          </w:p>
        </w:tc>
        <w:tc>
          <w:tcPr>
            <w:tcW w:w="1528" w:type="dxa"/>
          </w:tcPr>
          <w:p w14:paraId="28EFD498" w14:textId="77777777" w:rsidR="00CE3DC7" w:rsidRPr="00CE3DC7" w:rsidRDefault="00CE3DC7" w:rsidP="00FF3D94">
            <w:pPr>
              <w:pStyle w:val="af"/>
              <w:spacing w:line="240" w:lineRule="auto"/>
              <w:ind w:firstLine="57"/>
              <w:jc w:val="center"/>
              <w:rPr>
                <w:b/>
              </w:rPr>
            </w:pPr>
            <w:r w:rsidRPr="00CE3DC7">
              <w:rPr>
                <w:b/>
              </w:rPr>
              <w:t>Тип данных</w:t>
            </w:r>
          </w:p>
        </w:tc>
        <w:tc>
          <w:tcPr>
            <w:tcW w:w="3402" w:type="dxa"/>
          </w:tcPr>
          <w:p w14:paraId="13BB92DA" w14:textId="77777777" w:rsidR="00CE3DC7" w:rsidRPr="00CE3DC7" w:rsidRDefault="00CE3DC7" w:rsidP="00FF3D94">
            <w:pPr>
              <w:pStyle w:val="af"/>
              <w:spacing w:line="240" w:lineRule="auto"/>
              <w:ind w:firstLine="57"/>
              <w:jc w:val="center"/>
              <w:rPr>
                <w:b/>
              </w:rPr>
            </w:pPr>
            <w:r w:rsidRPr="00CE3DC7">
              <w:rPr>
                <w:b/>
              </w:rPr>
              <w:t>Комментарий</w:t>
            </w:r>
          </w:p>
        </w:tc>
      </w:tr>
      <w:tr w:rsidR="00CE3DC7" w:rsidRPr="00CE3DC7" w14:paraId="6F5AF12D" w14:textId="77777777" w:rsidTr="00B22566">
        <w:tc>
          <w:tcPr>
            <w:tcW w:w="2031" w:type="dxa"/>
          </w:tcPr>
          <w:p w14:paraId="215FB539" w14:textId="77777777" w:rsidR="00CE3DC7" w:rsidRPr="00CE3DC7" w:rsidRDefault="00CE3DC7" w:rsidP="00FF3D94">
            <w:pPr>
              <w:pStyle w:val="af"/>
              <w:spacing w:line="240" w:lineRule="auto"/>
              <w:ind w:firstLine="0"/>
              <w:jc w:val="left"/>
            </w:pPr>
            <w:proofErr w:type="spellStart"/>
            <w:r w:rsidRPr="00CE3DC7">
              <w:t>system_code</w:t>
            </w:r>
            <w:proofErr w:type="spellEnd"/>
          </w:p>
        </w:tc>
        <w:tc>
          <w:tcPr>
            <w:tcW w:w="2276" w:type="dxa"/>
          </w:tcPr>
          <w:p w14:paraId="6FB80B9E"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02A2AA48" w14:textId="77777777" w:rsidR="00CE3DC7" w:rsidRPr="00CE3DC7" w:rsidRDefault="00CE3DC7" w:rsidP="00FF3D94">
            <w:pPr>
              <w:pStyle w:val="af"/>
              <w:spacing w:line="240" w:lineRule="auto"/>
              <w:ind w:firstLine="0"/>
              <w:jc w:val="left"/>
            </w:pPr>
            <w:r w:rsidRPr="00CE3DC7">
              <w:t>Строка</w:t>
            </w:r>
          </w:p>
        </w:tc>
        <w:tc>
          <w:tcPr>
            <w:tcW w:w="3402" w:type="dxa"/>
          </w:tcPr>
          <w:p w14:paraId="356B45A1" w14:textId="39C21120" w:rsidR="00CE3DC7" w:rsidRPr="00CE3DC7" w:rsidRDefault="00CE3DC7" w:rsidP="00D663CF">
            <w:pPr>
              <w:pStyle w:val="af"/>
              <w:spacing w:line="240" w:lineRule="auto"/>
              <w:ind w:firstLine="0"/>
              <w:jc w:val="left"/>
            </w:pPr>
            <w:r w:rsidRPr="00CE3DC7">
              <w:t xml:space="preserve">Код </w:t>
            </w:r>
            <w:r w:rsidR="00D663CF">
              <w:t>сторонней системы</w:t>
            </w:r>
            <w:r w:rsidRPr="00CE3DC7">
              <w:t>, зарегистрированной  в Системе, из которой вызывается сервис отправки начисления.</w:t>
            </w:r>
          </w:p>
        </w:tc>
      </w:tr>
      <w:tr w:rsidR="00CE3DC7" w:rsidRPr="00CE3DC7" w14:paraId="178831B5" w14:textId="77777777" w:rsidTr="00B22566">
        <w:tc>
          <w:tcPr>
            <w:tcW w:w="2031" w:type="dxa"/>
          </w:tcPr>
          <w:p w14:paraId="0EE34B54" w14:textId="77777777" w:rsidR="00CE3DC7" w:rsidRPr="00CE3DC7" w:rsidRDefault="00CE3DC7" w:rsidP="00FF3D94">
            <w:pPr>
              <w:pStyle w:val="af"/>
              <w:spacing w:line="240" w:lineRule="auto"/>
              <w:ind w:firstLine="0"/>
              <w:jc w:val="left"/>
            </w:pPr>
            <w:proofErr w:type="spellStart"/>
            <w:r w:rsidRPr="00CE3DC7">
              <w:t>date_begin</w:t>
            </w:r>
            <w:proofErr w:type="spellEnd"/>
          </w:p>
        </w:tc>
        <w:tc>
          <w:tcPr>
            <w:tcW w:w="2276" w:type="dxa"/>
          </w:tcPr>
          <w:p w14:paraId="40CD9248"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2971B9E9" w14:textId="77777777" w:rsidR="00CE3DC7" w:rsidRPr="00CE3DC7" w:rsidRDefault="00CE3DC7" w:rsidP="00FF3D94">
            <w:pPr>
              <w:pStyle w:val="af"/>
              <w:spacing w:line="240" w:lineRule="auto"/>
              <w:ind w:firstLine="0"/>
              <w:jc w:val="left"/>
            </w:pPr>
            <w:r w:rsidRPr="00CE3DC7">
              <w:t>Строка</w:t>
            </w:r>
          </w:p>
        </w:tc>
        <w:tc>
          <w:tcPr>
            <w:tcW w:w="3402" w:type="dxa"/>
          </w:tcPr>
          <w:p w14:paraId="0AF5ECC0" w14:textId="77777777" w:rsidR="00CE3DC7" w:rsidRPr="00CE3DC7" w:rsidRDefault="00CE3DC7" w:rsidP="00FF3D94">
            <w:pPr>
              <w:pStyle w:val="af"/>
              <w:spacing w:line="240" w:lineRule="auto"/>
              <w:ind w:firstLine="0"/>
              <w:jc w:val="left"/>
            </w:pPr>
            <w:r w:rsidRPr="00CE3DC7">
              <w:t>Дата начала диапазона запроса платежей</w:t>
            </w:r>
          </w:p>
        </w:tc>
      </w:tr>
      <w:tr w:rsidR="00CE3DC7" w:rsidRPr="00CE3DC7" w14:paraId="4A346AF8" w14:textId="77777777" w:rsidTr="00B22566">
        <w:tc>
          <w:tcPr>
            <w:tcW w:w="2031" w:type="dxa"/>
          </w:tcPr>
          <w:p w14:paraId="5EE7A9D2" w14:textId="77777777" w:rsidR="00CE3DC7" w:rsidRPr="00CE3DC7" w:rsidRDefault="00CE3DC7" w:rsidP="00FF3D94">
            <w:pPr>
              <w:pStyle w:val="af"/>
              <w:spacing w:line="240" w:lineRule="auto"/>
              <w:ind w:firstLine="0"/>
              <w:jc w:val="left"/>
            </w:pPr>
            <w:proofErr w:type="spellStart"/>
            <w:r w:rsidRPr="00CE3DC7">
              <w:t>date_end</w:t>
            </w:r>
            <w:proofErr w:type="spellEnd"/>
          </w:p>
        </w:tc>
        <w:tc>
          <w:tcPr>
            <w:tcW w:w="2276" w:type="dxa"/>
          </w:tcPr>
          <w:p w14:paraId="786AB88C"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3136DC34" w14:textId="77777777" w:rsidR="00CE3DC7" w:rsidRPr="00CE3DC7" w:rsidRDefault="00CE3DC7" w:rsidP="00FF3D94">
            <w:pPr>
              <w:pStyle w:val="af"/>
              <w:spacing w:line="240" w:lineRule="auto"/>
              <w:ind w:firstLine="0"/>
              <w:jc w:val="left"/>
            </w:pPr>
            <w:r w:rsidRPr="00CE3DC7">
              <w:t>Строка</w:t>
            </w:r>
          </w:p>
        </w:tc>
        <w:tc>
          <w:tcPr>
            <w:tcW w:w="3402" w:type="dxa"/>
          </w:tcPr>
          <w:p w14:paraId="20AA8EC9" w14:textId="77777777" w:rsidR="00CE3DC7" w:rsidRPr="00CE3DC7" w:rsidRDefault="00CE3DC7" w:rsidP="00FF3D94">
            <w:pPr>
              <w:pStyle w:val="af"/>
              <w:spacing w:line="240" w:lineRule="auto"/>
              <w:ind w:firstLine="0"/>
              <w:jc w:val="left"/>
            </w:pPr>
            <w:r w:rsidRPr="00CE3DC7">
              <w:t>Дата окончания диапазона запроса платежей</w:t>
            </w:r>
          </w:p>
        </w:tc>
      </w:tr>
      <w:tr w:rsidR="00CE3DC7" w:rsidRPr="00CE3DC7" w14:paraId="2721765D" w14:textId="77777777" w:rsidTr="00B22566">
        <w:tc>
          <w:tcPr>
            <w:tcW w:w="2031" w:type="dxa"/>
          </w:tcPr>
          <w:p w14:paraId="57F87D8A" w14:textId="77777777" w:rsidR="00CE3DC7" w:rsidRPr="00CE3DC7" w:rsidRDefault="00CE3DC7" w:rsidP="00FF3D94">
            <w:pPr>
              <w:pStyle w:val="af"/>
              <w:spacing w:line="240" w:lineRule="auto"/>
              <w:ind w:firstLine="0"/>
              <w:jc w:val="left"/>
            </w:pPr>
            <w:proofErr w:type="spellStart"/>
            <w:r w:rsidRPr="00CE3DC7">
              <w:t>payee</w:t>
            </w:r>
            <w:proofErr w:type="spellEnd"/>
          </w:p>
        </w:tc>
        <w:tc>
          <w:tcPr>
            <w:tcW w:w="2276" w:type="dxa"/>
          </w:tcPr>
          <w:p w14:paraId="72F501FA"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3C59D4C6" w14:textId="77777777" w:rsidR="00CE3DC7" w:rsidRPr="00CE3DC7" w:rsidRDefault="00CE3DC7" w:rsidP="00FF3D94">
            <w:pPr>
              <w:pStyle w:val="af"/>
              <w:spacing w:line="240" w:lineRule="auto"/>
              <w:ind w:firstLine="0"/>
              <w:jc w:val="left"/>
            </w:pPr>
            <w:r w:rsidRPr="00CE3DC7">
              <w:t>Контейнер</w:t>
            </w:r>
          </w:p>
        </w:tc>
        <w:tc>
          <w:tcPr>
            <w:tcW w:w="3402" w:type="dxa"/>
          </w:tcPr>
          <w:p w14:paraId="5D447AA2" w14:textId="77777777" w:rsidR="00CE3DC7" w:rsidRPr="00CE3DC7" w:rsidRDefault="00CE3DC7" w:rsidP="00FF3D94">
            <w:pPr>
              <w:pStyle w:val="af"/>
              <w:spacing w:line="240" w:lineRule="auto"/>
              <w:ind w:firstLine="0"/>
              <w:jc w:val="left"/>
            </w:pPr>
            <w:r w:rsidRPr="00CE3DC7">
              <w:t>Контейнер данных по получателю денежных средств</w:t>
            </w:r>
          </w:p>
        </w:tc>
      </w:tr>
      <w:tr w:rsidR="00CE3DC7" w:rsidRPr="00CE3DC7" w14:paraId="686DED48" w14:textId="77777777" w:rsidTr="00B22566">
        <w:tc>
          <w:tcPr>
            <w:tcW w:w="2031" w:type="dxa"/>
          </w:tcPr>
          <w:p w14:paraId="49C69BA3" w14:textId="77777777" w:rsidR="00CE3DC7" w:rsidRPr="00CE3DC7" w:rsidRDefault="00CE3DC7" w:rsidP="00FF3D94">
            <w:pPr>
              <w:pStyle w:val="af"/>
              <w:spacing w:line="240" w:lineRule="auto"/>
              <w:ind w:firstLine="0"/>
              <w:jc w:val="left"/>
            </w:pPr>
            <w:proofErr w:type="spellStart"/>
            <w:r w:rsidRPr="00CE3DC7">
              <w:t>payee_inn</w:t>
            </w:r>
            <w:proofErr w:type="spellEnd"/>
          </w:p>
        </w:tc>
        <w:tc>
          <w:tcPr>
            <w:tcW w:w="2276" w:type="dxa"/>
          </w:tcPr>
          <w:p w14:paraId="634D8B7D"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30ED1AFE" w14:textId="77777777" w:rsidR="00CE3DC7" w:rsidRPr="00CE3DC7" w:rsidRDefault="00CE3DC7" w:rsidP="00FF3D94">
            <w:pPr>
              <w:pStyle w:val="af"/>
              <w:spacing w:line="240" w:lineRule="auto"/>
              <w:ind w:firstLine="0"/>
              <w:jc w:val="left"/>
            </w:pPr>
            <w:r w:rsidRPr="00CE3DC7">
              <w:t>Строка</w:t>
            </w:r>
          </w:p>
        </w:tc>
        <w:tc>
          <w:tcPr>
            <w:tcW w:w="3402" w:type="dxa"/>
          </w:tcPr>
          <w:p w14:paraId="13316149" w14:textId="77777777" w:rsidR="00CE3DC7" w:rsidRPr="00CE3DC7" w:rsidRDefault="00CE3DC7" w:rsidP="00FF3D94">
            <w:pPr>
              <w:pStyle w:val="af"/>
              <w:spacing w:line="240" w:lineRule="auto"/>
              <w:ind w:firstLine="0"/>
              <w:jc w:val="left"/>
            </w:pPr>
            <w:r w:rsidRPr="00CE3DC7">
              <w:t>ИНН получателя денежных средств</w:t>
            </w:r>
          </w:p>
        </w:tc>
      </w:tr>
      <w:tr w:rsidR="00CE3DC7" w:rsidRPr="00CE3DC7" w14:paraId="4A2561BC" w14:textId="77777777" w:rsidTr="00B22566">
        <w:tc>
          <w:tcPr>
            <w:tcW w:w="2031" w:type="dxa"/>
          </w:tcPr>
          <w:p w14:paraId="5C34D319" w14:textId="77777777" w:rsidR="00CE3DC7" w:rsidRPr="00CE3DC7" w:rsidRDefault="00CE3DC7" w:rsidP="00FF3D94">
            <w:pPr>
              <w:pStyle w:val="af"/>
              <w:spacing w:line="240" w:lineRule="auto"/>
              <w:ind w:firstLine="0"/>
              <w:jc w:val="left"/>
            </w:pPr>
            <w:proofErr w:type="spellStart"/>
            <w:r w:rsidRPr="00CE3DC7">
              <w:t>payee_kpp</w:t>
            </w:r>
            <w:proofErr w:type="spellEnd"/>
          </w:p>
        </w:tc>
        <w:tc>
          <w:tcPr>
            <w:tcW w:w="2276" w:type="dxa"/>
          </w:tcPr>
          <w:p w14:paraId="71934E28" w14:textId="77777777" w:rsidR="00CE3DC7" w:rsidRPr="00CE3DC7" w:rsidRDefault="00CE3DC7" w:rsidP="00FF3D94">
            <w:pPr>
              <w:pStyle w:val="af"/>
              <w:spacing w:line="240" w:lineRule="auto"/>
              <w:ind w:firstLine="0"/>
              <w:jc w:val="left"/>
            </w:pPr>
            <w:r w:rsidRPr="00CE3DC7">
              <w:t>1, обязательно</w:t>
            </w:r>
          </w:p>
        </w:tc>
        <w:tc>
          <w:tcPr>
            <w:tcW w:w="1528" w:type="dxa"/>
          </w:tcPr>
          <w:p w14:paraId="3B2A39D6" w14:textId="77777777" w:rsidR="00CE3DC7" w:rsidRPr="00CE3DC7" w:rsidRDefault="00CE3DC7" w:rsidP="00FF3D94">
            <w:pPr>
              <w:pStyle w:val="af"/>
              <w:spacing w:line="240" w:lineRule="auto"/>
              <w:ind w:firstLine="0"/>
              <w:jc w:val="left"/>
            </w:pPr>
            <w:r w:rsidRPr="00CE3DC7">
              <w:t>Строка</w:t>
            </w:r>
          </w:p>
        </w:tc>
        <w:tc>
          <w:tcPr>
            <w:tcW w:w="3402" w:type="dxa"/>
          </w:tcPr>
          <w:p w14:paraId="5DF99065" w14:textId="77777777" w:rsidR="00CE3DC7" w:rsidRPr="00CE3DC7" w:rsidRDefault="00CE3DC7" w:rsidP="00FF3D94">
            <w:pPr>
              <w:pStyle w:val="af"/>
              <w:spacing w:line="240" w:lineRule="auto"/>
              <w:ind w:firstLine="0"/>
              <w:jc w:val="left"/>
            </w:pPr>
            <w:r w:rsidRPr="00CE3DC7">
              <w:t>КПП получателя денежных средств</w:t>
            </w:r>
          </w:p>
        </w:tc>
      </w:tr>
    </w:tbl>
    <w:p w14:paraId="17234A7B" w14:textId="77777777" w:rsidR="00CE3DC7" w:rsidRDefault="00CE3DC7" w:rsidP="00FF3D94">
      <w:pPr>
        <w:pStyle w:val="af"/>
        <w:spacing w:line="240" w:lineRule="auto"/>
        <w:rPr>
          <w:b/>
        </w:rPr>
      </w:pPr>
    </w:p>
    <w:p w14:paraId="469CB8B3" w14:textId="4A4E9B73" w:rsidR="00705C22" w:rsidRPr="00705C22" w:rsidRDefault="00705C22" w:rsidP="00FF3D94">
      <w:pPr>
        <w:pStyle w:val="af"/>
        <w:spacing w:line="240" w:lineRule="auto"/>
      </w:pPr>
      <w:r w:rsidRPr="00705C22">
        <w:t>Для добавления дополнительных критериев поиска платежей необходимо обратиться к администраторам РИС ГМП.</w:t>
      </w:r>
    </w:p>
    <w:p w14:paraId="05668D7D" w14:textId="77777777" w:rsidR="00705C22" w:rsidRPr="00CE3DC7" w:rsidRDefault="00705C22" w:rsidP="00FF3D94">
      <w:pPr>
        <w:pStyle w:val="af"/>
        <w:spacing w:line="240" w:lineRule="auto"/>
        <w:rPr>
          <w:b/>
        </w:rPr>
      </w:pPr>
    </w:p>
    <w:p w14:paraId="4B68C318" w14:textId="59D65193" w:rsidR="005570EC" w:rsidRDefault="00CE3DC7" w:rsidP="005570EC">
      <w:pPr>
        <w:pStyle w:val="af"/>
        <w:spacing w:line="240" w:lineRule="auto"/>
        <w:rPr>
          <w:b/>
          <w:lang w:val="en-US"/>
        </w:rPr>
      </w:pPr>
      <w:r w:rsidRPr="00CE3DC7">
        <w:rPr>
          <w:b/>
        </w:rPr>
        <w:t>Пример</w:t>
      </w:r>
      <w:r w:rsidR="006360CB" w:rsidRPr="00E25B83">
        <w:rPr>
          <w:b/>
          <w:lang w:val="en-US"/>
        </w:rPr>
        <w:t xml:space="preserve"> </w:t>
      </w:r>
      <w:r w:rsidR="006360CB">
        <w:rPr>
          <w:b/>
        </w:rPr>
        <w:t>запроса</w:t>
      </w:r>
      <w:r w:rsidRPr="00CE3DC7">
        <w:rPr>
          <w:b/>
          <w:lang w:val="en-US"/>
        </w:rPr>
        <w:t>.</w:t>
      </w:r>
    </w:p>
    <w:p w14:paraId="30A24E64" w14:textId="77777777" w:rsidR="005570EC" w:rsidRDefault="005570EC" w:rsidP="005570EC">
      <w:pPr>
        <w:pStyle w:val="af"/>
        <w:spacing w:line="240" w:lineRule="auto"/>
        <w:rPr>
          <w:b/>
          <w:lang w:val="en-US"/>
        </w:rPr>
      </w:pPr>
    </w:p>
    <w:p w14:paraId="0B96D372" w14:textId="77777777" w:rsidR="00454062" w:rsidRPr="00454062" w:rsidRDefault="00454062" w:rsidP="00454062">
      <w:pPr>
        <w:pStyle w:val="af"/>
        <w:spacing w:line="240" w:lineRule="auto"/>
        <w:ind w:left="708"/>
        <w:rPr>
          <w:sz w:val="22"/>
          <w:lang w:val="en-US"/>
        </w:rPr>
      </w:pPr>
      <w:r w:rsidRPr="00454062">
        <w:rPr>
          <w:sz w:val="22"/>
          <w:lang w:val="en-US"/>
        </w:rPr>
        <w:t>{</w:t>
      </w:r>
    </w:p>
    <w:p w14:paraId="343A6181" w14:textId="77777777" w:rsidR="00454062" w:rsidRPr="00454062" w:rsidRDefault="00454062" w:rsidP="00454062">
      <w:pPr>
        <w:pStyle w:val="af"/>
        <w:spacing w:line="240" w:lineRule="auto"/>
        <w:ind w:left="708"/>
        <w:rPr>
          <w:sz w:val="22"/>
          <w:lang w:val="en-US"/>
        </w:rPr>
      </w:pPr>
      <w:r w:rsidRPr="00454062">
        <w:rPr>
          <w:sz w:val="22"/>
          <w:lang w:val="en-US"/>
        </w:rPr>
        <w:t>"system_code":"</w:t>
      </w:r>
      <w:proofErr w:type="spellStart"/>
      <w:r w:rsidRPr="00454062">
        <w:rPr>
          <w:sz w:val="22"/>
          <w:lang w:val="en-US"/>
        </w:rPr>
        <w:t>test_system</w:t>
      </w:r>
      <w:proofErr w:type="spellEnd"/>
      <w:r w:rsidRPr="00454062">
        <w:rPr>
          <w:sz w:val="22"/>
          <w:lang w:val="en-US"/>
        </w:rPr>
        <w:t>",</w:t>
      </w:r>
    </w:p>
    <w:p w14:paraId="3EBB6855" w14:textId="77777777" w:rsidR="00454062" w:rsidRPr="00454062" w:rsidRDefault="00454062" w:rsidP="00454062">
      <w:pPr>
        <w:pStyle w:val="af"/>
        <w:spacing w:line="240" w:lineRule="auto"/>
        <w:ind w:left="708"/>
        <w:rPr>
          <w:sz w:val="22"/>
          <w:lang w:val="en-US"/>
        </w:rPr>
      </w:pPr>
      <w:r w:rsidRPr="00454062">
        <w:rPr>
          <w:sz w:val="22"/>
          <w:lang w:val="en-US"/>
        </w:rPr>
        <w:t>"</w:t>
      </w:r>
      <w:proofErr w:type="spellStart"/>
      <w:r w:rsidRPr="00454062">
        <w:rPr>
          <w:sz w:val="22"/>
          <w:lang w:val="en-US"/>
        </w:rPr>
        <w:t>get_payments</w:t>
      </w:r>
      <w:proofErr w:type="spellEnd"/>
      <w:proofErr w:type="gramStart"/>
      <w:r w:rsidRPr="00454062">
        <w:rPr>
          <w:sz w:val="22"/>
          <w:lang w:val="en-US"/>
        </w:rPr>
        <w:t>":[</w:t>
      </w:r>
      <w:proofErr w:type="gramEnd"/>
      <w:r w:rsidRPr="00454062">
        <w:rPr>
          <w:sz w:val="22"/>
          <w:lang w:val="en-US"/>
        </w:rPr>
        <w:t>{</w:t>
      </w:r>
    </w:p>
    <w:p w14:paraId="369E4FE2" w14:textId="77777777" w:rsidR="00454062" w:rsidRPr="00454062" w:rsidRDefault="00454062" w:rsidP="00454062">
      <w:pPr>
        <w:pStyle w:val="af"/>
        <w:spacing w:line="240" w:lineRule="auto"/>
        <w:ind w:left="1134"/>
        <w:rPr>
          <w:sz w:val="22"/>
          <w:lang w:val="en-US"/>
        </w:rPr>
      </w:pPr>
      <w:r w:rsidRPr="00454062">
        <w:rPr>
          <w:sz w:val="22"/>
          <w:lang w:val="en-US"/>
        </w:rPr>
        <w:t>"date_begin":"08.07.2015",</w:t>
      </w:r>
    </w:p>
    <w:p w14:paraId="726B641F" w14:textId="77777777" w:rsidR="00454062" w:rsidRPr="00454062" w:rsidRDefault="00454062" w:rsidP="00454062">
      <w:pPr>
        <w:pStyle w:val="af"/>
        <w:spacing w:line="240" w:lineRule="auto"/>
        <w:ind w:left="1134"/>
        <w:rPr>
          <w:sz w:val="22"/>
          <w:lang w:val="en-US"/>
        </w:rPr>
      </w:pPr>
      <w:r w:rsidRPr="00454062">
        <w:rPr>
          <w:sz w:val="22"/>
          <w:lang w:val="en-US"/>
        </w:rPr>
        <w:t>"date_end":"09.07.2015",</w:t>
      </w:r>
    </w:p>
    <w:p w14:paraId="1CECDCFE" w14:textId="77777777" w:rsidR="00454062" w:rsidRPr="00454062" w:rsidRDefault="00454062" w:rsidP="00454062">
      <w:pPr>
        <w:pStyle w:val="af"/>
        <w:spacing w:line="240" w:lineRule="auto"/>
        <w:ind w:left="1134"/>
        <w:rPr>
          <w:sz w:val="22"/>
          <w:lang w:val="en-US"/>
        </w:rPr>
      </w:pPr>
      <w:r w:rsidRPr="00454062">
        <w:rPr>
          <w:sz w:val="22"/>
          <w:lang w:val="en-US"/>
        </w:rPr>
        <w:t>"payee":</w:t>
      </w:r>
    </w:p>
    <w:p w14:paraId="4257F7BA" w14:textId="77777777" w:rsidR="00454062" w:rsidRDefault="00454062" w:rsidP="00454062">
      <w:pPr>
        <w:pStyle w:val="af"/>
        <w:spacing w:line="240" w:lineRule="auto"/>
        <w:ind w:left="1134"/>
        <w:rPr>
          <w:sz w:val="22"/>
          <w:lang w:val="en-US"/>
        </w:rPr>
      </w:pPr>
      <w:r w:rsidRPr="00454062">
        <w:rPr>
          <w:sz w:val="22"/>
          <w:lang w:val="en-US"/>
        </w:rPr>
        <w:t xml:space="preserve">        {"payee_inn":"5406229873","payee_kpp":"540601001"}}</w:t>
      </w:r>
    </w:p>
    <w:p w14:paraId="45E6CD1F" w14:textId="43C76FC4" w:rsidR="00454062" w:rsidRPr="00454062" w:rsidRDefault="00454062" w:rsidP="00454062">
      <w:pPr>
        <w:pStyle w:val="af"/>
        <w:spacing w:line="240" w:lineRule="auto"/>
        <w:ind w:left="1134"/>
        <w:rPr>
          <w:sz w:val="22"/>
          <w:lang w:val="en-US"/>
        </w:rPr>
      </w:pPr>
      <w:r w:rsidRPr="00454062">
        <w:rPr>
          <w:sz w:val="22"/>
          <w:lang w:val="en-US"/>
        </w:rPr>
        <w:t>]}</w:t>
      </w:r>
    </w:p>
    <w:p w14:paraId="5805C146" w14:textId="77777777" w:rsidR="004039F6" w:rsidRDefault="004039F6" w:rsidP="004039F6">
      <w:pPr>
        <w:pStyle w:val="af"/>
        <w:spacing w:line="240" w:lineRule="auto"/>
        <w:ind w:left="708"/>
        <w:rPr>
          <w:sz w:val="22"/>
          <w:lang w:val="en-US"/>
        </w:rPr>
      </w:pPr>
    </w:p>
    <w:p w14:paraId="29B6AAB3" w14:textId="49765ABA" w:rsidR="0042462E" w:rsidRDefault="0042462E" w:rsidP="0042462E">
      <w:pPr>
        <w:pStyle w:val="2"/>
        <w:spacing w:before="0" w:after="0" w:line="240" w:lineRule="auto"/>
      </w:pPr>
      <w:bookmarkStart w:id="28" w:name="_Toc482267546"/>
      <w:r w:rsidRPr="00CE3DC7">
        <w:lastRenderedPageBreak/>
        <w:t xml:space="preserve">Формат </w:t>
      </w:r>
      <w:r>
        <w:t>ответа</w:t>
      </w:r>
      <w:r w:rsidRPr="00CE3DC7">
        <w:t xml:space="preserve"> о передачи платежей</w:t>
      </w:r>
      <w:bookmarkEnd w:id="28"/>
    </w:p>
    <w:p w14:paraId="2AD59827" w14:textId="77777777" w:rsidR="0042462E" w:rsidRDefault="0042462E" w:rsidP="009133AD">
      <w:pPr>
        <w:pStyle w:val="af5"/>
        <w:spacing w:line="240" w:lineRule="auto"/>
      </w:pPr>
      <w:r>
        <w:t xml:space="preserve">РИС ГМП обрабатывает полученный запрос и возвращает результат обработки запроса. В случае успешной обработки запроса </w:t>
      </w:r>
      <w:proofErr w:type="gramStart"/>
      <w:r>
        <w:t>отправляются  данные</w:t>
      </w:r>
      <w:proofErr w:type="gramEnd"/>
      <w:r>
        <w:t xml:space="preserve"> по всем платежам, удовлетворяющим параметрам запроса.</w:t>
      </w:r>
    </w:p>
    <w:p w14:paraId="597399CA" w14:textId="4E841B76" w:rsidR="0042462E" w:rsidRDefault="0042462E" w:rsidP="009133AD">
      <w:pPr>
        <w:pStyle w:val="af5"/>
        <w:spacing w:line="240" w:lineRule="auto"/>
      </w:pPr>
      <w:r>
        <w:t>Описание сообщения ответа приведено в таблице 7</w:t>
      </w:r>
    </w:p>
    <w:p w14:paraId="22A058F2" w14:textId="77777777" w:rsidR="0042462E" w:rsidRDefault="0042462E" w:rsidP="009133AD">
      <w:pPr>
        <w:pStyle w:val="af5"/>
        <w:spacing w:line="240" w:lineRule="auto"/>
      </w:pPr>
    </w:p>
    <w:p w14:paraId="23ACD9D9" w14:textId="5081E7A4" w:rsidR="00CE3DC7" w:rsidRPr="0042462E" w:rsidRDefault="00CE3DC7" w:rsidP="009133AD">
      <w:pPr>
        <w:pStyle w:val="af5"/>
        <w:spacing w:line="240" w:lineRule="auto"/>
      </w:pPr>
      <w:r w:rsidRPr="0042462E">
        <w:t xml:space="preserve">Таблица </w:t>
      </w:r>
      <w:r w:rsidR="0042462E" w:rsidRPr="0042462E">
        <w:t>7</w:t>
      </w:r>
      <w:r w:rsidRPr="0042462E">
        <w:t>. Формат</w:t>
      </w:r>
      <w:r w:rsidRPr="0042462E">
        <w:rPr>
          <w:lang w:val="en-US"/>
        </w:rPr>
        <w:t xml:space="preserve"> </w:t>
      </w:r>
      <w:r w:rsidRPr="0042462E">
        <w:t>ответа</w:t>
      </w:r>
    </w:p>
    <w:tbl>
      <w:tblPr>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5"/>
        <w:gridCol w:w="2413"/>
        <w:gridCol w:w="1454"/>
        <w:gridCol w:w="3466"/>
      </w:tblGrid>
      <w:tr w:rsidR="0042462E" w:rsidRPr="009F2BA5" w14:paraId="3DB3562E" w14:textId="77777777" w:rsidTr="0042462E">
        <w:trPr>
          <w:tblHeader/>
        </w:trPr>
        <w:tc>
          <w:tcPr>
            <w:tcW w:w="2635" w:type="dxa"/>
          </w:tcPr>
          <w:p w14:paraId="588B2B01" w14:textId="77777777" w:rsidR="0042462E" w:rsidRPr="009F2BA5" w:rsidRDefault="0042462E" w:rsidP="009133AD">
            <w:pPr>
              <w:pStyle w:val="af"/>
              <w:spacing w:line="240" w:lineRule="auto"/>
              <w:ind w:firstLine="57"/>
              <w:jc w:val="left"/>
              <w:rPr>
                <w:b/>
              </w:rPr>
            </w:pPr>
            <w:r w:rsidRPr="009F2BA5">
              <w:rPr>
                <w:b/>
              </w:rPr>
              <w:t>Наименование</w:t>
            </w:r>
          </w:p>
        </w:tc>
        <w:tc>
          <w:tcPr>
            <w:tcW w:w="2413" w:type="dxa"/>
          </w:tcPr>
          <w:p w14:paraId="6DFDAA97" w14:textId="77777777" w:rsidR="0042462E" w:rsidRPr="009F2BA5" w:rsidRDefault="0042462E" w:rsidP="009133AD">
            <w:pPr>
              <w:pStyle w:val="af"/>
              <w:spacing w:line="240" w:lineRule="auto"/>
              <w:ind w:firstLine="57"/>
              <w:jc w:val="center"/>
              <w:rPr>
                <w:b/>
              </w:rPr>
            </w:pPr>
            <w:r w:rsidRPr="009F2BA5">
              <w:rPr>
                <w:b/>
              </w:rPr>
              <w:t>Кол-во тегов, обязательность</w:t>
            </w:r>
          </w:p>
        </w:tc>
        <w:tc>
          <w:tcPr>
            <w:tcW w:w="1454" w:type="dxa"/>
          </w:tcPr>
          <w:p w14:paraId="37864BE8" w14:textId="77777777" w:rsidR="0042462E" w:rsidRPr="009F2BA5" w:rsidRDefault="0042462E" w:rsidP="009133AD">
            <w:pPr>
              <w:pStyle w:val="af"/>
              <w:spacing w:line="240" w:lineRule="auto"/>
              <w:ind w:firstLine="57"/>
              <w:jc w:val="center"/>
              <w:rPr>
                <w:b/>
              </w:rPr>
            </w:pPr>
            <w:r w:rsidRPr="009F2BA5">
              <w:rPr>
                <w:b/>
              </w:rPr>
              <w:t>Тип данных</w:t>
            </w:r>
          </w:p>
        </w:tc>
        <w:tc>
          <w:tcPr>
            <w:tcW w:w="3466" w:type="dxa"/>
          </w:tcPr>
          <w:p w14:paraId="361AD03C" w14:textId="77777777" w:rsidR="0042462E" w:rsidRPr="009F2BA5" w:rsidRDefault="0042462E" w:rsidP="009133AD">
            <w:pPr>
              <w:pStyle w:val="af"/>
              <w:spacing w:line="240" w:lineRule="auto"/>
              <w:ind w:firstLine="57"/>
              <w:jc w:val="center"/>
              <w:rPr>
                <w:b/>
              </w:rPr>
            </w:pPr>
            <w:r w:rsidRPr="009F2BA5">
              <w:rPr>
                <w:b/>
              </w:rPr>
              <w:t>Комментарий</w:t>
            </w:r>
          </w:p>
        </w:tc>
      </w:tr>
      <w:tr w:rsidR="0042462E" w:rsidRPr="009F2BA5" w14:paraId="2B45B5B5" w14:textId="77777777" w:rsidTr="0042462E">
        <w:tc>
          <w:tcPr>
            <w:tcW w:w="2635" w:type="dxa"/>
          </w:tcPr>
          <w:p w14:paraId="23FDE806" w14:textId="77777777" w:rsidR="0042462E" w:rsidRPr="009E356C" w:rsidRDefault="0042462E" w:rsidP="009133AD">
            <w:pPr>
              <w:spacing w:line="240" w:lineRule="auto"/>
            </w:pPr>
            <w:proofErr w:type="spellStart"/>
            <w:r w:rsidRPr="00935B60">
              <w:rPr>
                <w:lang w:val="en-US"/>
              </w:rPr>
              <w:t>get_payments</w:t>
            </w:r>
            <w:proofErr w:type="spellEnd"/>
          </w:p>
        </w:tc>
        <w:tc>
          <w:tcPr>
            <w:tcW w:w="2413" w:type="dxa"/>
          </w:tcPr>
          <w:p w14:paraId="5EBAE254" w14:textId="77777777" w:rsidR="0042462E" w:rsidRPr="003463E1" w:rsidRDefault="0042462E" w:rsidP="009133AD">
            <w:pPr>
              <w:spacing w:line="240" w:lineRule="auto"/>
            </w:pPr>
            <w:r w:rsidRPr="003463E1">
              <w:t>1, обязательно</w:t>
            </w:r>
          </w:p>
        </w:tc>
        <w:tc>
          <w:tcPr>
            <w:tcW w:w="1454" w:type="dxa"/>
          </w:tcPr>
          <w:p w14:paraId="42899A8A" w14:textId="77777777" w:rsidR="0042462E" w:rsidRPr="003463E1" w:rsidRDefault="0042462E" w:rsidP="009133AD">
            <w:pPr>
              <w:spacing w:line="240" w:lineRule="auto"/>
            </w:pPr>
            <w:r w:rsidRPr="003463E1">
              <w:t>Объект</w:t>
            </w:r>
          </w:p>
        </w:tc>
        <w:tc>
          <w:tcPr>
            <w:tcW w:w="3466" w:type="dxa"/>
          </w:tcPr>
          <w:p w14:paraId="33FA7ACC" w14:textId="77777777" w:rsidR="0042462E" w:rsidRPr="003463E1" w:rsidRDefault="0042462E" w:rsidP="009133AD">
            <w:pPr>
              <w:spacing w:line="240" w:lineRule="auto"/>
            </w:pPr>
            <w:r w:rsidRPr="003463E1">
              <w:t>Корневой</w:t>
            </w:r>
            <w:r>
              <w:t xml:space="preserve"> т</w:t>
            </w:r>
            <w:r w:rsidRPr="00936197">
              <w:t xml:space="preserve">ег </w:t>
            </w:r>
            <w:r>
              <w:t>ответа на запрос экспорта сущностей из РИС ГМП</w:t>
            </w:r>
            <w:r w:rsidRPr="00936197">
              <w:t>.</w:t>
            </w:r>
          </w:p>
        </w:tc>
      </w:tr>
      <w:tr w:rsidR="0042462E" w:rsidRPr="009F2BA5" w14:paraId="76EACD1F" w14:textId="77777777" w:rsidTr="0042462E">
        <w:tc>
          <w:tcPr>
            <w:tcW w:w="2635" w:type="dxa"/>
          </w:tcPr>
          <w:p w14:paraId="004C73FD" w14:textId="01B85ACD" w:rsidR="0042462E" w:rsidRPr="0042462E" w:rsidRDefault="0042462E" w:rsidP="009133AD">
            <w:pPr>
              <w:pStyle w:val="af"/>
              <w:keepNext/>
              <w:keepLines/>
              <w:widowControl w:val="0"/>
              <w:spacing w:line="240" w:lineRule="auto"/>
              <w:ind w:firstLine="0"/>
              <w:jc w:val="left"/>
              <w:rPr>
                <w:lang w:val="en-US"/>
              </w:rPr>
            </w:pPr>
            <w:r>
              <w:t xml:space="preserve"> </w:t>
            </w:r>
            <w:proofErr w:type="spellStart"/>
            <w:r>
              <w:t>response</w:t>
            </w:r>
            <w:proofErr w:type="spellEnd"/>
          </w:p>
        </w:tc>
        <w:tc>
          <w:tcPr>
            <w:tcW w:w="2413" w:type="dxa"/>
          </w:tcPr>
          <w:p w14:paraId="100A71CD" w14:textId="77777777" w:rsidR="0042462E" w:rsidRPr="009F2BA5" w:rsidRDefault="0042462E" w:rsidP="009133AD">
            <w:pPr>
              <w:pStyle w:val="af"/>
              <w:keepNext/>
              <w:keepLines/>
              <w:widowControl w:val="0"/>
              <w:spacing w:line="240" w:lineRule="auto"/>
              <w:ind w:firstLine="0"/>
              <w:jc w:val="left"/>
              <w:rPr>
                <w:sz w:val="28"/>
                <w:szCs w:val="28"/>
              </w:rPr>
            </w:pPr>
            <w:r w:rsidRPr="009F2BA5">
              <w:t>1, обязательно</w:t>
            </w:r>
          </w:p>
        </w:tc>
        <w:tc>
          <w:tcPr>
            <w:tcW w:w="1454" w:type="dxa"/>
          </w:tcPr>
          <w:p w14:paraId="7BBC847C" w14:textId="77777777" w:rsidR="0042462E" w:rsidRPr="009F2BA5" w:rsidRDefault="0042462E" w:rsidP="009133AD">
            <w:pPr>
              <w:pStyle w:val="af"/>
              <w:keepNext/>
              <w:keepLines/>
              <w:widowControl w:val="0"/>
              <w:spacing w:line="240" w:lineRule="auto"/>
              <w:ind w:firstLine="0"/>
              <w:jc w:val="left"/>
              <w:rPr>
                <w:sz w:val="28"/>
                <w:szCs w:val="28"/>
              </w:rPr>
            </w:pPr>
            <w:r w:rsidRPr="009F2BA5">
              <w:t>Объект</w:t>
            </w:r>
          </w:p>
        </w:tc>
        <w:tc>
          <w:tcPr>
            <w:tcW w:w="3466" w:type="dxa"/>
          </w:tcPr>
          <w:p w14:paraId="0A338E67" w14:textId="77777777" w:rsidR="0042462E" w:rsidRPr="009F2BA5" w:rsidRDefault="0042462E" w:rsidP="009133AD">
            <w:pPr>
              <w:pStyle w:val="af"/>
              <w:keepNext/>
              <w:keepLines/>
              <w:widowControl w:val="0"/>
              <w:spacing w:line="240" w:lineRule="auto"/>
              <w:ind w:firstLine="0"/>
              <w:jc w:val="left"/>
              <w:rPr>
                <w:sz w:val="28"/>
                <w:szCs w:val="28"/>
              </w:rPr>
            </w:pPr>
            <w:r>
              <w:t>Тег</w:t>
            </w:r>
            <w:r w:rsidRPr="003463E1">
              <w:t xml:space="preserve"> ответа</w:t>
            </w:r>
            <w:r>
              <w:t xml:space="preserve"> на запрос платежей.</w:t>
            </w:r>
          </w:p>
        </w:tc>
      </w:tr>
      <w:tr w:rsidR="0042462E" w:rsidRPr="009F2BA5" w14:paraId="59D4D050" w14:textId="77777777" w:rsidTr="0042462E">
        <w:tc>
          <w:tcPr>
            <w:tcW w:w="2635" w:type="dxa"/>
          </w:tcPr>
          <w:p w14:paraId="28CC17F2" w14:textId="77777777" w:rsidR="0042462E" w:rsidRPr="009F2BA5" w:rsidRDefault="0042462E" w:rsidP="009133AD">
            <w:pPr>
              <w:pStyle w:val="af"/>
              <w:spacing w:line="240" w:lineRule="auto"/>
              <w:ind w:firstLine="0"/>
              <w:jc w:val="left"/>
            </w:pPr>
            <w:r>
              <w:t xml:space="preserve">  </w:t>
            </w:r>
            <w:proofErr w:type="spellStart"/>
            <w:r w:rsidRPr="009F2BA5">
              <w:t>error</w:t>
            </w:r>
            <w:proofErr w:type="spellEnd"/>
          </w:p>
        </w:tc>
        <w:tc>
          <w:tcPr>
            <w:tcW w:w="2413" w:type="dxa"/>
          </w:tcPr>
          <w:p w14:paraId="38BF7828" w14:textId="77777777" w:rsidR="0042462E" w:rsidRPr="009F2BA5" w:rsidRDefault="0042462E" w:rsidP="009133AD">
            <w:pPr>
              <w:pStyle w:val="af"/>
              <w:spacing w:line="240" w:lineRule="auto"/>
              <w:ind w:firstLine="0"/>
              <w:jc w:val="left"/>
              <w:rPr>
                <w:sz w:val="28"/>
                <w:szCs w:val="28"/>
              </w:rPr>
            </w:pPr>
            <w:r w:rsidRPr="009F2BA5">
              <w:t>1, обязательно</w:t>
            </w:r>
          </w:p>
        </w:tc>
        <w:tc>
          <w:tcPr>
            <w:tcW w:w="1454" w:type="dxa"/>
          </w:tcPr>
          <w:p w14:paraId="247156D2" w14:textId="77777777" w:rsidR="0042462E" w:rsidRPr="009F2BA5" w:rsidRDefault="0042462E" w:rsidP="009133AD">
            <w:pPr>
              <w:pStyle w:val="af"/>
              <w:spacing w:line="240" w:lineRule="auto"/>
              <w:ind w:firstLine="0"/>
              <w:jc w:val="left"/>
              <w:rPr>
                <w:sz w:val="28"/>
                <w:szCs w:val="28"/>
              </w:rPr>
            </w:pPr>
            <w:r w:rsidRPr="009F2BA5">
              <w:t>Строка</w:t>
            </w:r>
          </w:p>
        </w:tc>
        <w:tc>
          <w:tcPr>
            <w:tcW w:w="3466" w:type="dxa"/>
          </w:tcPr>
          <w:p w14:paraId="2B1C8A49" w14:textId="77777777" w:rsidR="0042462E" w:rsidRPr="009F2BA5" w:rsidRDefault="0042462E" w:rsidP="009133AD">
            <w:pPr>
              <w:pStyle w:val="af"/>
              <w:spacing w:line="240" w:lineRule="auto"/>
              <w:ind w:firstLine="0"/>
              <w:jc w:val="left"/>
            </w:pPr>
            <w:r w:rsidRPr="009F2BA5">
              <w:t xml:space="preserve">Результат обработки запроса. </w:t>
            </w:r>
          </w:p>
          <w:p w14:paraId="00F1DDC0" w14:textId="77777777" w:rsidR="0042462E" w:rsidRPr="009F2BA5" w:rsidRDefault="0042462E" w:rsidP="009133AD">
            <w:pPr>
              <w:pStyle w:val="af"/>
              <w:spacing w:line="240" w:lineRule="auto"/>
              <w:ind w:firstLine="0"/>
              <w:jc w:val="left"/>
              <w:rPr>
                <w:sz w:val="28"/>
                <w:szCs w:val="28"/>
              </w:rPr>
            </w:pPr>
            <w:r w:rsidRPr="009F2BA5">
              <w:t>При успешной обработке запроса, возвращается пустая строка. В противном случае, указывается текст ошибки.</w:t>
            </w:r>
          </w:p>
        </w:tc>
      </w:tr>
      <w:tr w:rsidR="0042462E" w:rsidRPr="009F2BA5" w14:paraId="271A4E02" w14:textId="77777777" w:rsidTr="0042462E">
        <w:tc>
          <w:tcPr>
            <w:tcW w:w="2635" w:type="dxa"/>
          </w:tcPr>
          <w:p w14:paraId="5448646E" w14:textId="77777777" w:rsidR="0042462E" w:rsidRPr="009F2BA5" w:rsidRDefault="0042462E" w:rsidP="009133AD">
            <w:pPr>
              <w:pStyle w:val="af"/>
              <w:spacing w:line="240" w:lineRule="auto"/>
              <w:ind w:firstLine="0"/>
              <w:jc w:val="left"/>
            </w:pPr>
            <w:r>
              <w:t xml:space="preserve">  </w:t>
            </w:r>
            <w:proofErr w:type="spellStart"/>
            <w:r w:rsidRPr="009F2BA5">
              <w:t>payments</w:t>
            </w:r>
            <w:proofErr w:type="spellEnd"/>
          </w:p>
        </w:tc>
        <w:tc>
          <w:tcPr>
            <w:tcW w:w="2413" w:type="dxa"/>
          </w:tcPr>
          <w:p w14:paraId="7841AD52" w14:textId="77777777" w:rsidR="0042462E" w:rsidRPr="009F2BA5" w:rsidRDefault="0042462E" w:rsidP="009133AD">
            <w:pPr>
              <w:pStyle w:val="af"/>
              <w:spacing w:line="240" w:lineRule="auto"/>
              <w:ind w:firstLine="0"/>
              <w:jc w:val="left"/>
              <w:rPr>
                <w:sz w:val="28"/>
                <w:szCs w:val="28"/>
              </w:rPr>
            </w:pPr>
            <w:r w:rsidRPr="009F2BA5">
              <w:t>1, обязательно</w:t>
            </w:r>
          </w:p>
        </w:tc>
        <w:tc>
          <w:tcPr>
            <w:tcW w:w="1454" w:type="dxa"/>
          </w:tcPr>
          <w:p w14:paraId="0AA30912" w14:textId="77777777" w:rsidR="0042462E" w:rsidRPr="009F2BA5" w:rsidRDefault="0042462E" w:rsidP="009133AD">
            <w:pPr>
              <w:pStyle w:val="af"/>
              <w:spacing w:line="240" w:lineRule="auto"/>
              <w:ind w:firstLine="0"/>
              <w:jc w:val="left"/>
              <w:rPr>
                <w:sz w:val="28"/>
                <w:szCs w:val="28"/>
              </w:rPr>
            </w:pPr>
            <w:r w:rsidRPr="009F2BA5">
              <w:t>Объект</w:t>
            </w:r>
          </w:p>
        </w:tc>
        <w:tc>
          <w:tcPr>
            <w:tcW w:w="3466" w:type="dxa"/>
          </w:tcPr>
          <w:p w14:paraId="2B9FA8C5" w14:textId="77777777" w:rsidR="0042462E" w:rsidRPr="009F2BA5" w:rsidRDefault="0042462E" w:rsidP="009133AD">
            <w:pPr>
              <w:pStyle w:val="af"/>
              <w:spacing w:line="240" w:lineRule="auto"/>
              <w:ind w:firstLine="0"/>
              <w:jc w:val="left"/>
            </w:pPr>
            <w:r>
              <w:t>Перечень</w:t>
            </w:r>
            <w:r w:rsidRPr="009F2BA5">
              <w:t xml:space="preserve"> платежей</w:t>
            </w:r>
            <w:r>
              <w:t xml:space="preserve"> из БД РИС ГМП, ранее полученных из ГИС ГМП.</w:t>
            </w:r>
          </w:p>
        </w:tc>
      </w:tr>
      <w:tr w:rsidR="0042462E" w:rsidRPr="009F2BA5" w14:paraId="46037701" w14:textId="77777777" w:rsidTr="0042462E">
        <w:tc>
          <w:tcPr>
            <w:tcW w:w="2635" w:type="dxa"/>
          </w:tcPr>
          <w:p w14:paraId="372F5E4C" w14:textId="77777777" w:rsidR="0042462E" w:rsidRPr="009F2BA5" w:rsidRDefault="0042462E" w:rsidP="009133AD">
            <w:pPr>
              <w:pStyle w:val="af"/>
              <w:spacing w:line="240" w:lineRule="auto"/>
              <w:ind w:firstLine="340"/>
              <w:jc w:val="left"/>
            </w:pPr>
            <w:proofErr w:type="spellStart"/>
            <w:r w:rsidRPr="009F2BA5">
              <w:t>id</w:t>
            </w:r>
            <w:proofErr w:type="spellEnd"/>
          </w:p>
        </w:tc>
        <w:tc>
          <w:tcPr>
            <w:tcW w:w="2413" w:type="dxa"/>
          </w:tcPr>
          <w:p w14:paraId="2F414C99" w14:textId="77777777" w:rsidR="0042462E" w:rsidRPr="009F2BA5" w:rsidRDefault="0042462E" w:rsidP="009133AD">
            <w:pPr>
              <w:pStyle w:val="af"/>
              <w:spacing w:line="240" w:lineRule="auto"/>
              <w:ind w:firstLine="0"/>
              <w:jc w:val="left"/>
            </w:pPr>
            <w:r w:rsidRPr="009F2BA5">
              <w:t>1, обязательно</w:t>
            </w:r>
          </w:p>
        </w:tc>
        <w:tc>
          <w:tcPr>
            <w:tcW w:w="1454" w:type="dxa"/>
          </w:tcPr>
          <w:p w14:paraId="77244BE4" w14:textId="77777777" w:rsidR="0042462E" w:rsidRPr="009F2BA5" w:rsidRDefault="0042462E" w:rsidP="009133AD">
            <w:pPr>
              <w:pStyle w:val="af"/>
              <w:spacing w:line="240" w:lineRule="auto"/>
              <w:ind w:firstLine="0"/>
              <w:jc w:val="left"/>
            </w:pPr>
            <w:r w:rsidRPr="009F2BA5">
              <w:t>Строка</w:t>
            </w:r>
          </w:p>
        </w:tc>
        <w:tc>
          <w:tcPr>
            <w:tcW w:w="3466" w:type="dxa"/>
            <w:vAlign w:val="bottom"/>
          </w:tcPr>
          <w:p w14:paraId="46806084" w14:textId="77777777" w:rsidR="0042462E" w:rsidRPr="009F2BA5" w:rsidRDefault="0042462E" w:rsidP="009133AD">
            <w:pPr>
              <w:pStyle w:val="af"/>
              <w:spacing w:line="240" w:lineRule="auto"/>
              <w:ind w:firstLine="0"/>
              <w:jc w:val="left"/>
            </w:pPr>
            <w:proofErr w:type="spellStart"/>
            <w:r w:rsidRPr="009F2BA5">
              <w:t>Id</w:t>
            </w:r>
            <w:proofErr w:type="spellEnd"/>
          </w:p>
        </w:tc>
      </w:tr>
      <w:tr w:rsidR="0042462E" w:rsidRPr="009F2BA5" w14:paraId="4B608F69" w14:textId="77777777" w:rsidTr="0042462E">
        <w:tc>
          <w:tcPr>
            <w:tcW w:w="2635" w:type="dxa"/>
          </w:tcPr>
          <w:p w14:paraId="0DF92D0B" w14:textId="77777777" w:rsidR="0042462E" w:rsidRPr="009F2BA5" w:rsidRDefault="0042462E" w:rsidP="009133AD">
            <w:pPr>
              <w:pStyle w:val="af"/>
              <w:spacing w:line="240" w:lineRule="auto"/>
              <w:ind w:firstLine="340"/>
              <w:jc w:val="left"/>
            </w:pPr>
            <w:proofErr w:type="spellStart"/>
            <w:r w:rsidRPr="009F2BA5">
              <w:t>supplier_bill_id</w:t>
            </w:r>
            <w:proofErr w:type="spellEnd"/>
          </w:p>
        </w:tc>
        <w:tc>
          <w:tcPr>
            <w:tcW w:w="2413" w:type="dxa"/>
          </w:tcPr>
          <w:p w14:paraId="2B41C402" w14:textId="77777777" w:rsidR="0042462E" w:rsidRPr="009F2BA5" w:rsidRDefault="0042462E" w:rsidP="009133AD">
            <w:pPr>
              <w:pStyle w:val="af"/>
              <w:spacing w:line="240" w:lineRule="auto"/>
              <w:ind w:firstLine="0"/>
              <w:jc w:val="left"/>
            </w:pPr>
            <w:r>
              <w:t xml:space="preserve">1, </w:t>
            </w:r>
            <w:r w:rsidRPr="009F2BA5">
              <w:t>обязательно</w:t>
            </w:r>
          </w:p>
        </w:tc>
        <w:tc>
          <w:tcPr>
            <w:tcW w:w="1454" w:type="dxa"/>
          </w:tcPr>
          <w:p w14:paraId="15093F5F" w14:textId="77777777" w:rsidR="0042462E" w:rsidRPr="009F2BA5" w:rsidRDefault="0042462E" w:rsidP="009133AD">
            <w:pPr>
              <w:pStyle w:val="af"/>
              <w:spacing w:line="240" w:lineRule="auto"/>
              <w:ind w:firstLine="0"/>
              <w:jc w:val="left"/>
            </w:pPr>
            <w:r w:rsidRPr="009F2BA5">
              <w:t>Строка</w:t>
            </w:r>
          </w:p>
        </w:tc>
        <w:tc>
          <w:tcPr>
            <w:tcW w:w="3466" w:type="dxa"/>
            <w:vAlign w:val="bottom"/>
          </w:tcPr>
          <w:p w14:paraId="1ED0CD4C" w14:textId="77777777" w:rsidR="0042462E" w:rsidRPr="009F2BA5" w:rsidRDefault="0042462E" w:rsidP="009133AD">
            <w:pPr>
              <w:pStyle w:val="af"/>
              <w:spacing w:line="240" w:lineRule="auto"/>
              <w:ind w:firstLine="0"/>
              <w:jc w:val="left"/>
            </w:pPr>
            <w:r w:rsidRPr="009F2BA5">
              <w:t>У</w:t>
            </w:r>
            <w:r>
              <w:t xml:space="preserve">ИН. </w:t>
            </w:r>
            <w:r w:rsidRPr="00981B75">
              <w:t xml:space="preserve">В случае отсутствия УИН </w:t>
            </w:r>
            <w:r>
              <w:t>передается</w:t>
            </w:r>
            <w:r w:rsidRPr="00981B75">
              <w:t xml:space="preserve"> значение «0».</w:t>
            </w:r>
          </w:p>
        </w:tc>
      </w:tr>
      <w:tr w:rsidR="0042462E" w:rsidRPr="009F2BA5" w14:paraId="08ED275E" w14:textId="77777777" w:rsidTr="0042462E">
        <w:tc>
          <w:tcPr>
            <w:tcW w:w="2635" w:type="dxa"/>
          </w:tcPr>
          <w:p w14:paraId="526A8ED4" w14:textId="77777777" w:rsidR="0042462E" w:rsidRPr="009F2BA5" w:rsidRDefault="0042462E" w:rsidP="009133AD">
            <w:pPr>
              <w:pStyle w:val="af"/>
              <w:spacing w:line="240" w:lineRule="auto"/>
              <w:ind w:firstLine="340"/>
              <w:jc w:val="left"/>
            </w:pPr>
            <w:proofErr w:type="spellStart"/>
            <w:r w:rsidRPr="009F2BA5">
              <w:t>narrative</w:t>
            </w:r>
            <w:proofErr w:type="spellEnd"/>
          </w:p>
        </w:tc>
        <w:tc>
          <w:tcPr>
            <w:tcW w:w="2413" w:type="dxa"/>
          </w:tcPr>
          <w:p w14:paraId="5CF63321" w14:textId="77777777" w:rsidR="0042462E" w:rsidRPr="009F2BA5" w:rsidRDefault="0042462E" w:rsidP="009133AD">
            <w:pPr>
              <w:pStyle w:val="af"/>
              <w:spacing w:line="240" w:lineRule="auto"/>
              <w:ind w:firstLine="0"/>
              <w:jc w:val="left"/>
            </w:pPr>
            <w:r w:rsidRPr="009F2BA5">
              <w:t>1, обязательно</w:t>
            </w:r>
          </w:p>
        </w:tc>
        <w:tc>
          <w:tcPr>
            <w:tcW w:w="1454" w:type="dxa"/>
          </w:tcPr>
          <w:p w14:paraId="6C146A34" w14:textId="1E6A437F" w:rsidR="0042462E" w:rsidRPr="009F2BA5" w:rsidRDefault="0042462E" w:rsidP="009133AD">
            <w:pPr>
              <w:pStyle w:val="af"/>
              <w:spacing w:line="240" w:lineRule="auto"/>
              <w:ind w:firstLine="0"/>
              <w:jc w:val="left"/>
            </w:pPr>
            <w:r w:rsidRPr="009F2BA5">
              <w:t>Строка</w:t>
            </w:r>
            <w:r w:rsidR="00002CC5">
              <w:t>, 210</w:t>
            </w:r>
          </w:p>
        </w:tc>
        <w:tc>
          <w:tcPr>
            <w:tcW w:w="3466" w:type="dxa"/>
            <w:vAlign w:val="bottom"/>
          </w:tcPr>
          <w:p w14:paraId="663B3856" w14:textId="2D4A8202" w:rsidR="00002CC5" w:rsidRPr="009F2BA5" w:rsidRDefault="0042462E" w:rsidP="009133AD">
            <w:pPr>
              <w:pStyle w:val="af"/>
              <w:spacing w:line="240" w:lineRule="auto"/>
              <w:ind w:firstLine="0"/>
              <w:jc w:val="left"/>
            </w:pPr>
            <w:r w:rsidRPr="009F2BA5">
              <w:t>Назначение платежа</w:t>
            </w:r>
            <w:r>
              <w:t>.</w:t>
            </w:r>
          </w:p>
        </w:tc>
      </w:tr>
      <w:tr w:rsidR="0042462E" w:rsidRPr="009F2BA5" w14:paraId="6711AA9E" w14:textId="77777777" w:rsidTr="0042462E">
        <w:tc>
          <w:tcPr>
            <w:tcW w:w="2635" w:type="dxa"/>
          </w:tcPr>
          <w:p w14:paraId="0D0BF8C0" w14:textId="77777777" w:rsidR="0042462E" w:rsidRPr="009F2BA5" w:rsidRDefault="0042462E" w:rsidP="009133AD">
            <w:pPr>
              <w:pStyle w:val="af"/>
              <w:spacing w:line="240" w:lineRule="auto"/>
              <w:ind w:firstLine="340"/>
              <w:jc w:val="left"/>
            </w:pPr>
            <w:proofErr w:type="spellStart"/>
            <w:r w:rsidRPr="009F2BA5">
              <w:t>total_amount</w:t>
            </w:r>
            <w:proofErr w:type="spellEnd"/>
          </w:p>
        </w:tc>
        <w:tc>
          <w:tcPr>
            <w:tcW w:w="2413" w:type="dxa"/>
          </w:tcPr>
          <w:p w14:paraId="1F5288B0" w14:textId="77777777" w:rsidR="0042462E" w:rsidRPr="009F2BA5" w:rsidRDefault="0042462E" w:rsidP="009133AD">
            <w:pPr>
              <w:pStyle w:val="af"/>
              <w:spacing w:line="240" w:lineRule="auto"/>
              <w:ind w:firstLine="0"/>
              <w:jc w:val="left"/>
            </w:pPr>
            <w:r w:rsidRPr="009F2BA5">
              <w:t>1, обязательно</w:t>
            </w:r>
          </w:p>
        </w:tc>
        <w:tc>
          <w:tcPr>
            <w:tcW w:w="1454" w:type="dxa"/>
          </w:tcPr>
          <w:p w14:paraId="3C527E7C" w14:textId="77777777" w:rsidR="0042462E" w:rsidRPr="009F2BA5" w:rsidRDefault="0042462E" w:rsidP="009133AD">
            <w:pPr>
              <w:pStyle w:val="af"/>
              <w:spacing w:line="240" w:lineRule="auto"/>
              <w:ind w:firstLine="0"/>
              <w:jc w:val="left"/>
            </w:pPr>
            <w:r w:rsidRPr="009F2BA5">
              <w:t>Строка</w:t>
            </w:r>
          </w:p>
        </w:tc>
        <w:tc>
          <w:tcPr>
            <w:tcW w:w="3466" w:type="dxa"/>
            <w:vAlign w:val="bottom"/>
          </w:tcPr>
          <w:p w14:paraId="43CB3DE1" w14:textId="77777777" w:rsidR="0042462E" w:rsidRPr="009F2BA5" w:rsidRDefault="0042462E" w:rsidP="009133AD">
            <w:pPr>
              <w:pStyle w:val="af"/>
              <w:spacing w:line="240" w:lineRule="auto"/>
              <w:ind w:firstLine="0"/>
              <w:jc w:val="left"/>
            </w:pPr>
            <w:r>
              <w:t>Сумма платежа.</w:t>
            </w:r>
          </w:p>
        </w:tc>
      </w:tr>
      <w:tr w:rsidR="0042462E" w:rsidRPr="009F2BA5" w14:paraId="754CB4F2" w14:textId="77777777" w:rsidTr="0042462E">
        <w:tc>
          <w:tcPr>
            <w:tcW w:w="2635" w:type="dxa"/>
          </w:tcPr>
          <w:p w14:paraId="2BCB4CFC" w14:textId="77777777" w:rsidR="0042462E" w:rsidRPr="009F2BA5" w:rsidRDefault="0042462E" w:rsidP="009133AD">
            <w:pPr>
              <w:pStyle w:val="af"/>
              <w:spacing w:line="240" w:lineRule="auto"/>
              <w:ind w:firstLine="340"/>
              <w:jc w:val="left"/>
            </w:pPr>
            <w:proofErr w:type="spellStart"/>
            <w:r w:rsidRPr="009F2BA5">
              <w:t>payment_date</w:t>
            </w:r>
            <w:proofErr w:type="spellEnd"/>
          </w:p>
        </w:tc>
        <w:tc>
          <w:tcPr>
            <w:tcW w:w="2413" w:type="dxa"/>
          </w:tcPr>
          <w:p w14:paraId="3155345E" w14:textId="77777777" w:rsidR="0042462E" w:rsidRPr="009F2BA5" w:rsidRDefault="0042462E" w:rsidP="009133AD">
            <w:pPr>
              <w:pStyle w:val="af"/>
              <w:spacing w:line="240" w:lineRule="auto"/>
              <w:ind w:firstLine="0"/>
              <w:jc w:val="left"/>
            </w:pPr>
            <w:r w:rsidRPr="009F2BA5">
              <w:t>1, обязательно</w:t>
            </w:r>
          </w:p>
        </w:tc>
        <w:tc>
          <w:tcPr>
            <w:tcW w:w="1454" w:type="dxa"/>
          </w:tcPr>
          <w:p w14:paraId="2CC6C54E" w14:textId="77777777" w:rsidR="0042462E" w:rsidRPr="009F2BA5" w:rsidRDefault="0042462E" w:rsidP="009133AD">
            <w:pPr>
              <w:pStyle w:val="af"/>
              <w:spacing w:line="240" w:lineRule="auto"/>
              <w:ind w:firstLine="0"/>
              <w:jc w:val="left"/>
            </w:pPr>
            <w:r w:rsidRPr="009F2BA5">
              <w:t>Строка</w:t>
            </w:r>
          </w:p>
        </w:tc>
        <w:tc>
          <w:tcPr>
            <w:tcW w:w="3466" w:type="dxa"/>
            <w:vAlign w:val="bottom"/>
          </w:tcPr>
          <w:p w14:paraId="608BFBEE" w14:textId="77777777" w:rsidR="0042462E" w:rsidRPr="009F2BA5" w:rsidRDefault="0042462E" w:rsidP="009133AD">
            <w:pPr>
              <w:pStyle w:val="af"/>
              <w:spacing w:line="240" w:lineRule="auto"/>
              <w:ind w:firstLine="0"/>
              <w:jc w:val="left"/>
            </w:pPr>
            <w:r w:rsidRPr="00981B75">
              <w:t>Дата и время приема к исполнению распоряжения плательщика.</w:t>
            </w:r>
          </w:p>
        </w:tc>
      </w:tr>
      <w:tr w:rsidR="000D0DD6" w:rsidRPr="009F2BA5" w14:paraId="203377EB" w14:textId="77777777" w:rsidTr="0042462E">
        <w:tc>
          <w:tcPr>
            <w:tcW w:w="2635" w:type="dxa"/>
          </w:tcPr>
          <w:p w14:paraId="76F7BF43" w14:textId="3F55B15A" w:rsidR="000D0DD6" w:rsidRPr="009F2BA5" w:rsidRDefault="000D0DD6" w:rsidP="000D0DD6">
            <w:pPr>
              <w:pStyle w:val="af"/>
              <w:spacing w:line="240" w:lineRule="auto"/>
              <w:ind w:firstLine="340"/>
              <w:jc w:val="left"/>
            </w:pPr>
            <w:r>
              <w:rPr>
                <w:lang w:val="en-US"/>
              </w:rPr>
              <w:t>change</w:t>
            </w:r>
            <w:r w:rsidRPr="009F2BA5">
              <w:t>_</w:t>
            </w:r>
            <w:proofErr w:type="spellStart"/>
            <w:r w:rsidRPr="009F2BA5">
              <w:t>date</w:t>
            </w:r>
            <w:proofErr w:type="spellEnd"/>
          </w:p>
        </w:tc>
        <w:tc>
          <w:tcPr>
            <w:tcW w:w="2413" w:type="dxa"/>
          </w:tcPr>
          <w:p w14:paraId="197175F0" w14:textId="01DED3DB" w:rsidR="000D0DD6" w:rsidRPr="009F2BA5" w:rsidRDefault="00870C83" w:rsidP="000D0DD6">
            <w:pPr>
              <w:pStyle w:val="af"/>
              <w:spacing w:line="240" w:lineRule="auto"/>
              <w:ind w:firstLine="0"/>
              <w:jc w:val="left"/>
            </w:pPr>
            <w:r>
              <w:t>0..</w:t>
            </w:r>
            <w:r w:rsidRPr="009F2BA5">
              <w:t>1</w:t>
            </w:r>
            <w:r w:rsidR="000D0DD6" w:rsidRPr="009F2BA5">
              <w:t xml:space="preserve">, </w:t>
            </w:r>
            <w:r w:rsidR="000D0DD6">
              <w:t>не</w:t>
            </w:r>
            <w:r w:rsidR="000D0DD6" w:rsidRPr="009F2BA5">
              <w:t>обязательно</w:t>
            </w:r>
          </w:p>
        </w:tc>
        <w:tc>
          <w:tcPr>
            <w:tcW w:w="1454" w:type="dxa"/>
          </w:tcPr>
          <w:p w14:paraId="30C630C2" w14:textId="0766F263" w:rsidR="000D0DD6" w:rsidRPr="009F2BA5" w:rsidRDefault="000D0DD6" w:rsidP="000D0DD6">
            <w:pPr>
              <w:pStyle w:val="af"/>
              <w:spacing w:line="240" w:lineRule="auto"/>
              <w:ind w:firstLine="0"/>
              <w:jc w:val="left"/>
            </w:pPr>
            <w:r w:rsidRPr="009F2BA5">
              <w:t>Строка</w:t>
            </w:r>
          </w:p>
        </w:tc>
        <w:tc>
          <w:tcPr>
            <w:tcW w:w="3466" w:type="dxa"/>
            <w:vAlign w:val="bottom"/>
          </w:tcPr>
          <w:p w14:paraId="3E4961A3" w14:textId="65FA7BCF" w:rsidR="000D0DD6" w:rsidRPr="00981B75" w:rsidRDefault="000D0DD6" w:rsidP="000D0DD6">
            <w:pPr>
              <w:pStyle w:val="af"/>
              <w:spacing w:line="240" w:lineRule="auto"/>
              <w:ind w:firstLine="0"/>
              <w:jc w:val="left"/>
            </w:pPr>
            <w:r w:rsidRPr="00981B75">
              <w:t xml:space="preserve">Дата и время </w:t>
            </w:r>
            <w:r>
              <w:t>уточнения платежа</w:t>
            </w:r>
          </w:p>
        </w:tc>
      </w:tr>
      <w:tr w:rsidR="000D0DD6" w:rsidRPr="009F2BA5" w14:paraId="6D2A3F3B" w14:textId="77777777" w:rsidTr="0042462E">
        <w:tc>
          <w:tcPr>
            <w:tcW w:w="2635" w:type="dxa"/>
          </w:tcPr>
          <w:p w14:paraId="1AC69FCD" w14:textId="77777777" w:rsidR="000D0DD6" w:rsidRPr="00131B17" w:rsidRDefault="000D0DD6" w:rsidP="000D0DD6">
            <w:pPr>
              <w:pStyle w:val="af"/>
              <w:spacing w:line="240" w:lineRule="auto"/>
              <w:ind w:firstLine="340"/>
              <w:jc w:val="left"/>
              <w:rPr>
                <w:lang w:val="en-US"/>
              </w:rPr>
            </w:pPr>
            <w:proofErr w:type="spellStart"/>
            <w:r w:rsidRPr="00131B17">
              <w:rPr>
                <w:color w:val="000000"/>
              </w:rPr>
              <w:t>receipt_date</w:t>
            </w:r>
            <w:proofErr w:type="spellEnd"/>
          </w:p>
        </w:tc>
        <w:tc>
          <w:tcPr>
            <w:tcW w:w="2413" w:type="dxa"/>
          </w:tcPr>
          <w:p w14:paraId="50ED46E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39C6C891"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1A092DAF" w14:textId="77777777" w:rsidR="000D0DD6" w:rsidRPr="007373F1" w:rsidRDefault="000D0DD6" w:rsidP="000D0DD6">
            <w:pPr>
              <w:spacing w:line="240" w:lineRule="auto"/>
            </w:pPr>
            <w:r w:rsidRPr="007373F1">
              <w:t>Дата поступления распоряжения в банк плательщика</w:t>
            </w:r>
            <w:r>
              <w:t>.</w:t>
            </w:r>
          </w:p>
        </w:tc>
      </w:tr>
      <w:tr w:rsidR="000D0DD6" w:rsidRPr="009F2BA5" w14:paraId="29B8E2C2" w14:textId="77777777" w:rsidTr="0042462E">
        <w:tc>
          <w:tcPr>
            <w:tcW w:w="2635" w:type="dxa"/>
          </w:tcPr>
          <w:p w14:paraId="08C89E2B" w14:textId="77777777" w:rsidR="000D0DD6" w:rsidRPr="009F2BA5" w:rsidRDefault="000D0DD6" w:rsidP="000D0DD6">
            <w:pPr>
              <w:pStyle w:val="af"/>
              <w:spacing w:line="240" w:lineRule="auto"/>
              <w:ind w:firstLine="340"/>
              <w:jc w:val="left"/>
            </w:pPr>
            <w:proofErr w:type="spellStart"/>
            <w:r w:rsidRPr="009F2BA5">
              <w:t>status</w:t>
            </w:r>
            <w:proofErr w:type="spellEnd"/>
          </w:p>
        </w:tc>
        <w:tc>
          <w:tcPr>
            <w:tcW w:w="2413" w:type="dxa"/>
          </w:tcPr>
          <w:p w14:paraId="1368821C"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2B541F46"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540959F" w14:textId="77777777" w:rsidR="000D0DD6" w:rsidRPr="009F2BA5" w:rsidRDefault="000D0DD6" w:rsidP="000D0DD6">
            <w:pPr>
              <w:spacing w:line="240" w:lineRule="auto"/>
            </w:pPr>
            <w:r w:rsidRPr="006662FE">
              <w:t>Статус плательщика (реквизит 101 Распоряжения).</w:t>
            </w:r>
          </w:p>
        </w:tc>
      </w:tr>
      <w:tr w:rsidR="000D0DD6" w:rsidRPr="009F2BA5" w14:paraId="4F4C9F69" w14:textId="77777777" w:rsidTr="0042462E">
        <w:tc>
          <w:tcPr>
            <w:tcW w:w="2635" w:type="dxa"/>
          </w:tcPr>
          <w:p w14:paraId="34DFF8D4" w14:textId="77777777" w:rsidR="000D0DD6" w:rsidRPr="009F2BA5" w:rsidRDefault="000D0DD6" w:rsidP="000D0DD6">
            <w:pPr>
              <w:pStyle w:val="af"/>
              <w:spacing w:line="240" w:lineRule="auto"/>
              <w:ind w:firstLine="340"/>
              <w:jc w:val="left"/>
            </w:pPr>
            <w:proofErr w:type="spellStart"/>
            <w:r w:rsidRPr="009F2BA5">
              <w:t>purpose</w:t>
            </w:r>
            <w:proofErr w:type="spellEnd"/>
          </w:p>
        </w:tc>
        <w:tc>
          <w:tcPr>
            <w:tcW w:w="2413" w:type="dxa"/>
          </w:tcPr>
          <w:p w14:paraId="0F59BA61"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004FDB28"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12973EB0" w14:textId="77777777" w:rsidR="000D0DD6" w:rsidRPr="009F2BA5" w:rsidRDefault="000D0DD6" w:rsidP="000D0DD6">
            <w:pPr>
              <w:pStyle w:val="af"/>
              <w:spacing w:line="240" w:lineRule="auto"/>
              <w:ind w:firstLine="0"/>
              <w:jc w:val="left"/>
            </w:pPr>
            <w:r w:rsidRPr="006662FE">
              <w:t>Показатель основания платежа (реквизит 106 Распоряжения).</w:t>
            </w:r>
          </w:p>
        </w:tc>
      </w:tr>
      <w:tr w:rsidR="000D0DD6" w:rsidRPr="009F2BA5" w14:paraId="2FBD21B6" w14:textId="77777777" w:rsidTr="0042462E">
        <w:tc>
          <w:tcPr>
            <w:tcW w:w="2635" w:type="dxa"/>
          </w:tcPr>
          <w:p w14:paraId="498C4D33" w14:textId="77777777" w:rsidR="000D0DD6" w:rsidRPr="009F2BA5" w:rsidRDefault="000D0DD6" w:rsidP="000D0DD6">
            <w:pPr>
              <w:pStyle w:val="af"/>
              <w:spacing w:line="240" w:lineRule="auto"/>
              <w:ind w:firstLine="340"/>
              <w:jc w:val="left"/>
            </w:pPr>
            <w:proofErr w:type="spellStart"/>
            <w:r w:rsidRPr="009F2BA5">
              <w:t>tax_period</w:t>
            </w:r>
            <w:proofErr w:type="spellEnd"/>
          </w:p>
        </w:tc>
        <w:tc>
          <w:tcPr>
            <w:tcW w:w="2413" w:type="dxa"/>
          </w:tcPr>
          <w:p w14:paraId="267A8993"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45FCA365"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8152F1D" w14:textId="77777777" w:rsidR="000D0DD6" w:rsidRPr="009F2BA5" w:rsidRDefault="000D0DD6" w:rsidP="000D0DD6">
            <w:pPr>
              <w:pStyle w:val="af"/>
              <w:spacing w:line="240" w:lineRule="auto"/>
              <w:ind w:firstLine="0"/>
              <w:jc w:val="left"/>
            </w:pPr>
            <w:r w:rsidRPr="006662FE">
              <w:t>Налоговый период (реквизит 107 Распоряжения).</w:t>
            </w:r>
          </w:p>
        </w:tc>
      </w:tr>
      <w:tr w:rsidR="000D0DD6" w:rsidRPr="009F2BA5" w14:paraId="77A34769" w14:textId="77777777" w:rsidTr="0042462E">
        <w:tc>
          <w:tcPr>
            <w:tcW w:w="2635" w:type="dxa"/>
          </w:tcPr>
          <w:p w14:paraId="05C3031C" w14:textId="77777777" w:rsidR="000D0DD6" w:rsidRPr="009F2BA5" w:rsidRDefault="000D0DD6" w:rsidP="000D0DD6">
            <w:pPr>
              <w:pStyle w:val="af"/>
              <w:spacing w:line="240" w:lineRule="auto"/>
              <w:ind w:firstLine="340"/>
              <w:jc w:val="left"/>
            </w:pPr>
            <w:proofErr w:type="spellStart"/>
            <w:r w:rsidRPr="009F2BA5">
              <w:t>tax_doc_number</w:t>
            </w:r>
            <w:proofErr w:type="spellEnd"/>
          </w:p>
        </w:tc>
        <w:tc>
          <w:tcPr>
            <w:tcW w:w="2413" w:type="dxa"/>
          </w:tcPr>
          <w:p w14:paraId="255B014C"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2F4D75F6"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49B31E6E" w14:textId="77777777" w:rsidR="000D0DD6" w:rsidRPr="009F2BA5" w:rsidRDefault="000D0DD6" w:rsidP="000D0DD6">
            <w:pPr>
              <w:pStyle w:val="af"/>
              <w:spacing w:line="240" w:lineRule="auto"/>
              <w:ind w:firstLine="0"/>
              <w:jc w:val="left"/>
            </w:pPr>
            <w:r w:rsidRPr="006662FE">
              <w:t>Показатель номера документа (реквизит 1</w:t>
            </w:r>
            <w:r>
              <w:t>08 Распоряжения).</w:t>
            </w:r>
          </w:p>
        </w:tc>
      </w:tr>
      <w:tr w:rsidR="000D0DD6" w:rsidRPr="009F2BA5" w14:paraId="0AF1B07F" w14:textId="77777777" w:rsidTr="0042462E">
        <w:tc>
          <w:tcPr>
            <w:tcW w:w="2635" w:type="dxa"/>
          </w:tcPr>
          <w:p w14:paraId="4DF78519" w14:textId="77777777" w:rsidR="000D0DD6" w:rsidRPr="009F2BA5" w:rsidRDefault="000D0DD6" w:rsidP="000D0DD6">
            <w:pPr>
              <w:pStyle w:val="af"/>
              <w:spacing w:line="240" w:lineRule="auto"/>
              <w:ind w:firstLine="340"/>
              <w:jc w:val="left"/>
            </w:pPr>
            <w:proofErr w:type="spellStart"/>
            <w:r w:rsidRPr="009F2BA5">
              <w:t>tax_doc_date</w:t>
            </w:r>
            <w:proofErr w:type="spellEnd"/>
          </w:p>
        </w:tc>
        <w:tc>
          <w:tcPr>
            <w:tcW w:w="2413" w:type="dxa"/>
          </w:tcPr>
          <w:p w14:paraId="2BB9F6F6"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1843FDE8"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3706C26" w14:textId="77777777" w:rsidR="000D0DD6" w:rsidRPr="009F2BA5" w:rsidRDefault="000D0DD6" w:rsidP="000D0DD6">
            <w:pPr>
              <w:pStyle w:val="af"/>
              <w:spacing w:line="240" w:lineRule="auto"/>
              <w:ind w:firstLine="0"/>
              <w:jc w:val="left"/>
            </w:pPr>
            <w:r w:rsidRPr="006662FE">
              <w:t>Показатель даты документа (реквизит 109 Распоряжения).</w:t>
            </w:r>
          </w:p>
        </w:tc>
      </w:tr>
      <w:tr w:rsidR="000D0DD6" w:rsidRPr="009F2BA5" w14:paraId="4186410E" w14:textId="77777777" w:rsidTr="0042462E">
        <w:tc>
          <w:tcPr>
            <w:tcW w:w="2635" w:type="dxa"/>
          </w:tcPr>
          <w:p w14:paraId="750C9E92" w14:textId="77777777" w:rsidR="000D0DD6" w:rsidRPr="009F2BA5" w:rsidRDefault="000D0DD6" w:rsidP="000D0DD6">
            <w:pPr>
              <w:pStyle w:val="af"/>
              <w:spacing w:line="240" w:lineRule="auto"/>
              <w:ind w:firstLine="340"/>
              <w:jc w:val="left"/>
            </w:pPr>
            <w:proofErr w:type="spellStart"/>
            <w:r w:rsidRPr="009F2BA5">
              <w:t>payment_type</w:t>
            </w:r>
            <w:proofErr w:type="spellEnd"/>
          </w:p>
        </w:tc>
        <w:tc>
          <w:tcPr>
            <w:tcW w:w="2413" w:type="dxa"/>
          </w:tcPr>
          <w:p w14:paraId="002C4E37" w14:textId="77777777" w:rsidR="000D0DD6" w:rsidRPr="009F2BA5" w:rsidRDefault="000D0DD6" w:rsidP="000D0DD6">
            <w:pPr>
              <w:pStyle w:val="af"/>
              <w:spacing w:line="240" w:lineRule="auto"/>
              <w:ind w:firstLine="0"/>
              <w:jc w:val="left"/>
            </w:pPr>
            <w:r>
              <w:t>0..</w:t>
            </w:r>
            <w:r w:rsidRPr="009F2BA5">
              <w:t>1</w:t>
            </w:r>
            <w:r>
              <w:t xml:space="preserve">, </w:t>
            </w:r>
            <w:r w:rsidRPr="009F2BA5">
              <w:t xml:space="preserve"> </w:t>
            </w:r>
            <w:r>
              <w:t>не</w:t>
            </w:r>
            <w:r w:rsidRPr="009F2BA5">
              <w:t>обязательно</w:t>
            </w:r>
          </w:p>
        </w:tc>
        <w:tc>
          <w:tcPr>
            <w:tcW w:w="1454" w:type="dxa"/>
          </w:tcPr>
          <w:p w14:paraId="3EC13B2B"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1607BA64" w14:textId="77777777" w:rsidR="000D0DD6" w:rsidRPr="009F2BA5" w:rsidRDefault="000D0DD6" w:rsidP="000D0DD6">
            <w:pPr>
              <w:pStyle w:val="af"/>
              <w:spacing w:line="240" w:lineRule="auto"/>
              <w:ind w:firstLine="0"/>
              <w:jc w:val="left"/>
            </w:pPr>
            <w:r>
              <w:t>Показатель т</w:t>
            </w:r>
            <w:r w:rsidRPr="006662FE">
              <w:t>ип</w:t>
            </w:r>
            <w:r>
              <w:t>а</w:t>
            </w:r>
            <w:r w:rsidRPr="006662FE">
              <w:t xml:space="preserve"> платежа (реквизит 110 Распоряжения).</w:t>
            </w:r>
          </w:p>
        </w:tc>
      </w:tr>
      <w:tr w:rsidR="000D0DD6" w:rsidRPr="009F2BA5" w14:paraId="52FF8BA6" w14:textId="77777777" w:rsidTr="0042462E">
        <w:tc>
          <w:tcPr>
            <w:tcW w:w="2635" w:type="dxa"/>
          </w:tcPr>
          <w:p w14:paraId="567A8ECD" w14:textId="77777777" w:rsidR="000D0DD6" w:rsidRPr="009F2BA5" w:rsidRDefault="000D0DD6" w:rsidP="000D0DD6">
            <w:pPr>
              <w:pStyle w:val="af"/>
              <w:spacing w:line="240" w:lineRule="auto"/>
              <w:ind w:firstLine="340"/>
              <w:jc w:val="left"/>
            </w:pPr>
            <w:proofErr w:type="spellStart"/>
            <w:r w:rsidRPr="009F2BA5">
              <w:lastRenderedPageBreak/>
              <w:t>bank_name</w:t>
            </w:r>
            <w:proofErr w:type="spellEnd"/>
          </w:p>
        </w:tc>
        <w:tc>
          <w:tcPr>
            <w:tcW w:w="2413" w:type="dxa"/>
          </w:tcPr>
          <w:p w14:paraId="36C52AB6" w14:textId="77777777" w:rsidR="000D0DD6" w:rsidRPr="00486F26" w:rsidRDefault="000D0DD6" w:rsidP="000D0DD6">
            <w:pPr>
              <w:pStyle w:val="af"/>
              <w:spacing w:line="240" w:lineRule="auto"/>
              <w:ind w:firstLine="0"/>
              <w:jc w:val="left"/>
            </w:pPr>
            <w:r>
              <w:t>0..</w:t>
            </w:r>
            <w:r w:rsidRPr="00486F26">
              <w:t>1,  необязательно</w:t>
            </w:r>
            <w:r w:rsidRPr="00486F26">
              <w:br/>
            </w:r>
            <w:r w:rsidRPr="00C1365E">
              <w:rPr>
                <w:i/>
              </w:rPr>
              <w:t xml:space="preserve">Наличие этого тега исключает </w:t>
            </w:r>
            <w:r>
              <w:rPr>
                <w:i/>
              </w:rPr>
              <w:t xml:space="preserve">появление </w:t>
            </w:r>
            <w:r w:rsidRPr="00C1365E">
              <w:rPr>
                <w:i/>
              </w:rPr>
              <w:t>тег</w:t>
            </w:r>
            <w:r>
              <w:rPr>
                <w:i/>
              </w:rPr>
              <w:t>ов</w:t>
            </w:r>
            <w:r w:rsidRPr="00C1365E">
              <w:rPr>
                <w:i/>
              </w:rPr>
              <w:t xml:space="preserve"> </w:t>
            </w:r>
            <w:proofErr w:type="spellStart"/>
            <w:r w:rsidRPr="002F5B1F">
              <w:rPr>
                <w:i/>
              </w:rPr>
              <w:t>other</w:t>
            </w:r>
            <w:proofErr w:type="spellEnd"/>
            <w:r>
              <w:rPr>
                <w:i/>
              </w:rPr>
              <w:t xml:space="preserve"> и </w:t>
            </w:r>
            <w:proofErr w:type="spellStart"/>
            <w:r w:rsidRPr="002F5B1F">
              <w:rPr>
                <w:i/>
              </w:rPr>
              <w:t>tofk_code</w:t>
            </w:r>
            <w:proofErr w:type="spellEnd"/>
            <w:r w:rsidRPr="00C1365E">
              <w:rPr>
                <w:i/>
              </w:rPr>
              <w:t>.</w:t>
            </w:r>
          </w:p>
        </w:tc>
        <w:tc>
          <w:tcPr>
            <w:tcW w:w="1454" w:type="dxa"/>
          </w:tcPr>
          <w:p w14:paraId="45045299" w14:textId="77777777" w:rsidR="000D0DD6" w:rsidRPr="009F2BA5" w:rsidRDefault="000D0DD6" w:rsidP="000D0DD6">
            <w:pPr>
              <w:pStyle w:val="af"/>
              <w:spacing w:line="240" w:lineRule="auto"/>
              <w:ind w:firstLine="0"/>
              <w:jc w:val="left"/>
            </w:pPr>
            <w:r w:rsidRPr="009F2BA5">
              <w:t>Строка</w:t>
            </w:r>
          </w:p>
        </w:tc>
        <w:tc>
          <w:tcPr>
            <w:tcW w:w="3466" w:type="dxa"/>
          </w:tcPr>
          <w:p w14:paraId="51E18030" w14:textId="77777777" w:rsidR="000D0DD6" w:rsidRPr="009F2BA5" w:rsidRDefault="000D0DD6" w:rsidP="000D0DD6">
            <w:pPr>
              <w:pStyle w:val="af"/>
              <w:spacing w:line="240" w:lineRule="auto"/>
              <w:ind w:firstLine="0"/>
              <w:jc w:val="left"/>
            </w:pPr>
            <w:r w:rsidRPr="00981B75">
              <w:rPr>
                <w:bCs/>
              </w:rPr>
              <w:t xml:space="preserve">Наименование </w:t>
            </w:r>
            <w:r>
              <w:rPr>
                <w:bCs/>
              </w:rPr>
              <w:t xml:space="preserve">получателя платежа - </w:t>
            </w:r>
            <w:r w:rsidRPr="00981B75">
              <w:rPr>
                <w:bCs/>
              </w:rPr>
              <w:t>структурного подразделения кредитной организации или подразделения Банка России.</w:t>
            </w:r>
          </w:p>
        </w:tc>
      </w:tr>
      <w:tr w:rsidR="000D0DD6" w:rsidRPr="009F2BA5" w14:paraId="3F3C12F4" w14:textId="77777777" w:rsidTr="0042462E">
        <w:tc>
          <w:tcPr>
            <w:tcW w:w="2635" w:type="dxa"/>
          </w:tcPr>
          <w:p w14:paraId="309D53D2" w14:textId="77777777" w:rsidR="000D0DD6" w:rsidRPr="009F2BA5" w:rsidRDefault="000D0DD6" w:rsidP="000D0DD6">
            <w:pPr>
              <w:pStyle w:val="af"/>
              <w:spacing w:line="240" w:lineRule="auto"/>
              <w:ind w:firstLine="340"/>
              <w:jc w:val="left"/>
            </w:pPr>
            <w:proofErr w:type="spellStart"/>
            <w:r w:rsidRPr="009F2BA5">
              <w:t>bank_bik</w:t>
            </w:r>
            <w:proofErr w:type="spellEnd"/>
          </w:p>
        </w:tc>
        <w:tc>
          <w:tcPr>
            <w:tcW w:w="2413" w:type="dxa"/>
          </w:tcPr>
          <w:p w14:paraId="1EA56413" w14:textId="77777777" w:rsidR="000D0DD6" w:rsidRDefault="000D0DD6" w:rsidP="000D0DD6">
            <w:pPr>
              <w:pStyle w:val="af"/>
              <w:spacing w:line="240" w:lineRule="auto"/>
              <w:ind w:firstLine="0"/>
              <w:jc w:val="left"/>
            </w:pPr>
            <w:r w:rsidRPr="009F2BA5">
              <w:t>1, обязательно</w:t>
            </w:r>
          </w:p>
          <w:p w14:paraId="49FCFD00" w14:textId="77777777" w:rsidR="000D0DD6" w:rsidRPr="009F2BA5" w:rsidRDefault="000D0DD6" w:rsidP="000D0DD6">
            <w:pPr>
              <w:pStyle w:val="af"/>
              <w:spacing w:line="240" w:lineRule="auto"/>
              <w:ind w:firstLine="0"/>
              <w:jc w:val="left"/>
            </w:pPr>
            <w:r w:rsidRPr="00C1365E">
              <w:rPr>
                <w:i/>
              </w:rPr>
              <w:t xml:space="preserve">Наличие этого тега исключает тег </w:t>
            </w:r>
            <w:proofErr w:type="spellStart"/>
            <w:r w:rsidRPr="003C5B77">
              <w:rPr>
                <w:i/>
              </w:rPr>
              <w:t>swift</w:t>
            </w:r>
            <w:proofErr w:type="spellEnd"/>
            <w:r w:rsidRPr="00C1365E">
              <w:rPr>
                <w:i/>
              </w:rPr>
              <w:t>.</w:t>
            </w:r>
          </w:p>
        </w:tc>
        <w:tc>
          <w:tcPr>
            <w:tcW w:w="1454" w:type="dxa"/>
          </w:tcPr>
          <w:p w14:paraId="0982C983"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79795844" w14:textId="77777777" w:rsidR="000D0DD6" w:rsidRPr="009F2BA5" w:rsidRDefault="000D0DD6" w:rsidP="000D0DD6">
            <w:pPr>
              <w:pStyle w:val="af"/>
              <w:spacing w:line="240" w:lineRule="auto"/>
              <w:ind w:firstLine="0"/>
              <w:jc w:val="left"/>
            </w:pPr>
            <w:r w:rsidRPr="00981B75">
              <w:rPr>
                <w:bCs/>
              </w:rPr>
              <w:t>БИК</w:t>
            </w:r>
            <w:r>
              <w:rPr>
                <w:bCs/>
              </w:rPr>
              <w:t xml:space="preserve"> получателя платежа -</w:t>
            </w:r>
            <w:r w:rsidRPr="00981B75">
              <w:rPr>
                <w:bCs/>
              </w:rPr>
              <w:t xml:space="preserve"> структурного подразделения кредитной организации или подразделения Банка России.</w:t>
            </w:r>
          </w:p>
        </w:tc>
      </w:tr>
      <w:tr w:rsidR="000D0DD6" w:rsidRPr="009F2BA5" w14:paraId="588C22B8" w14:textId="77777777" w:rsidTr="0042462E">
        <w:tc>
          <w:tcPr>
            <w:tcW w:w="2635" w:type="dxa"/>
          </w:tcPr>
          <w:p w14:paraId="7EAFE3FE" w14:textId="77777777" w:rsidR="000D0DD6" w:rsidRPr="009F2BA5" w:rsidRDefault="000D0DD6" w:rsidP="000D0DD6">
            <w:pPr>
              <w:pStyle w:val="af"/>
              <w:spacing w:line="240" w:lineRule="auto"/>
              <w:ind w:firstLine="340"/>
              <w:jc w:val="left"/>
            </w:pPr>
            <w:proofErr w:type="spellStart"/>
            <w:r w:rsidRPr="009F2BA5">
              <w:t>bank_swift</w:t>
            </w:r>
            <w:proofErr w:type="spellEnd"/>
          </w:p>
        </w:tc>
        <w:tc>
          <w:tcPr>
            <w:tcW w:w="2413" w:type="dxa"/>
          </w:tcPr>
          <w:p w14:paraId="3CCA80CF" w14:textId="77777777" w:rsidR="000D0DD6" w:rsidRPr="009F2BA5" w:rsidRDefault="000D0DD6" w:rsidP="000D0DD6">
            <w:pPr>
              <w:pStyle w:val="af"/>
              <w:spacing w:line="240" w:lineRule="auto"/>
              <w:ind w:firstLine="0"/>
              <w:jc w:val="left"/>
            </w:pPr>
            <w:r w:rsidRPr="009F2BA5">
              <w:t>1, обязательно</w:t>
            </w:r>
            <w:r>
              <w:br/>
            </w:r>
            <w:r w:rsidRPr="00C1365E">
              <w:rPr>
                <w:i/>
              </w:rPr>
              <w:t xml:space="preserve">Наличие этого тега исключает тег </w:t>
            </w:r>
            <w:proofErr w:type="spellStart"/>
            <w:r w:rsidRPr="003C5B77">
              <w:rPr>
                <w:i/>
              </w:rPr>
              <w:t>bik</w:t>
            </w:r>
            <w:proofErr w:type="spellEnd"/>
            <w:r w:rsidRPr="00C1365E">
              <w:rPr>
                <w:i/>
              </w:rPr>
              <w:t>.</w:t>
            </w:r>
          </w:p>
        </w:tc>
        <w:tc>
          <w:tcPr>
            <w:tcW w:w="1454" w:type="dxa"/>
          </w:tcPr>
          <w:p w14:paraId="3FBC50A7" w14:textId="77777777" w:rsidR="000D0DD6" w:rsidRPr="009F2BA5" w:rsidRDefault="000D0DD6" w:rsidP="000D0DD6">
            <w:pPr>
              <w:pStyle w:val="af"/>
              <w:spacing w:line="240" w:lineRule="auto"/>
              <w:ind w:firstLine="0"/>
              <w:jc w:val="left"/>
            </w:pPr>
            <w:r w:rsidRPr="009F2BA5">
              <w:t>Строка</w:t>
            </w:r>
          </w:p>
        </w:tc>
        <w:tc>
          <w:tcPr>
            <w:tcW w:w="3466" w:type="dxa"/>
          </w:tcPr>
          <w:p w14:paraId="366EED23" w14:textId="77777777" w:rsidR="000D0DD6" w:rsidRPr="009F2BA5" w:rsidRDefault="000D0DD6" w:rsidP="000D0DD6">
            <w:pPr>
              <w:pStyle w:val="af"/>
              <w:spacing w:line="240" w:lineRule="auto"/>
              <w:ind w:firstLine="0"/>
              <w:jc w:val="left"/>
            </w:pPr>
            <w:r w:rsidRPr="00BF1474">
              <w:t>Код SWIFT</w:t>
            </w:r>
            <w:r>
              <w:t xml:space="preserve"> </w:t>
            </w:r>
            <w:r>
              <w:rPr>
                <w:bCs/>
              </w:rPr>
              <w:t>получателя платежа -</w:t>
            </w:r>
            <w:r w:rsidRPr="00BF1474">
              <w:t xml:space="preserve"> иностранного банка.</w:t>
            </w:r>
          </w:p>
        </w:tc>
      </w:tr>
      <w:tr w:rsidR="000D0DD6" w:rsidRPr="009F2BA5" w14:paraId="08F65DFE" w14:textId="77777777" w:rsidTr="0042462E">
        <w:tc>
          <w:tcPr>
            <w:tcW w:w="2635" w:type="dxa"/>
          </w:tcPr>
          <w:p w14:paraId="131CBFDE" w14:textId="77777777" w:rsidR="000D0DD6" w:rsidRPr="009F2BA5" w:rsidRDefault="000D0DD6" w:rsidP="000D0DD6">
            <w:pPr>
              <w:pStyle w:val="af"/>
              <w:spacing w:line="240" w:lineRule="auto"/>
              <w:ind w:firstLine="340"/>
              <w:jc w:val="left"/>
            </w:pPr>
            <w:proofErr w:type="spellStart"/>
            <w:r w:rsidRPr="009F2BA5">
              <w:t>bank_corr_acc</w:t>
            </w:r>
            <w:proofErr w:type="spellEnd"/>
          </w:p>
        </w:tc>
        <w:tc>
          <w:tcPr>
            <w:tcW w:w="2413" w:type="dxa"/>
          </w:tcPr>
          <w:p w14:paraId="50F96504" w14:textId="77777777" w:rsidR="000D0DD6" w:rsidRPr="009F2BA5" w:rsidRDefault="000D0DD6" w:rsidP="000D0DD6">
            <w:pPr>
              <w:pStyle w:val="af"/>
              <w:spacing w:line="240" w:lineRule="auto"/>
              <w:ind w:firstLine="0"/>
              <w:jc w:val="left"/>
            </w:pPr>
            <w:r>
              <w:t>0..</w:t>
            </w:r>
            <w:r w:rsidRPr="00486F26">
              <w:t xml:space="preserve">1,  </w:t>
            </w:r>
            <w:r>
              <w:t>не</w:t>
            </w:r>
            <w:r w:rsidRPr="009F2BA5">
              <w:t>обязательно</w:t>
            </w:r>
          </w:p>
        </w:tc>
        <w:tc>
          <w:tcPr>
            <w:tcW w:w="1454" w:type="dxa"/>
          </w:tcPr>
          <w:p w14:paraId="0AA51B3B"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7B125290" w14:textId="77777777" w:rsidR="000D0DD6" w:rsidRPr="009F2BA5" w:rsidRDefault="000D0DD6" w:rsidP="000D0DD6">
            <w:pPr>
              <w:pStyle w:val="af"/>
              <w:spacing w:line="240" w:lineRule="auto"/>
              <w:ind w:firstLine="0"/>
              <w:jc w:val="left"/>
            </w:pPr>
            <w:r w:rsidRPr="00981B75">
              <w:rPr>
                <w:bCs/>
              </w:rPr>
              <w:t xml:space="preserve">Номер корреспондентского счета </w:t>
            </w:r>
            <w:r>
              <w:rPr>
                <w:bCs/>
              </w:rPr>
              <w:t>получателя платежа -</w:t>
            </w:r>
            <w:r w:rsidRPr="00981B75">
              <w:rPr>
                <w:bCs/>
              </w:rPr>
              <w:t xml:space="preserve"> кредитной организации, открытый в подразделении Банка России.</w:t>
            </w:r>
          </w:p>
        </w:tc>
      </w:tr>
      <w:tr w:rsidR="000D0DD6" w:rsidRPr="009F2BA5" w14:paraId="3A5364CB" w14:textId="77777777" w:rsidTr="0042462E">
        <w:tc>
          <w:tcPr>
            <w:tcW w:w="2635" w:type="dxa"/>
          </w:tcPr>
          <w:p w14:paraId="6E80A087" w14:textId="77777777" w:rsidR="000D0DD6" w:rsidRPr="00F73159" w:rsidRDefault="000D0DD6" w:rsidP="000D0DD6">
            <w:pPr>
              <w:pStyle w:val="af"/>
              <w:spacing w:line="240" w:lineRule="auto"/>
              <w:ind w:firstLine="340"/>
              <w:jc w:val="left"/>
            </w:pPr>
            <w:proofErr w:type="spellStart"/>
            <w:r w:rsidRPr="00131B17">
              <w:rPr>
                <w:color w:val="000000"/>
              </w:rPr>
              <w:t>other</w:t>
            </w:r>
            <w:proofErr w:type="spellEnd"/>
          </w:p>
        </w:tc>
        <w:tc>
          <w:tcPr>
            <w:tcW w:w="2413" w:type="dxa"/>
          </w:tcPr>
          <w:p w14:paraId="579B5147" w14:textId="77777777" w:rsidR="000D0DD6" w:rsidRPr="009F2BA5" w:rsidRDefault="000D0DD6" w:rsidP="000D0DD6">
            <w:pPr>
              <w:pStyle w:val="af"/>
              <w:spacing w:line="240" w:lineRule="auto"/>
              <w:ind w:firstLine="0"/>
              <w:jc w:val="left"/>
            </w:pPr>
            <w:r w:rsidRPr="009F2BA5">
              <w:t>1, обязательно</w:t>
            </w:r>
            <w:r>
              <w:t xml:space="preserve"> </w:t>
            </w:r>
            <w:r w:rsidRPr="00C1365E">
              <w:rPr>
                <w:i/>
              </w:rPr>
              <w:t xml:space="preserve">Наличие этого тега исключает </w:t>
            </w:r>
            <w:r>
              <w:rPr>
                <w:i/>
              </w:rPr>
              <w:t xml:space="preserve">появление </w:t>
            </w:r>
            <w:r w:rsidRPr="00C1365E">
              <w:rPr>
                <w:i/>
              </w:rPr>
              <w:t>тег</w:t>
            </w:r>
            <w:r>
              <w:rPr>
                <w:i/>
              </w:rPr>
              <w:t>ов</w:t>
            </w:r>
            <w:r w:rsidRPr="00C1365E">
              <w:rPr>
                <w:i/>
              </w:rPr>
              <w:t xml:space="preserve"> </w:t>
            </w:r>
            <w:proofErr w:type="spellStart"/>
            <w:r w:rsidRPr="002F5B1F">
              <w:rPr>
                <w:i/>
              </w:rPr>
              <w:t>bank</w:t>
            </w:r>
            <w:proofErr w:type="spellEnd"/>
            <w:r>
              <w:rPr>
                <w:i/>
              </w:rPr>
              <w:t xml:space="preserve"> и </w:t>
            </w:r>
            <w:proofErr w:type="spellStart"/>
            <w:r w:rsidRPr="002F5B1F">
              <w:rPr>
                <w:i/>
              </w:rPr>
              <w:t>tofk_code</w:t>
            </w:r>
            <w:proofErr w:type="spellEnd"/>
            <w:r w:rsidRPr="00C1365E">
              <w:rPr>
                <w:i/>
              </w:rPr>
              <w:t>.</w:t>
            </w:r>
          </w:p>
        </w:tc>
        <w:tc>
          <w:tcPr>
            <w:tcW w:w="1454" w:type="dxa"/>
          </w:tcPr>
          <w:p w14:paraId="7C8A02E8"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59E709F" w14:textId="77777777" w:rsidR="000D0DD6" w:rsidRDefault="000D0DD6" w:rsidP="000D0DD6">
            <w:pPr>
              <w:spacing w:line="240" w:lineRule="auto"/>
            </w:pPr>
            <w:r w:rsidRPr="00981B75">
              <w:t>Признак, иного способа проведения платежа. В случае приема в кассу получателя платежа наличных денежных сре</w:t>
            </w:r>
            <w:r>
              <w:t xml:space="preserve">дств от плательщика, тег </w:t>
            </w:r>
            <w:r w:rsidRPr="00981B75">
              <w:t>заполнен значением «CASH».</w:t>
            </w:r>
          </w:p>
        </w:tc>
      </w:tr>
      <w:tr w:rsidR="000D0DD6" w:rsidRPr="009F2BA5" w14:paraId="744BCB97" w14:textId="77777777" w:rsidTr="0042462E">
        <w:tc>
          <w:tcPr>
            <w:tcW w:w="2635" w:type="dxa"/>
          </w:tcPr>
          <w:p w14:paraId="2C4EA234" w14:textId="77777777" w:rsidR="000D0DD6" w:rsidRPr="009F2BA5" w:rsidRDefault="000D0DD6" w:rsidP="000D0DD6">
            <w:pPr>
              <w:pStyle w:val="af"/>
              <w:spacing w:line="240" w:lineRule="auto"/>
              <w:ind w:firstLine="340"/>
              <w:jc w:val="left"/>
            </w:pPr>
            <w:proofErr w:type="spellStart"/>
            <w:r w:rsidRPr="009F2BA5">
              <w:t>tofk_code</w:t>
            </w:r>
            <w:proofErr w:type="spellEnd"/>
          </w:p>
        </w:tc>
        <w:tc>
          <w:tcPr>
            <w:tcW w:w="2413" w:type="dxa"/>
          </w:tcPr>
          <w:p w14:paraId="5FB1724A" w14:textId="77777777" w:rsidR="000D0DD6" w:rsidRPr="009F2BA5" w:rsidRDefault="000D0DD6" w:rsidP="000D0DD6">
            <w:pPr>
              <w:pStyle w:val="af"/>
              <w:spacing w:line="240" w:lineRule="auto"/>
              <w:ind w:firstLine="0"/>
              <w:jc w:val="left"/>
            </w:pPr>
            <w:r w:rsidRPr="009F2BA5">
              <w:t>1, обязательно</w:t>
            </w:r>
            <w:r>
              <w:t xml:space="preserve"> </w:t>
            </w:r>
            <w:r w:rsidRPr="00C1365E">
              <w:rPr>
                <w:i/>
              </w:rPr>
              <w:t xml:space="preserve">Наличие этого тега исключает </w:t>
            </w:r>
            <w:r>
              <w:rPr>
                <w:i/>
              </w:rPr>
              <w:t xml:space="preserve">появление </w:t>
            </w:r>
            <w:r w:rsidRPr="00C1365E">
              <w:rPr>
                <w:i/>
              </w:rPr>
              <w:t>тег</w:t>
            </w:r>
            <w:r>
              <w:rPr>
                <w:i/>
              </w:rPr>
              <w:t>ов</w:t>
            </w:r>
            <w:r w:rsidRPr="00C1365E">
              <w:rPr>
                <w:i/>
              </w:rPr>
              <w:t xml:space="preserve"> </w:t>
            </w:r>
            <w:proofErr w:type="spellStart"/>
            <w:r w:rsidRPr="002F5B1F">
              <w:rPr>
                <w:i/>
              </w:rPr>
              <w:t>bank</w:t>
            </w:r>
            <w:proofErr w:type="spellEnd"/>
            <w:r>
              <w:rPr>
                <w:i/>
              </w:rPr>
              <w:t xml:space="preserve"> и </w:t>
            </w:r>
            <w:proofErr w:type="spellStart"/>
            <w:r w:rsidRPr="002F5B1F">
              <w:rPr>
                <w:i/>
              </w:rPr>
              <w:t>other</w:t>
            </w:r>
            <w:proofErr w:type="spellEnd"/>
            <w:r w:rsidRPr="00C1365E">
              <w:rPr>
                <w:i/>
              </w:rPr>
              <w:t>.</w:t>
            </w:r>
          </w:p>
        </w:tc>
        <w:tc>
          <w:tcPr>
            <w:tcW w:w="1454" w:type="dxa"/>
          </w:tcPr>
          <w:p w14:paraId="357A7313" w14:textId="77777777" w:rsidR="000D0DD6" w:rsidRPr="00002CC5" w:rsidRDefault="000D0DD6" w:rsidP="000D0DD6">
            <w:pPr>
              <w:pStyle w:val="af"/>
              <w:spacing w:line="240" w:lineRule="auto"/>
              <w:ind w:firstLine="0"/>
              <w:jc w:val="left"/>
            </w:pPr>
            <w:r w:rsidRPr="00002CC5">
              <w:t>Строка</w:t>
            </w:r>
          </w:p>
        </w:tc>
        <w:tc>
          <w:tcPr>
            <w:tcW w:w="3466" w:type="dxa"/>
          </w:tcPr>
          <w:p w14:paraId="359D72D9" w14:textId="77777777" w:rsidR="000D0DD6" w:rsidRPr="00002CC5" w:rsidRDefault="000D0DD6" w:rsidP="000D0DD6">
            <w:pPr>
              <w:pStyle w:val="af"/>
              <w:spacing w:line="240" w:lineRule="auto"/>
              <w:ind w:firstLine="0"/>
              <w:jc w:val="left"/>
            </w:pPr>
            <w:r w:rsidRPr="00002CC5">
              <w:t>Код ТОФК или  УРН организации, не являющейся кредитной организацией и не являющейся ТОФК.</w:t>
            </w:r>
          </w:p>
        </w:tc>
      </w:tr>
      <w:tr w:rsidR="000D0DD6" w:rsidRPr="009F2BA5" w14:paraId="4AAB8DCB" w14:textId="77777777" w:rsidTr="0042462E">
        <w:tc>
          <w:tcPr>
            <w:tcW w:w="2635" w:type="dxa"/>
          </w:tcPr>
          <w:p w14:paraId="1ACE5B1D" w14:textId="77777777" w:rsidR="000D0DD6" w:rsidRPr="009F2BA5" w:rsidRDefault="000D0DD6" w:rsidP="000D0DD6">
            <w:pPr>
              <w:pStyle w:val="af"/>
              <w:spacing w:line="240" w:lineRule="auto"/>
              <w:ind w:firstLine="340"/>
              <w:jc w:val="left"/>
            </w:pPr>
            <w:proofErr w:type="spellStart"/>
            <w:r w:rsidRPr="009F2BA5">
              <w:t>payment_id</w:t>
            </w:r>
            <w:proofErr w:type="spellEnd"/>
          </w:p>
        </w:tc>
        <w:tc>
          <w:tcPr>
            <w:tcW w:w="2413" w:type="dxa"/>
          </w:tcPr>
          <w:p w14:paraId="798A39BA"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46D59EBD" w14:textId="77777777" w:rsidR="000D0DD6" w:rsidRPr="00002CC5" w:rsidRDefault="000D0DD6" w:rsidP="000D0DD6">
            <w:pPr>
              <w:pStyle w:val="af"/>
              <w:spacing w:line="240" w:lineRule="auto"/>
              <w:ind w:firstLine="0"/>
              <w:jc w:val="left"/>
            </w:pPr>
            <w:r w:rsidRPr="00002CC5">
              <w:t>Строка</w:t>
            </w:r>
          </w:p>
        </w:tc>
        <w:tc>
          <w:tcPr>
            <w:tcW w:w="3466" w:type="dxa"/>
            <w:vAlign w:val="bottom"/>
          </w:tcPr>
          <w:p w14:paraId="0C379068" w14:textId="77777777" w:rsidR="000D0DD6" w:rsidRPr="00002CC5" w:rsidRDefault="000D0DD6" w:rsidP="000D0DD6">
            <w:pPr>
              <w:pStyle w:val="af9"/>
              <w:spacing w:line="240" w:lineRule="auto"/>
              <w:rPr>
                <w:rFonts w:ascii="Times New Roman" w:hAnsi="Times New Roman"/>
                <w:sz w:val="24"/>
                <w:szCs w:val="24"/>
              </w:rPr>
            </w:pPr>
            <w:r w:rsidRPr="00002CC5">
              <w:rPr>
                <w:rFonts w:ascii="Times New Roman" w:hAnsi="Times New Roman"/>
                <w:sz w:val="24"/>
                <w:szCs w:val="24"/>
              </w:rPr>
              <w:t>УИП, присвоенный участником, принявшим платеж.</w:t>
            </w:r>
          </w:p>
        </w:tc>
      </w:tr>
      <w:tr w:rsidR="000D0DD6" w:rsidRPr="009F2BA5" w14:paraId="2A83526C" w14:textId="77777777" w:rsidTr="0042462E">
        <w:tc>
          <w:tcPr>
            <w:tcW w:w="2635" w:type="dxa"/>
          </w:tcPr>
          <w:p w14:paraId="326B7E70" w14:textId="77777777" w:rsidR="000D0DD6" w:rsidRPr="00131B17" w:rsidRDefault="000D0DD6" w:rsidP="000D0DD6">
            <w:pPr>
              <w:pStyle w:val="af"/>
              <w:spacing w:line="240" w:lineRule="auto"/>
              <w:ind w:firstLine="340"/>
              <w:jc w:val="left"/>
              <w:rPr>
                <w:lang w:val="en-US"/>
              </w:rPr>
            </w:pPr>
            <w:proofErr w:type="spellStart"/>
            <w:r w:rsidRPr="00131B17">
              <w:rPr>
                <w:color w:val="000000"/>
              </w:rPr>
              <w:t>acc_doc_no</w:t>
            </w:r>
            <w:proofErr w:type="spellEnd"/>
          </w:p>
        </w:tc>
        <w:tc>
          <w:tcPr>
            <w:tcW w:w="2413" w:type="dxa"/>
          </w:tcPr>
          <w:p w14:paraId="60DE526C"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4C0CDADE"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4354420" w14:textId="77777777" w:rsidR="000D0DD6" w:rsidRPr="007373F1" w:rsidRDefault="000D0DD6" w:rsidP="000D0DD6">
            <w:pPr>
              <w:spacing w:line="240" w:lineRule="auto"/>
            </w:pPr>
            <w:r w:rsidRPr="007373F1">
              <w:t>Номер платежного документа</w:t>
            </w:r>
            <w:r>
              <w:t>.</w:t>
            </w:r>
          </w:p>
        </w:tc>
      </w:tr>
      <w:tr w:rsidR="000D0DD6" w:rsidRPr="009F2BA5" w14:paraId="1EFE9AF8" w14:textId="77777777" w:rsidTr="0042462E">
        <w:tc>
          <w:tcPr>
            <w:tcW w:w="2635" w:type="dxa"/>
          </w:tcPr>
          <w:p w14:paraId="0AFDC810" w14:textId="77777777" w:rsidR="000D0DD6" w:rsidRPr="00F73159" w:rsidRDefault="000D0DD6" w:rsidP="000D0DD6">
            <w:pPr>
              <w:pStyle w:val="af"/>
              <w:spacing w:line="240" w:lineRule="auto"/>
              <w:ind w:firstLine="340"/>
              <w:jc w:val="left"/>
            </w:pPr>
            <w:proofErr w:type="spellStart"/>
            <w:r w:rsidRPr="00131B17">
              <w:rPr>
                <w:color w:val="000000"/>
              </w:rPr>
              <w:t>acc_doc_date</w:t>
            </w:r>
            <w:proofErr w:type="spellEnd"/>
          </w:p>
        </w:tc>
        <w:tc>
          <w:tcPr>
            <w:tcW w:w="2413" w:type="dxa"/>
          </w:tcPr>
          <w:p w14:paraId="44F0C496"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63B27FDD"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1E0252A" w14:textId="77777777" w:rsidR="000D0DD6" w:rsidRPr="007373F1" w:rsidRDefault="000D0DD6" w:rsidP="000D0DD6">
            <w:pPr>
              <w:spacing w:line="240" w:lineRule="auto"/>
            </w:pPr>
            <w:r w:rsidRPr="007373F1">
              <w:t>Дата платежного документа</w:t>
            </w:r>
            <w:r>
              <w:t>.</w:t>
            </w:r>
          </w:p>
        </w:tc>
      </w:tr>
      <w:tr w:rsidR="000D0DD6" w:rsidRPr="009F2BA5" w14:paraId="33E5CABA" w14:textId="77777777" w:rsidTr="0042462E">
        <w:tc>
          <w:tcPr>
            <w:tcW w:w="2635" w:type="dxa"/>
          </w:tcPr>
          <w:p w14:paraId="288BE659" w14:textId="77777777" w:rsidR="000D0DD6" w:rsidRPr="009F2BA5" w:rsidRDefault="000D0DD6" w:rsidP="000D0DD6">
            <w:pPr>
              <w:pStyle w:val="af"/>
              <w:spacing w:line="240" w:lineRule="auto"/>
              <w:ind w:firstLine="340"/>
              <w:jc w:val="left"/>
            </w:pPr>
            <w:proofErr w:type="spellStart"/>
            <w:r w:rsidRPr="009F2BA5">
              <w:t>payer_id</w:t>
            </w:r>
            <w:proofErr w:type="spellEnd"/>
          </w:p>
        </w:tc>
        <w:tc>
          <w:tcPr>
            <w:tcW w:w="2413" w:type="dxa"/>
          </w:tcPr>
          <w:p w14:paraId="1A10BE66"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0F650F46"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3079718" w14:textId="74A6F804" w:rsidR="000D0DD6" w:rsidRPr="003C117E" w:rsidRDefault="000D0DD6" w:rsidP="000D0DD6">
            <w:pPr>
              <w:pStyle w:val="af9"/>
              <w:spacing w:line="240" w:lineRule="auto"/>
              <w:rPr>
                <w:rFonts w:ascii="Times New Roman" w:hAnsi="Times New Roman"/>
                <w:sz w:val="24"/>
                <w:szCs w:val="24"/>
              </w:rPr>
            </w:pPr>
            <w:r w:rsidRPr="003C117E">
              <w:rPr>
                <w:rFonts w:ascii="Times New Roman" w:hAnsi="Times New Roman"/>
                <w:sz w:val="24"/>
                <w:szCs w:val="24"/>
              </w:rPr>
              <w:t>Идентификатор плательщика.</w:t>
            </w:r>
            <w:r w:rsidRPr="003C117E">
              <w:rPr>
                <w:rFonts w:ascii="Times New Roman" w:hAnsi="Times New Roman"/>
                <w:sz w:val="24"/>
                <w:szCs w:val="24"/>
              </w:rPr>
              <w:br/>
              <w:t xml:space="preserve">Алгоритм формирования / расшифровки идентификатора плательщика описан в разделе </w:t>
            </w:r>
            <w:r w:rsidR="008A69FE">
              <w:rPr>
                <w:rFonts w:ascii="Times New Roman" w:hAnsi="Times New Roman"/>
                <w:sz w:val="24"/>
                <w:szCs w:val="24"/>
              </w:rPr>
              <w:t>6.</w:t>
            </w:r>
          </w:p>
          <w:p w14:paraId="453C4311" w14:textId="77777777" w:rsidR="000D0DD6" w:rsidRPr="009F2BA5" w:rsidRDefault="000D0DD6" w:rsidP="000D0DD6">
            <w:pPr>
              <w:pStyle w:val="af"/>
              <w:spacing w:line="240" w:lineRule="auto"/>
              <w:ind w:firstLine="0"/>
              <w:jc w:val="left"/>
            </w:pPr>
            <w:r w:rsidRPr="003C117E">
              <w:t>В случае отсутствия идентификатора передается значение «0».</w:t>
            </w:r>
          </w:p>
        </w:tc>
      </w:tr>
      <w:tr w:rsidR="000D0DD6" w:rsidRPr="009F2BA5" w14:paraId="5DACB596" w14:textId="77777777" w:rsidTr="0042462E">
        <w:tc>
          <w:tcPr>
            <w:tcW w:w="2635" w:type="dxa"/>
          </w:tcPr>
          <w:p w14:paraId="119F1C76" w14:textId="77777777" w:rsidR="000D0DD6" w:rsidRPr="00131B17" w:rsidRDefault="000D0DD6" w:rsidP="000D0DD6">
            <w:pPr>
              <w:pStyle w:val="af"/>
              <w:spacing w:line="240" w:lineRule="auto"/>
              <w:ind w:firstLine="340"/>
              <w:jc w:val="left"/>
              <w:rPr>
                <w:lang w:val="en-US"/>
              </w:rPr>
            </w:pPr>
            <w:proofErr w:type="spellStart"/>
            <w:r w:rsidRPr="00131B17">
              <w:rPr>
                <w:color w:val="000000"/>
              </w:rPr>
              <w:t>payer_name</w:t>
            </w:r>
            <w:proofErr w:type="spellEnd"/>
          </w:p>
        </w:tc>
        <w:tc>
          <w:tcPr>
            <w:tcW w:w="2413" w:type="dxa"/>
          </w:tcPr>
          <w:p w14:paraId="20139B02" w14:textId="52759DA3" w:rsidR="000D0DD6" w:rsidRPr="009F2BA5" w:rsidRDefault="000D0DD6" w:rsidP="000D0DD6">
            <w:pPr>
              <w:pStyle w:val="af"/>
              <w:spacing w:line="240" w:lineRule="auto"/>
              <w:ind w:firstLine="0"/>
              <w:jc w:val="left"/>
            </w:pPr>
            <w:r>
              <w:t>0..</w:t>
            </w:r>
            <w:r w:rsidR="00687F93">
              <w:t xml:space="preserve">1, </w:t>
            </w:r>
            <w:r w:rsidRPr="009F2BA5">
              <w:t>обязательно</w:t>
            </w:r>
          </w:p>
        </w:tc>
        <w:tc>
          <w:tcPr>
            <w:tcW w:w="1454" w:type="dxa"/>
          </w:tcPr>
          <w:p w14:paraId="2B2E61C9"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D6A2F7E" w14:textId="6CC63578" w:rsidR="000D0DD6" w:rsidRPr="007373F1" w:rsidRDefault="000D0DD6" w:rsidP="00687F93">
            <w:pPr>
              <w:spacing w:line="240" w:lineRule="auto"/>
            </w:pPr>
            <w:r w:rsidRPr="007373F1">
              <w:t xml:space="preserve">Наименование плательщика. </w:t>
            </w:r>
          </w:p>
        </w:tc>
      </w:tr>
      <w:tr w:rsidR="000D0DD6" w:rsidRPr="009F2BA5" w14:paraId="545D3D9A" w14:textId="77777777" w:rsidTr="0042462E">
        <w:tc>
          <w:tcPr>
            <w:tcW w:w="2635" w:type="dxa"/>
          </w:tcPr>
          <w:p w14:paraId="45BF19E7" w14:textId="77777777" w:rsidR="000D0DD6" w:rsidRPr="009F2BA5" w:rsidRDefault="000D0DD6" w:rsidP="000D0DD6">
            <w:pPr>
              <w:pStyle w:val="af"/>
              <w:spacing w:line="240" w:lineRule="auto"/>
              <w:ind w:firstLine="340"/>
              <w:jc w:val="left"/>
            </w:pPr>
            <w:proofErr w:type="spellStart"/>
            <w:r w:rsidRPr="009F2BA5">
              <w:t>p_acc</w:t>
            </w:r>
            <w:proofErr w:type="spellEnd"/>
          </w:p>
        </w:tc>
        <w:tc>
          <w:tcPr>
            <w:tcW w:w="2413" w:type="dxa"/>
          </w:tcPr>
          <w:p w14:paraId="4F5187A9"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5CE48F2"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5D12AA1" w14:textId="77777777" w:rsidR="000D0DD6" w:rsidRPr="009F2BA5" w:rsidRDefault="000D0DD6" w:rsidP="000D0DD6">
            <w:pPr>
              <w:pStyle w:val="af"/>
              <w:spacing w:line="240" w:lineRule="auto"/>
              <w:ind w:firstLine="0"/>
              <w:jc w:val="left"/>
            </w:pPr>
            <w:r w:rsidRPr="00981B75">
              <w:t>Номер счета плательщика (при наличии) в организации, принявшей платеж.</w:t>
            </w:r>
          </w:p>
        </w:tc>
      </w:tr>
      <w:tr w:rsidR="000D0DD6" w:rsidRPr="009F2BA5" w14:paraId="13DCF02F" w14:textId="77777777" w:rsidTr="0042462E">
        <w:tc>
          <w:tcPr>
            <w:tcW w:w="2635" w:type="dxa"/>
          </w:tcPr>
          <w:p w14:paraId="181111FE" w14:textId="77777777" w:rsidR="000D0DD6" w:rsidRPr="00131B17" w:rsidRDefault="000D0DD6" w:rsidP="000D0DD6">
            <w:pPr>
              <w:pStyle w:val="af"/>
              <w:spacing w:line="240" w:lineRule="auto"/>
              <w:ind w:firstLine="340"/>
              <w:jc w:val="left"/>
              <w:rPr>
                <w:lang w:val="en-US"/>
              </w:rPr>
            </w:pPr>
            <w:proofErr w:type="spellStart"/>
            <w:r w:rsidRPr="00131B17">
              <w:rPr>
                <w:color w:val="000000"/>
              </w:rPr>
              <w:lastRenderedPageBreak/>
              <w:t>payee_name</w:t>
            </w:r>
            <w:proofErr w:type="spellEnd"/>
          </w:p>
        </w:tc>
        <w:tc>
          <w:tcPr>
            <w:tcW w:w="2413" w:type="dxa"/>
          </w:tcPr>
          <w:p w14:paraId="61EBF6F7"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346E5CB0"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8E6A88D" w14:textId="77777777" w:rsidR="000D0DD6" w:rsidRPr="007373F1" w:rsidRDefault="000D0DD6" w:rsidP="000D0DD6">
            <w:pPr>
              <w:spacing w:line="240" w:lineRule="auto"/>
            </w:pPr>
            <w:r w:rsidRPr="00981B75">
              <w:t>Сокращенное наименование получателя средств и иная информация, содержащаяся в реквизите «Получатель» распоряжения, за исключением ИНН, КПП.</w:t>
            </w:r>
          </w:p>
        </w:tc>
      </w:tr>
      <w:tr w:rsidR="000D0DD6" w:rsidRPr="009F2BA5" w14:paraId="6F6DAE77" w14:textId="77777777" w:rsidTr="0042462E">
        <w:tc>
          <w:tcPr>
            <w:tcW w:w="2635" w:type="dxa"/>
          </w:tcPr>
          <w:p w14:paraId="1DF6EF14" w14:textId="77777777" w:rsidR="000D0DD6" w:rsidRPr="009F2BA5" w:rsidRDefault="000D0DD6" w:rsidP="000D0DD6">
            <w:pPr>
              <w:pStyle w:val="af"/>
              <w:spacing w:line="240" w:lineRule="auto"/>
              <w:ind w:firstLine="340"/>
              <w:jc w:val="left"/>
            </w:pPr>
            <w:proofErr w:type="spellStart"/>
            <w:r w:rsidRPr="009F2BA5">
              <w:t>payee_inn</w:t>
            </w:r>
            <w:proofErr w:type="spellEnd"/>
          </w:p>
        </w:tc>
        <w:tc>
          <w:tcPr>
            <w:tcW w:w="2413" w:type="dxa"/>
          </w:tcPr>
          <w:p w14:paraId="253E87FE"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6AF3D7D0"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7AB3DC6" w14:textId="77777777" w:rsidR="000D0DD6" w:rsidRPr="009F2BA5" w:rsidRDefault="000D0DD6" w:rsidP="000D0DD6">
            <w:pPr>
              <w:pStyle w:val="af"/>
              <w:spacing w:line="240" w:lineRule="auto"/>
              <w:ind w:firstLine="0"/>
              <w:jc w:val="left"/>
            </w:pPr>
            <w:r w:rsidRPr="00981B75">
              <w:t>ИНН получателя средств.</w:t>
            </w:r>
          </w:p>
        </w:tc>
      </w:tr>
      <w:tr w:rsidR="000D0DD6" w:rsidRPr="009F2BA5" w14:paraId="4625023D" w14:textId="77777777" w:rsidTr="0042462E">
        <w:tc>
          <w:tcPr>
            <w:tcW w:w="2635" w:type="dxa"/>
          </w:tcPr>
          <w:p w14:paraId="5DCB0DC1" w14:textId="77777777" w:rsidR="000D0DD6" w:rsidRPr="009F2BA5" w:rsidRDefault="000D0DD6" w:rsidP="000D0DD6">
            <w:pPr>
              <w:pStyle w:val="af"/>
              <w:spacing w:line="240" w:lineRule="auto"/>
              <w:ind w:firstLine="340"/>
              <w:jc w:val="left"/>
            </w:pPr>
            <w:proofErr w:type="spellStart"/>
            <w:r w:rsidRPr="009F2BA5">
              <w:t>payee_kpp</w:t>
            </w:r>
            <w:proofErr w:type="spellEnd"/>
          </w:p>
        </w:tc>
        <w:tc>
          <w:tcPr>
            <w:tcW w:w="2413" w:type="dxa"/>
          </w:tcPr>
          <w:p w14:paraId="51DB8F23"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6F0F0C60"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F5AB6D6" w14:textId="77777777" w:rsidR="000D0DD6" w:rsidRPr="009F2BA5" w:rsidRDefault="000D0DD6" w:rsidP="000D0DD6">
            <w:pPr>
              <w:pStyle w:val="af"/>
              <w:spacing w:line="240" w:lineRule="auto"/>
              <w:ind w:firstLine="0"/>
              <w:jc w:val="left"/>
            </w:pPr>
            <w:r w:rsidRPr="00981B75">
              <w:t>КПП получателя средств.</w:t>
            </w:r>
          </w:p>
        </w:tc>
      </w:tr>
      <w:tr w:rsidR="000D0DD6" w:rsidRPr="009F2BA5" w14:paraId="21CFA31E" w14:textId="77777777" w:rsidTr="0042462E">
        <w:tc>
          <w:tcPr>
            <w:tcW w:w="2635" w:type="dxa"/>
          </w:tcPr>
          <w:p w14:paraId="14D3B77A" w14:textId="77777777" w:rsidR="000D0DD6" w:rsidRPr="009F2BA5" w:rsidRDefault="000D0DD6" w:rsidP="000D0DD6">
            <w:pPr>
              <w:pStyle w:val="af"/>
              <w:spacing w:line="240" w:lineRule="auto"/>
              <w:ind w:firstLine="340"/>
              <w:jc w:val="left"/>
            </w:pPr>
            <w:proofErr w:type="spellStart"/>
            <w:r w:rsidRPr="009313A8">
              <w:t>s_acc</w:t>
            </w:r>
            <w:proofErr w:type="spellEnd"/>
          </w:p>
        </w:tc>
        <w:tc>
          <w:tcPr>
            <w:tcW w:w="2413" w:type="dxa"/>
          </w:tcPr>
          <w:p w14:paraId="19328A94"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42FB1FA4"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6F9A22F" w14:textId="77777777" w:rsidR="000D0DD6" w:rsidRPr="009F2BA5" w:rsidRDefault="000D0DD6" w:rsidP="000D0DD6">
            <w:pPr>
              <w:pStyle w:val="af"/>
              <w:spacing w:line="240" w:lineRule="auto"/>
              <w:ind w:firstLine="0"/>
              <w:jc w:val="left"/>
            </w:pPr>
            <w:r w:rsidRPr="00981B75">
              <w:rPr>
                <w:bCs/>
              </w:rPr>
              <w:t>Номер банковского счета.</w:t>
            </w:r>
          </w:p>
        </w:tc>
      </w:tr>
      <w:tr w:rsidR="000D0DD6" w:rsidRPr="009F2BA5" w14:paraId="7BBF7537" w14:textId="77777777" w:rsidTr="0042462E">
        <w:tc>
          <w:tcPr>
            <w:tcW w:w="2635" w:type="dxa"/>
          </w:tcPr>
          <w:p w14:paraId="35B178A9" w14:textId="77777777" w:rsidR="000D0DD6" w:rsidRPr="009F2BA5" w:rsidRDefault="000D0DD6" w:rsidP="000D0DD6">
            <w:pPr>
              <w:pStyle w:val="af"/>
              <w:spacing w:line="240" w:lineRule="auto"/>
              <w:ind w:firstLine="340"/>
              <w:jc w:val="left"/>
            </w:pPr>
            <w:proofErr w:type="spellStart"/>
            <w:r w:rsidRPr="009F2BA5">
              <w:t>bank</w:t>
            </w:r>
            <w:proofErr w:type="spellEnd"/>
          </w:p>
        </w:tc>
        <w:tc>
          <w:tcPr>
            <w:tcW w:w="2413" w:type="dxa"/>
          </w:tcPr>
          <w:p w14:paraId="746EBF29" w14:textId="77777777" w:rsidR="000D0DD6" w:rsidRPr="00486F26" w:rsidRDefault="000D0DD6" w:rsidP="000D0DD6">
            <w:pPr>
              <w:pStyle w:val="af"/>
              <w:spacing w:line="240" w:lineRule="auto"/>
              <w:ind w:firstLine="0"/>
              <w:jc w:val="left"/>
            </w:pPr>
            <w:r>
              <w:t>0..</w:t>
            </w:r>
            <w:r w:rsidRPr="00486F26">
              <w:t>1,  необязательно</w:t>
            </w:r>
            <w:r w:rsidRPr="00486F26">
              <w:br/>
            </w:r>
          </w:p>
        </w:tc>
        <w:tc>
          <w:tcPr>
            <w:tcW w:w="1454" w:type="dxa"/>
          </w:tcPr>
          <w:p w14:paraId="57A88AF1" w14:textId="77777777" w:rsidR="000D0DD6" w:rsidRPr="009F2BA5" w:rsidRDefault="000D0DD6" w:rsidP="000D0DD6">
            <w:pPr>
              <w:pStyle w:val="af"/>
              <w:spacing w:line="240" w:lineRule="auto"/>
              <w:ind w:firstLine="0"/>
              <w:jc w:val="left"/>
            </w:pPr>
            <w:r w:rsidRPr="009F2BA5">
              <w:t>Строка</w:t>
            </w:r>
          </w:p>
        </w:tc>
        <w:tc>
          <w:tcPr>
            <w:tcW w:w="3466" w:type="dxa"/>
          </w:tcPr>
          <w:p w14:paraId="77E733E9" w14:textId="77777777" w:rsidR="000D0DD6" w:rsidRPr="009F2BA5" w:rsidRDefault="000D0DD6" w:rsidP="000D0DD6">
            <w:pPr>
              <w:pStyle w:val="af"/>
              <w:spacing w:line="240" w:lineRule="auto"/>
              <w:ind w:firstLine="0"/>
              <w:jc w:val="left"/>
            </w:pPr>
            <w:r w:rsidRPr="00981B75">
              <w:rPr>
                <w:bCs/>
              </w:rPr>
              <w:t>Наименование структурного подразделения кредитной организации или подразделения Банка России, в котором открыт счет.</w:t>
            </w:r>
          </w:p>
        </w:tc>
      </w:tr>
      <w:tr w:rsidR="000D0DD6" w:rsidRPr="009F2BA5" w14:paraId="0C5564F6" w14:textId="77777777" w:rsidTr="0042462E">
        <w:tc>
          <w:tcPr>
            <w:tcW w:w="2635" w:type="dxa"/>
          </w:tcPr>
          <w:p w14:paraId="7B00BDAE" w14:textId="77777777" w:rsidR="000D0DD6" w:rsidRPr="009F2BA5" w:rsidRDefault="000D0DD6" w:rsidP="000D0DD6">
            <w:pPr>
              <w:pStyle w:val="af"/>
              <w:spacing w:line="240" w:lineRule="auto"/>
              <w:ind w:firstLine="340"/>
              <w:jc w:val="left"/>
            </w:pPr>
            <w:proofErr w:type="spellStart"/>
            <w:r w:rsidRPr="009F2BA5">
              <w:t>bik</w:t>
            </w:r>
            <w:proofErr w:type="spellEnd"/>
          </w:p>
        </w:tc>
        <w:tc>
          <w:tcPr>
            <w:tcW w:w="2413" w:type="dxa"/>
          </w:tcPr>
          <w:p w14:paraId="6679C268" w14:textId="77777777" w:rsidR="000D0DD6" w:rsidRDefault="000D0DD6" w:rsidP="000D0DD6">
            <w:pPr>
              <w:pStyle w:val="af"/>
              <w:spacing w:line="240" w:lineRule="auto"/>
              <w:ind w:firstLine="0"/>
              <w:jc w:val="left"/>
            </w:pPr>
            <w:r w:rsidRPr="009F2BA5">
              <w:t>1, обязательно</w:t>
            </w:r>
          </w:p>
          <w:p w14:paraId="6823F5E8" w14:textId="77777777" w:rsidR="000D0DD6" w:rsidRPr="009F2BA5" w:rsidRDefault="000D0DD6" w:rsidP="000D0DD6">
            <w:pPr>
              <w:pStyle w:val="af"/>
              <w:spacing w:line="240" w:lineRule="auto"/>
              <w:ind w:firstLine="0"/>
              <w:jc w:val="left"/>
            </w:pPr>
            <w:r w:rsidRPr="00C1365E">
              <w:rPr>
                <w:i/>
              </w:rPr>
              <w:t xml:space="preserve">Наличие этого тега исключает тег </w:t>
            </w:r>
            <w:proofErr w:type="spellStart"/>
            <w:r w:rsidRPr="003C5B77">
              <w:rPr>
                <w:i/>
              </w:rPr>
              <w:t>swift</w:t>
            </w:r>
            <w:proofErr w:type="spellEnd"/>
            <w:r w:rsidRPr="00C1365E">
              <w:rPr>
                <w:i/>
              </w:rPr>
              <w:t>.</w:t>
            </w:r>
          </w:p>
        </w:tc>
        <w:tc>
          <w:tcPr>
            <w:tcW w:w="1454" w:type="dxa"/>
          </w:tcPr>
          <w:p w14:paraId="469DB539"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B3E33C9" w14:textId="77777777" w:rsidR="000D0DD6" w:rsidRPr="009F2BA5" w:rsidRDefault="000D0DD6" w:rsidP="000D0DD6">
            <w:pPr>
              <w:pStyle w:val="af"/>
              <w:spacing w:line="240" w:lineRule="auto"/>
              <w:ind w:firstLine="0"/>
              <w:jc w:val="left"/>
            </w:pPr>
            <w:r w:rsidRPr="00981B75">
              <w:rPr>
                <w:bCs/>
              </w:rPr>
              <w:t>БИК структурного подразделения кредитной организации или подразделения Банка России, в котором открыт счет.</w:t>
            </w:r>
          </w:p>
        </w:tc>
      </w:tr>
      <w:tr w:rsidR="000D0DD6" w:rsidRPr="009F2BA5" w14:paraId="4E891044" w14:textId="77777777" w:rsidTr="0042462E">
        <w:tc>
          <w:tcPr>
            <w:tcW w:w="2635" w:type="dxa"/>
          </w:tcPr>
          <w:p w14:paraId="430EFB06" w14:textId="77777777" w:rsidR="000D0DD6" w:rsidRPr="009F2BA5" w:rsidRDefault="000D0DD6" w:rsidP="000D0DD6">
            <w:pPr>
              <w:pStyle w:val="af"/>
              <w:spacing w:line="240" w:lineRule="auto"/>
              <w:ind w:firstLine="340"/>
              <w:jc w:val="left"/>
            </w:pPr>
            <w:proofErr w:type="spellStart"/>
            <w:r w:rsidRPr="009F2BA5">
              <w:t>swift</w:t>
            </w:r>
            <w:proofErr w:type="spellEnd"/>
          </w:p>
        </w:tc>
        <w:tc>
          <w:tcPr>
            <w:tcW w:w="2413" w:type="dxa"/>
          </w:tcPr>
          <w:p w14:paraId="30C0DDDD" w14:textId="77777777" w:rsidR="000D0DD6" w:rsidRPr="009F2BA5" w:rsidRDefault="000D0DD6" w:rsidP="000D0DD6">
            <w:pPr>
              <w:pStyle w:val="af"/>
              <w:spacing w:line="240" w:lineRule="auto"/>
              <w:ind w:firstLine="0"/>
              <w:jc w:val="left"/>
            </w:pPr>
            <w:r w:rsidRPr="009F2BA5">
              <w:t>1, обязательно</w:t>
            </w:r>
            <w:r>
              <w:br/>
            </w:r>
            <w:r w:rsidRPr="00C1365E">
              <w:rPr>
                <w:i/>
              </w:rPr>
              <w:t xml:space="preserve">Наличие этого тега исключает тег </w:t>
            </w:r>
            <w:proofErr w:type="spellStart"/>
            <w:r w:rsidRPr="003C5B77">
              <w:rPr>
                <w:i/>
              </w:rPr>
              <w:t>bik</w:t>
            </w:r>
            <w:proofErr w:type="spellEnd"/>
            <w:r w:rsidRPr="00C1365E">
              <w:rPr>
                <w:i/>
              </w:rPr>
              <w:t>.</w:t>
            </w:r>
          </w:p>
        </w:tc>
        <w:tc>
          <w:tcPr>
            <w:tcW w:w="1454" w:type="dxa"/>
          </w:tcPr>
          <w:p w14:paraId="720C221A" w14:textId="77777777" w:rsidR="000D0DD6" w:rsidRPr="009F2BA5" w:rsidRDefault="000D0DD6" w:rsidP="000D0DD6">
            <w:pPr>
              <w:pStyle w:val="af"/>
              <w:spacing w:line="240" w:lineRule="auto"/>
              <w:ind w:firstLine="0"/>
              <w:jc w:val="left"/>
            </w:pPr>
            <w:r w:rsidRPr="009F2BA5">
              <w:t>Строка</w:t>
            </w:r>
          </w:p>
        </w:tc>
        <w:tc>
          <w:tcPr>
            <w:tcW w:w="3466" w:type="dxa"/>
          </w:tcPr>
          <w:p w14:paraId="56852FD6" w14:textId="77777777" w:rsidR="000D0DD6" w:rsidRPr="009F2BA5" w:rsidRDefault="000D0DD6" w:rsidP="000D0DD6">
            <w:pPr>
              <w:pStyle w:val="af"/>
              <w:spacing w:line="240" w:lineRule="auto"/>
              <w:ind w:firstLine="0"/>
              <w:jc w:val="left"/>
            </w:pPr>
            <w:r w:rsidRPr="00BF1474">
              <w:t>Код SWIFT иностранного банка, в котором открыт счет.</w:t>
            </w:r>
          </w:p>
        </w:tc>
      </w:tr>
      <w:tr w:rsidR="000D0DD6" w:rsidRPr="009F2BA5" w14:paraId="37F728C2" w14:textId="77777777" w:rsidTr="0042462E">
        <w:tc>
          <w:tcPr>
            <w:tcW w:w="2635" w:type="dxa"/>
          </w:tcPr>
          <w:p w14:paraId="7B41CD47" w14:textId="77777777" w:rsidR="000D0DD6" w:rsidRPr="009F2BA5" w:rsidRDefault="000D0DD6" w:rsidP="000D0DD6">
            <w:pPr>
              <w:pStyle w:val="af"/>
              <w:spacing w:line="240" w:lineRule="auto"/>
              <w:ind w:firstLine="340"/>
              <w:jc w:val="left"/>
            </w:pPr>
            <w:proofErr w:type="spellStart"/>
            <w:r w:rsidRPr="009F2BA5">
              <w:t>corr_acc</w:t>
            </w:r>
            <w:proofErr w:type="spellEnd"/>
          </w:p>
        </w:tc>
        <w:tc>
          <w:tcPr>
            <w:tcW w:w="2413" w:type="dxa"/>
          </w:tcPr>
          <w:p w14:paraId="266D0F0F" w14:textId="77777777" w:rsidR="000D0DD6" w:rsidRPr="009F2BA5" w:rsidRDefault="000D0DD6" w:rsidP="000D0DD6">
            <w:pPr>
              <w:pStyle w:val="af"/>
              <w:spacing w:line="240" w:lineRule="auto"/>
              <w:ind w:firstLine="0"/>
              <w:jc w:val="left"/>
            </w:pPr>
            <w:r>
              <w:t>0..</w:t>
            </w:r>
            <w:r w:rsidRPr="00486F26">
              <w:t xml:space="preserve">1,  </w:t>
            </w:r>
            <w:r>
              <w:t>не</w:t>
            </w:r>
            <w:r w:rsidRPr="009F2BA5">
              <w:t>обязательно</w:t>
            </w:r>
          </w:p>
        </w:tc>
        <w:tc>
          <w:tcPr>
            <w:tcW w:w="1454" w:type="dxa"/>
          </w:tcPr>
          <w:p w14:paraId="40E78C70"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E03844D" w14:textId="77777777" w:rsidR="000D0DD6" w:rsidRPr="009F2BA5" w:rsidRDefault="000D0DD6" w:rsidP="000D0DD6">
            <w:pPr>
              <w:pStyle w:val="af"/>
              <w:spacing w:line="240" w:lineRule="auto"/>
              <w:ind w:firstLine="0"/>
              <w:jc w:val="left"/>
            </w:pPr>
            <w:r w:rsidRPr="00981B75">
              <w:rPr>
                <w:bCs/>
              </w:rPr>
              <w:t>Номер корреспондентского счета кредитной организации, открытый в подразделении Банка России.</w:t>
            </w:r>
          </w:p>
        </w:tc>
      </w:tr>
      <w:tr w:rsidR="000D0DD6" w:rsidRPr="009F2BA5" w14:paraId="3658DF53" w14:textId="77777777" w:rsidTr="0042462E">
        <w:tc>
          <w:tcPr>
            <w:tcW w:w="2635" w:type="dxa"/>
            <w:vAlign w:val="center"/>
          </w:tcPr>
          <w:p w14:paraId="1FE36974" w14:textId="77777777" w:rsidR="000D0DD6" w:rsidRPr="006662FE" w:rsidRDefault="000D0DD6" w:rsidP="000D0DD6">
            <w:pPr>
              <w:spacing w:line="240" w:lineRule="auto"/>
            </w:pPr>
            <w:proofErr w:type="spellStart"/>
            <w:r w:rsidRPr="006662FE">
              <w:t>addition_fields</w:t>
            </w:r>
            <w:proofErr w:type="spellEnd"/>
          </w:p>
        </w:tc>
        <w:tc>
          <w:tcPr>
            <w:tcW w:w="2413" w:type="dxa"/>
            <w:vAlign w:val="center"/>
          </w:tcPr>
          <w:p w14:paraId="72514BD9" w14:textId="77777777" w:rsidR="000D0DD6" w:rsidRDefault="000D0DD6" w:rsidP="000D0DD6">
            <w:pPr>
              <w:spacing w:line="240" w:lineRule="auto"/>
            </w:pPr>
            <w:r w:rsidRPr="006662FE">
              <w:t>0..n, необязательно</w:t>
            </w:r>
          </w:p>
        </w:tc>
        <w:tc>
          <w:tcPr>
            <w:tcW w:w="1454" w:type="dxa"/>
            <w:vAlign w:val="center"/>
          </w:tcPr>
          <w:p w14:paraId="33D7B354" w14:textId="77777777" w:rsidR="000D0DD6" w:rsidRDefault="000D0DD6" w:rsidP="000D0DD6">
            <w:pPr>
              <w:spacing w:line="240" w:lineRule="auto"/>
            </w:pPr>
            <w:r w:rsidRPr="006662FE">
              <w:t>Объект</w:t>
            </w:r>
          </w:p>
        </w:tc>
        <w:tc>
          <w:tcPr>
            <w:tcW w:w="3466" w:type="dxa"/>
            <w:vAlign w:val="center"/>
          </w:tcPr>
          <w:p w14:paraId="75075BC7" w14:textId="77777777" w:rsidR="000D0DD6" w:rsidRDefault="000D0DD6" w:rsidP="000D0DD6">
            <w:pPr>
              <w:spacing w:line="240" w:lineRule="auto"/>
            </w:pPr>
            <w:r w:rsidRPr="006662FE">
              <w:t xml:space="preserve">Дополнительные поля </w:t>
            </w:r>
            <w:r>
              <w:t>платежа</w:t>
            </w:r>
            <w:r w:rsidRPr="006662FE">
              <w:t>.</w:t>
            </w:r>
          </w:p>
        </w:tc>
      </w:tr>
      <w:tr w:rsidR="000D0DD6" w:rsidRPr="009F2BA5" w14:paraId="503C1608" w14:textId="77777777" w:rsidTr="0042462E">
        <w:tc>
          <w:tcPr>
            <w:tcW w:w="2635" w:type="dxa"/>
            <w:vAlign w:val="center"/>
          </w:tcPr>
          <w:p w14:paraId="0A7C3AB6" w14:textId="77777777" w:rsidR="000D0DD6" w:rsidRPr="006662FE" w:rsidRDefault="000D0DD6" w:rsidP="000D0DD6">
            <w:pPr>
              <w:spacing w:line="240" w:lineRule="auto"/>
            </w:pPr>
            <w:r>
              <w:t xml:space="preserve">   </w:t>
            </w:r>
            <w:proofErr w:type="spellStart"/>
            <w:r w:rsidRPr="006662FE">
              <w:t>addition_name</w:t>
            </w:r>
            <w:proofErr w:type="spellEnd"/>
          </w:p>
        </w:tc>
        <w:tc>
          <w:tcPr>
            <w:tcW w:w="2413" w:type="dxa"/>
            <w:vAlign w:val="center"/>
          </w:tcPr>
          <w:p w14:paraId="5AE51D80" w14:textId="77777777" w:rsidR="000D0DD6" w:rsidRDefault="000D0DD6" w:rsidP="000D0DD6">
            <w:pPr>
              <w:spacing w:line="240" w:lineRule="auto"/>
            </w:pPr>
            <w:r>
              <w:t xml:space="preserve">1, </w:t>
            </w:r>
            <w:r w:rsidRPr="006662FE">
              <w:t>обязательно</w:t>
            </w:r>
          </w:p>
        </w:tc>
        <w:tc>
          <w:tcPr>
            <w:tcW w:w="1454" w:type="dxa"/>
            <w:vAlign w:val="center"/>
          </w:tcPr>
          <w:p w14:paraId="22A998FC" w14:textId="77777777" w:rsidR="000D0DD6" w:rsidRDefault="000D0DD6" w:rsidP="000D0DD6">
            <w:pPr>
              <w:spacing w:line="240" w:lineRule="auto"/>
            </w:pPr>
            <w:r w:rsidRPr="006662FE">
              <w:t>Строка</w:t>
            </w:r>
          </w:p>
        </w:tc>
        <w:tc>
          <w:tcPr>
            <w:tcW w:w="3466" w:type="dxa"/>
            <w:vAlign w:val="center"/>
          </w:tcPr>
          <w:p w14:paraId="5F5EBB16" w14:textId="77777777" w:rsidR="000D0DD6" w:rsidRDefault="000D0DD6" w:rsidP="000D0DD6">
            <w:pPr>
              <w:spacing w:line="240" w:lineRule="auto"/>
            </w:pPr>
            <w:r w:rsidRPr="006662FE">
              <w:t>Наименование поля</w:t>
            </w:r>
            <w:r>
              <w:t>.</w:t>
            </w:r>
          </w:p>
        </w:tc>
      </w:tr>
      <w:tr w:rsidR="000D0DD6" w:rsidRPr="009F2BA5" w14:paraId="0871D8B4" w14:textId="77777777" w:rsidTr="0042462E">
        <w:tc>
          <w:tcPr>
            <w:tcW w:w="2635" w:type="dxa"/>
            <w:vAlign w:val="center"/>
          </w:tcPr>
          <w:p w14:paraId="2C25FEFC" w14:textId="77777777" w:rsidR="000D0DD6" w:rsidRPr="006662FE" w:rsidRDefault="000D0DD6" w:rsidP="000D0DD6">
            <w:pPr>
              <w:spacing w:line="240" w:lineRule="auto"/>
            </w:pPr>
            <w:r>
              <w:t xml:space="preserve">   </w:t>
            </w:r>
            <w:proofErr w:type="spellStart"/>
            <w:r w:rsidRPr="006662FE">
              <w:t>addition_value</w:t>
            </w:r>
            <w:proofErr w:type="spellEnd"/>
          </w:p>
        </w:tc>
        <w:tc>
          <w:tcPr>
            <w:tcW w:w="2413" w:type="dxa"/>
            <w:vAlign w:val="center"/>
          </w:tcPr>
          <w:p w14:paraId="48B3C75D" w14:textId="77777777" w:rsidR="000D0DD6" w:rsidRDefault="000D0DD6" w:rsidP="000D0DD6">
            <w:pPr>
              <w:spacing w:line="240" w:lineRule="auto"/>
            </w:pPr>
            <w:r>
              <w:t xml:space="preserve">1, </w:t>
            </w:r>
            <w:r w:rsidRPr="006662FE">
              <w:t>обязательно</w:t>
            </w:r>
          </w:p>
        </w:tc>
        <w:tc>
          <w:tcPr>
            <w:tcW w:w="1454" w:type="dxa"/>
            <w:vAlign w:val="center"/>
          </w:tcPr>
          <w:p w14:paraId="33F40F01" w14:textId="77777777" w:rsidR="000D0DD6" w:rsidRDefault="000D0DD6" w:rsidP="000D0DD6">
            <w:pPr>
              <w:spacing w:line="240" w:lineRule="auto"/>
            </w:pPr>
            <w:r w:rsidRPr="006662FE">
              <w:t>Строка</w:t>
            </w:r>
          </w:p>
        </w:tc>
        <w:tc>
          <w:tcPr>
            <w:tcW w:w="3466" w:type="dxa"/>
            <w:vAlign w:val="center"/>
          </w:tcPr>
          <w:p w14:paraId="34F0797F" w14:textId="77777777" w:rsidR="000D0DD6" w:rsidRDefault="000D0DD6" w:rsidP="000D0DD6">
            <w:pPr>
              <w:spacing w:line="240" w:lineRule="auto"/>
            </w:pPr>
            <w:r w:rsidRPr="006662FE">
              <w:t xml:space="preserve">Значение поля. </w:t>
            </w:r>
          </w:p>
        </w:tc>
      </w:tr>
      <w:tr w:rsidR="000D0DD6" w:rsidRPr="009F2BA5" w14:paraId="61BB954C" w14:textId="77777777" w:rsidTr="0042462E">
        <w:tc>
          <w:tcPr>
            <w:tcW w:w="2635" w:type="dxa"/>
          </w:tcPr>
          <w:p w14:paraId="12932385" w14:textId="77777777" w:rsidR="000D0DD6" w:rsidRPr="009F2BA5" w:rsidRDefault="000D0DD6" w:rsidP="000D0DD6">
            <w:pPr>
              <w:pStyle w:val="af"/>
              <w:spacing w:line="240" w:lineRule="auto"/>
              <w:ind w:firstLine="340"/>
              <w:jc w:val="left"/>
            </w:pPr>
            <w:proofErr w:type="spellStart"/>
            <w:r w:rsidRPr="009F2BA5">
              <w:t>recipient_serv_id</w:t>
            </w:r>
            <w:proofErr w:type="spellEnd"/>
          </w:p>
        </w:tc>
        <w:tc>
          <w:tcPr>
            <w:tcW w:w="2413" w:type="dxa"/>
          </w:tcPr>
          <w:p w14:paraId="31C66CA6" w14:textId="77777777" w:rsidR="000D0DD6" w:rsidRPr="009F2BA5" w:rsidRDefault="000D0DD6" w:rsidP="000D0DD6">
            <w:pPr>
              <w:pStyle w:val="af"/>
              <w:spacing w:line="240" w:lineRule="auto"/>
              <w:ind w:firstLine="0"/>
              <w:jc w:val="left"/>
            </w:pPr>
            <w:r>
              <w:t>0..</w:t>
            </w:r>
            <w:r w:rsidRPr="009F2BA5">
              <w:t xml:space="preserve">1, </w:t>
            </w:r>
            <w:r>
              <w:t xml:space="preserve"> не</w:t>
            </w:r>
            <w:r w:rsidRPr="009F2BA5">
              <w:t>обязательно</w:t>
            </w:r>
          </w:p>
        </w:tc>
        <w:tc>
          <w:tcPr>
            <w:tcW w:w="1454" w:type="dxa"/>
          </w:tcPr>
          <w:p w14:paraId="2442F326"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776C04A" w14:textId="2D7E2EC9" w:rsidR="000D0DD6" w:rsidRPr="009F2BA5" w:rsidRDefault="000D0DD6" w:rsidP="000D0DD6">
            <w:pPr>
              <w:pStyle w:val="af"/>
              <w:spacing w:line="240" w:lineRule="auto"/>
              <w:ind w:firstLine="0"/>
              <w:jc w:val="left"/>
            </w:pPr>
            <w:r w:rsidRPr="00754057">
              <w:t xml:space="preserve">Идентификатор получателя услуги / плательщика. Алгоритм формирования </w:t>
            </w:r>
            <w:r>
              <w:t xml:space="preserve">/ расшифровки </w:t>
            </w:r>
            <w:r w:rsidRPr="00754057">
              <w:t xml:space="preserve">идентификатора получателя услуги совпадает с алгоритмом </w:t>
            </w:r>
            <w:r>
              <w:t xml:space="preserve">для </w:t>
            </w:r>
            <w:r w:rsidRPr="00754057">
              <w:t xml:space="preserve">идентификатора плательщика, </w:t>
            </w:r>
            <w:r w:rsidRPr="002A7500">
              <w:t xml:space="preserve">описанным в разделе </w:t>
            </w:r>
            <w:r w:rsidRPr="002A7500">
              <w:fldChar w:fldCharType="begin"/>
            </w:r>
            <w:r w:rsidRPr="002A7500">
              <w:instrText xml:space="preserve"> REF _Ref432086920 \r \h  \* MERGEFORMAT </w:instrText>
            </w:r>
            <w:r w:rsidRPr="002A7500">
              <w:fldChar w:fldCharType="separate"/>
            </w:r>
            <w:r w:rsidR="00A10747">
              <w:rPr>
                <w:b/>
                <w:bCs/>
              </w:rPr>
              <w:t>Ошибка! Источник ссылки не найден.</w:t>
            </w:r>
            <w:r w:rsidRPr="002A7500">
              <w:fldChar w:fldCharType="end"/>
            </w:r>
            <w:r w:rsidRPr="002A7500">
              <w:t>.</w:t>
            </w:r>
            <w:r w:rsidRPr="00754057">
              <w:t xml:space="preserve"> Заполняется в случае, если плательщик не является получателем услуги.</w:t>
            </w:r>
          </w:p>
        </w:tc>
      </w:tr>
      <w:tr w:rsidR="000D0DD6" w:rsidRPr="009F2BA5" w14:paraId="30BA0E5B" w14:textId="77777777" w:rsidTr="0042462E">
        <w:tc>
          <w:tcPr>
            <w:tcW w:w="2635" w:type="dxa"/>
          </w:tcPr>
          <w:p w14:paraId="745B6A36" w14:textId="77777777" w:rsidR="000D0DD6" w:rsidRPr="00131B17" w:rsidRDefault="000D0DD6" w:rsidP="000D0DD6">
            <w:pPr>
              <w:pStyle w:val="af"/>
              <w:spacing w:line="240" w:lineRule="auto"/>
              <w:ind w:firstLine="340"/>
              <w:jc w:val="left"/>
              <w:rPr>
                <w:lang w:val="en-US"/>
              </w:rPr>
            </w:pPr>
            <w:proofErr w:type="spellStart"/>
            <w:r w:rsidRPr="00131B17">
              <w:rPr>
                <w:color w:val="000000"/>
              </w:rPr>
              <w:t>payer_pa</w:t>
            </w:r>
            <w:proofErr w:type="spellEnd"/>
          </w:p>
        </w:tc>
        <w:tc>
          <w:tcPr>
            <w:tcW w:w="2413" w:type="dxa"/>
          </w:tcPr>
          <w:p w14:paraId="72067F24"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7E488D13"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4058FBA0" w14:textId="77777777" w:rsidR="000D0DD6" w:rsidRPr="007373F1" w:rsidRDefault="000D0DD6" w:rsidP="000D0DD6">
            <w:pPr>
              <w:spacing w:line="240" w:lineRule="auto"/>
            </w:pPr>
            <w:r w:rsidRPr="007373F1">
              <w:t xml:space="preserve">Дополнительный идентификатор получателя </w:t>
            </w:r>
            <w:r w:rsidRPr="007373F1">
              <w:lastRenderedPageBreak/>
              <w:t>услуги в учетной системе получателя средств</w:t>
            </w:r>
            <w:r>
              <w:t>.</w:t>
            </w:r>
          </w:p>
        </w:tc>
      </w:tr>
      <w:tr w:rsidR="000D0DD6" w:rsidRPr="009F2BA5" w14:paraId="51939A58" w14:textId="77777777" w:rsidTr="0042462E">
        <w:tc>
          <w:tcPr>
            <w:tcW w:w="2635" w:type="dxa"/>
          </w:tcPr>
          <w:p w14:paraId="6CC57BBE" w14:textId="77777777" w:rsidR="000D0DD6" w:rsidRPr="009F2BA5" w:rsidRDefault="000D0DD6" w:rsidP="000D0DD6">
            <w:pPr>
              <w:pStyle w:val="af"/>
              <w:spacing w:line="240" w:lineRule="auto"/>
              <w:ind w:firstLine="340"/>
              <w:jc w:val="left"/>
            </w:pPr>
            <w:proofErr w:type="spellStart"/>
            <w:r w:rsidRPr="00492C35">
              <w:lastRenderedPageBreak/>
              <w:t>change_status</w:t>
            </w:r>
            <w:proofErr w:type="spellEnd"/>
          </w:p>
        </w:tc>
        <w:tc>
          <w:tcPr>
            <w:tcW w:w="2413" w:type="dxa"/>
          </w:tcPr>
          <w:p w14:paraId="6F291B30"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1704E153"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144DB62" w14:textId="77777777" w:rsidR="000D0DD6" w:rsidRPr="00981B75" w:rsidRDefault="000D0DD6" w:rsidP="000D0DD6">
            <w:pPr>
              <w:pStyle w:val="af9"/>
              <w:spacing w:line="240" w:lineRule="auto"/>
            </w:pPr>
            <w:r w:rsidRPr="00981B75">
              <w:t>Статус, отражающий изменение данных платежа.</w:t>
            </w:r>
          </w:p>
          <w:p w14:paraId="39A11B37" w14:textId="77777777" w:rsidR="000D0DD6" w:rsidRPr="00981B75" w:rsidRDefault="000D0DD6" w:rsidP="000D0DD6">
            <w:pPr>
              <w:pStyle w:val="af9"/>
              <w:spacing w:line="240" w:lineRule="auto"/>
            </w:pPr>
            <w:r w:rsidRPr="00981B75">
              <w:t>Возможные значения:</w:t>
            </w:r>
          </w:p>
          <w:p w14:paraId="749DD3EF" w14:textId="77777777" w:rsidR="000D0DD6" w:rsidRPr="00981B75" w:rsidRDefault="000D0DD6" w:rsidP="000D0DD6">
            <w:pPr>
              <w:pStyle w:val="af9"/>
              <w:spacing w:line="240" w:lineRule="auto"/>
            </w:pPr>
            <w:r w:rsidRPr="00981B75">
              <w:t>1 — новое;</w:t>
            </w:r>
          </w:p>
          <w:p w14:paraId="65D8788D" w14:textId="77777777" w:rsidR="000D0DD6" w:rsidRPr="00981B75" w:rsidRDefault="000D0DD6" w:rsidP="000D0DD6">
            <w:pPr>
              <w:pStyle w:val="af9"/>
              <w:spacing w:line="240" w:lineRule="auto"/>
            </w:pPr>
            <w:r w:rsidRPr="00981B75">
              <w:t>2 — уточнение;</w:t>
            </w:r>
          </w:p>
          <w:p w14:paraId="3C959576" w14:textId="77777777" w:rsidR="000D0DD6" w:rsidRPr="009F2BA5" w:rsidRDefault="000D0DD6" w:rsidP="000D0DD6">
            <w:pPr>
              <w:pStyle w:val="af"/>
              <w:spacing w:line="240" w:lineRule="auto"/>
              <w:ind w:firstLine="0"/>
              <w:jc w:val="left"/>
            </w:pPr>
            <w:r w:rsidRPr="00981B75">
              <w:t>3 — аннулирование.</w:t>
            </w:r>
          </w:p>
        </w:tc>
      </w:tr>
      <w:tr w:rsidR="000D0DD6" w:rsidRPr="009F2BA5" w14:paraId="27D369C1" w14:textId="77777777" w:rsidTr="0042462E">
        <w:tc>
          <w:tcPr>
            <w:tcW w:w="2635" w:type="dxa"/>
          </w:tcPr>
          <w:p w14:paraId="269510F0" w14:textId="77777777" w:rsidR="000D0DD6" w:rsidRPr="00131B17" w:rsidRDefault="000D0DD6" w:rsidP="000D0DD6">
            <w:pPr>
              <w:pStyle w:val="af"/>
              <w:spacing w:line="240" w:lineRule="auto"/>
              <w:ind w:firstLine="340"/>
              <w:jc w:val="left"/>
              <w:rPr>
                <w:lang w:val="en-US"/>
              </w:rPr>
            </w:pPr>
            <w:proofErr w:type="spellStart"/>
            <w:r w:rsidRPr="00131B17">
              <w:rPr>
                <w:color w:val="000000"/>
              </w:rPr>
              <w:t>reason</w:t>
            </w:r>
            <w:proofErr w:type="spellEnd"/>
          </w:p>
        </w:tc>
        <w:tc>
          <w:tcPr>
            <w:tcW w:w="2413" w:type="dxa"/>
          </w:tcPr>
          <w:p w14:paraId="3FB7A167"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2B7BA92"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D7D37D2" w14:textId="77777777" w:rsidR="000D0DD6" w:rsidRPr="007373F1" w:rsidRDefault="000D0DD6" w:rsidP="000D0DD6">
            <w:pPr>
              <w:spacing w:line="240" w:lineRule="auto"/>
            </w:pPr>
            <w:r w:rsidRPr="007373F1">
              <w:t>Основание изменения платежа</w:t>
            </w:r>
            <w:r>
              <w:t>.</w:t>
            </w:r>
          </w:p>
        </w:tc>
      </w:tr>
      <w:tr w:rsidR="000D0DD6" w:rsidRPr="009F2BA5" w14:paraId="0E138908" w14:textId="77777777" w:rsidTr="0042462E">
        <w:tc>
          <w:tcPr>
            <w:tcW w:w="2635" w:type="dxa"/>
          </w:tcPr>
          <w:p w14:paraId="748CE242" w14:textId="77777777" w:rsidR="000D0DD6" w:rsidRPr="009F2BA5" w:rsidRDefault="000D0DD6" w:rsidP="000D0DD6">
            <w:pPr>
              <w:pStyle w:val="af"/>
              <w:spacing w:line="240" w:lineRule="auto"/>
              <w:ind w:firstLine="340"/>
              <w:jc w:val="left"/>
            </w:pPr>
            <w:proofErr w:type="spellStart"/>
            <w:r w:rsidRPr="009F2BA5">
              <w:t>kbk</w:t>
            </w:r>
            <w:proofErr w:type="spellEnd"/>
          </w:p>
        </w:tc>
        <w:tc>
          <w:tcPr>
            <w:tcW w:w="2413" w:type="dxa"/>
          </w:tcPr>
          <w:p w14:paraId="5BD0F350" w14:textId="77777777" w:rsidR="000D0DD6" w:rsidRPr="009F2BA5" w:rsidRDefault="000D0DD6" w:rsidP="000D0DD6">
            <w:pPr>
              <w:pStyle w:val="af"/>
              <w:spacing w:line="240" w:lineRule="auto"/>
              <w:ind w:firstLine="0"/>
              <w:jc w:val="left"/>
            </w:pPr>
            <w:r w:rsidRPr="009F2BA5">
              <w:t>1, обязательно</w:t>
            </w:r>
          </w:p>
        </w:tc>
        <w:tc>
          <w:tcPr>
            <w:tcW w:w="1454" w:type="dxa"/>
          </w:tcPr>
          <w:p w14:paraId="7A132F48"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4D09DA96" w14:textId="77777777" w:rsidR="000D0DD6" w:rsidRPr="009F2BA5" w:rsidRDefault="000D0DD6" w:rsidP="000D0DD6">
            <w:pPr>
              <w:pStyle w:val="af"/>
              <w:spacing w:line="240" w:lineRule="auto"/>
              <w:ind w:firstLine="0"/>
              <w:jc w:val="left"/>
            </w:pPr>
            <w:r w:rsidRPr="00981B75">
              <w:t xml:space="preserve">КБК или двадцатизначный код, содержащий в 1 - 17 разрядах нули, в 18 - 20 разрядах - </w:t>
            </w:r>
            <w:r>
              <w:t>КОСГУ</w:t>
            </w:r>
            <w:r w:rsidRPr="00981B75">
              <w:t xml:space="preserve"> бюджетной классификации Р</w:t>
            </w:r>
            <w:r>
              <w:t>Ф</w:t>
            </w:r>
            <w:r w:rsidRPr="00981B75">
              <w:t xml:space="preserve">. В случае отсутствия </w:t>
            </w:r>
            <w:r>
              <w:t>передается</w:t>
            </w:r>
            <w:r w:rsidRPr="00981B75">
              <w:t xml:space="preserve"> значение «0».</w:t>
            </w:r>
          </w:p>
        </w:tc>
      </w:tr>
      <w:tr w:rsidR="000D0DD6" w:rsidRPr="009F2BA5" w14:paraId="1722AC0F" w14:textId="77777777" w:rsidTr="0042462E">
        <w:tc>
          <w:tcPr>
            <w:tcW w:w="2635" w:type="dxa"/>
          </w:tcPr>
          <w:p w14:paraId="1E7CB7E6" w14:textId="77777777" w:rsidR="000D0DD6" w:rsidRPr="00131B17" w:rsidRDefault="000D0DD6" w:rsidP="000D0DD6">
            <w:pPr>
              <w:pStyle w:val="af"/>
              <w:spacing w:line="240" w:lineRule="auto"/>
              <w:ind w:firstLine="340"/>
              <w:jc w:val="left"/>
              <w:rPr>
                <w:lang w:val="en-US"/>
              </w:rPr>
            </w:pPr>
            <w:proofErr w:type="spellStart"/>
            <w:r w:rsidRPr="00131B17">
              <w:rPr>
                <w:color w:val="000000"/>
              </w:rPr>
              <w:t>trans_kind</w:t>
            </w:r>
            <w:proofErr w:type="spellEnd"/>
          </w:p>
        </w:tc>
        <w:tc>
          <w:tcPr>
            <w:tcW w:w="2413" w:type="dxa"/>
          </w:tcPr>
          <w:p w14:paraId="31A7AAA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84B8A90" w14:textId="77777777" w:rsidR="000D0DD6" w:rsidRPr="009F2BA5" w:rsidRDefault="000D0DD6" w:rsidP="000D0DD6">
            <w:pPr>
              <w:pStyle w:val="af"/>
              <w:spacing w:line="240" w:lineRule="auto"/>
              <w:ind w:firstLine="0"/>
              <w:jc w:val="left"/>
            </w:pPr>
            <w:r w:rsidRPr="009F2BA5">
              <w:t>Строка</w:t>
            </w:r>
          </w:p>
        </w:tc>
        <w:tc>
          <w:tcPr>
            <w:tcW w:w="3466" w:type="dxa"/>
          </w:tcPr>
          <w:p w14:paraId="550F7660" w14:textId="77777777" w:rsidR="000D0DD6" w:rsidRPr="00981B75" w:rsidRDefault="000D0DD6" w:rsidP="000D0DD6">
            <w:pPr>
              <w:pStyle w:val="af9"/>
              <w:spacing w:line="240" w:lineRule="auto"/>
            </w:pPr>
            <w:r w:rsidRPr="00981B75">
              <w:t>Вид операции.</w:t>
            </w:r>
          </w:p>
          <w:p w14:paraId="4D3D2654" w14:textId="77777777" w:rsidR="000D0DD6" w:rsidRPr="00981B75" w:rsidRDefault="000D0DD6" w:rsidP="000D0DD6">
            <w:pPr>
              <w:pStyle w:val="af9"/>
              <w:spacing w:line="240" w:lineRule="auto"/>
            </w:pPr>
            <w:r w:rsidRPr="00981B75">
              <w:t xml:space="preserve">Указывается шифр платежного документа. Возможные значения: </w:t>
            </w:r>
          </w:p>
          <w:p w14:paraId="3DF43C1B" w14:textId="77777777" w:rsidR="000D0DD6" w:rsidRPr="00981B75" w:rsidRDefault="000D0DD6" w:rsidP="000D0DD6">
            <w:pPr>
              <w:pStyle w:val="af9"/>
              <w:spacing w:line="240" w:lineRule="auto"/>
            </w:pPr>
            <w:r w:rsidRPr="00981B75">
              <w:t xml:space="preserve">01 - платежное поручение; </w:t>
            </w:r>
          </w:p>
          <w:p w14:paraId="5DB2BE9C" w14:textId="77777777" w:rsidR="000D0DD6" w:rsidRPr="00981B75" w:rsidRDefault="000D0DD6" w:rsidP="000D0DD6">
            <w:pPr>
              <w:pStyle w:val="af9"/>
              <w:spacing w:line="240" w:lineRule="auto"/>
            </w:pPr>
            <w:r w:rsidRPr="00981B75">
              <w:t xml:space="preserve">06 - инкассовое поручение; </w:t>
            </w:r>
          </w:p>
          <w:p w14:paraId="2D47489B" w14:textId="77777777" w:rsidR="000D0DD6" w:rsidRPr="00981B75" w:rsidRDefault="000D0DD6" w:rsidP="000D0DD6">
            <w:pPr>
              <w:pStyle w:val="af9"/>
              <w:spacing w:line="240" w:lineRule="auto"/>
            </w:pPr>
            <w:r w:rsidRPr="00981B75">
              <w:t>02 - платежное требование;</w:t>
            </w:r>
          </w:p>
          <w:p w14:paraId="22B9254C" w14:textId="77777777" w:rsidR="000D0DD6" w:rsidRPr="00981B75" w:rsidRDefault="000D0DD6" w:rsidP="000D0DD6">
            <w:pPr>
              <w:pStyle w:val="af9"/>
              <w:spacing w:line="240" w:lineRule="auto"/>
            </w:pPr>
            <w:r w:rsidRPr="00981B75">
              <w:t>16 - платежный ордер;</w:t>
            </w:r>
          </w:p>
          <w:p w14:paraId="33D896EC" w14:textId="77777777" w:rsidR="000D0DD6" w:rsidRPr="00981B75" w:rsidRDefault="000D0DD6" w:rsidP="000D0DD6">
            <w:pPr>
              <w:pStyle w:val="af9"/>
              <w:spacing w:line="240" w:lineRule="auto"/>
            </w:pPr>
            <w:r w:rsidRPr="00981B75">
              <w:t>ПД - платежный документ ФЛ</w:t>
            </w:r>
          </w:p>
        </w:tc>
      </w:tr>
      <w:tr w:rsidR="000D0DD6" w:rsidRPr="009F2BA5" w14:paraId="1804D0FB" w14:textId="77777777" w:rsidTr="0042462E">
        <w:tc>
          <w:tcPr>
            <w:tcW w:w="2635" w:type="dxa"/>
          </w:tcPr>
          <w:p w14:paraId="282F8A80" w14:textId="77777777" w:rsidR="000D0DD6" w:rsidRPr="00131B17" w:rsidRDefault="000D0DD6" w:rsidP="000D0DD6">
            <w:pPr>
              <w:pStyle w:val="af"/>
              <w:spacing w:line="240" w:lineRule="auto"/>
              <w:ind w:firstLine="340"/>
              <w:jc w:val="left"/>
              <w:rPr>
                <w:lang w:val="en-US"/>
              </w:rPr>
            </w:pPr>
            <w:proofErr w:type="spellStart"/>
            <w:r w:rsidRPr="00131B17">
              <w:rPr>
                <w:color w:val="000000"/>
              </w:rPr>
              <w:t>trans_content</w:t>
            </w:r>
            <w:proofErr w:type="spellEnd"/>
          </w:p>
        </w:tc>
        <w:tc>
          <w:tcPr>
            <w:tcW w:w="2413" w:type="dxa"/>
          </w:tcPr>
          <w:p w14:paraId="42E11C2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5102D5B8"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74CDD8D8" w14:textId="77777777" w:rsidR="000D0DD6" w:rsidRPr="007373F1" w:rsidRDefault="000D0DD6" w:rsidP="000D0DD6">
            <w:pPr>
              <w:spacing w:line="240" w:lineRule="auto"/>
            </w:pPr>
            <w:r w:rsidRPr="007373F1">
              <w:t>Содержание операции. Указывается при частичном исполнении</w:t>
            </w:r>
            <w:r>
              <w:t xml:space="preserve"> распоряжения.</w:t>
            </w:r>
          </w:p>
        </w:tc>
      </w:tr>
      <w:tr w:rsidR="000D0DD6" w:rsidRPr="009F2BA5" w14:paraId="44A9FCB8" w14:textId="77777777" w:rsidTr="0042462E">
        <w:tc>
          <w:tcPr>
            <w:tcW w:w="2635" w:type="dxa"/>
          </w:tcPr>
          <w:p w14:paraId="0BD1E010" w14:textId="77777777" w:rsidR="000D0DD6" w:rsidRPr="00F73159" w:rsidRDefault="000D0DD6" w:rsidP="000D0DD6">
            <w:pPr>
              <w:pStyle w:val="af"/>
              <w:spacing w:line="240" w:lineRule="auto"/>
              <w:ind w:firstLine="340"/>
              <w:jc w:val="left"/>
            </w:pPr>
            <w:proofErr w:type="spellStart"/>
            <w:r w:rsidRPr="00131B17">
              <w:rPr>
                <w:color w:val="000000"/>
              </w:rPr>
              <w:t>payt_condition</w:t>
            </w:r>
            <w:proofErr w:type="spellEnd"/>
          </w:p>
        </w:tc>
        <w:tc>
          <w:tcPr>
            <w:tcW w:w="2413" w:type="dxa"/>
          </w:tcPr>
          <w:p w14:paraId="0D8D861B"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95E6772"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5B32548" w14:textId="77777777" w:rsidR="000D0DD6" w:rsidRPr="007373F1" w:rsidRDefault="000D0DD6" w:rsidP="000D0DD6">
            <w:pPr>
              <w:spacing w:line="240" w:lineRule="auto"/>
            </w:pPr>
            <w:r w:rsidRPr="007373F1">
              <w:t>Условие оплаты</w:t>
            </w:r>
            <w:r>
              <w:t>.</w:t>
            </w:r>
            <w:r>
              <w:br/>
            </w:r>
            <w:r w:rsidRPr="00981B75">
              <w:rPr>
                <w:szCs w:val="24"/>
              </w:rPr>
              <w:t>Возможные значения:</w:t>
            </w:r>
            <w:r>
              <w:rPr>
                <w:szCs w:val="24"/>
              </w:rPr>
              <w:br/>
            </w:r>
            <w:r w:rsidRPr="007373F1">
              <w:t xml:space="preserve"> 1 - заранее данный акцепт плательщика; </w:t>
            </w:r>
            <w:r>
              <w:br/>
            </w:r>
            <w:r w:rsidRPr="007373F1">
              <w:t>2 - требуется получение акцепта плательщика</w:t>
            </w:r>
            <w:r>
              <w:t>.</w:t>
            </w:r>
          </w:p>
        </w:tc>
      </w:tr>
      <w:tr w:rsidR="000D0DD6" w:rsidRPr="009F2BA5" w14:paraId="3921FB65" w14:textId="77777777" w:rsidTr="0042462E">
        <w:tc>
          <w:tcPr>
            <w:tcW w:w="2635" w:type="dxa"/>
          </w:tcPr>
          <w:p w14:paraId="4850F636" w14:textId="77777777" w:rsidR="000D0DD6" w:rsidRPr="00131B17" w:rsidRDefault="000D0DD6" w:rsidP="000D0DD6">
            <w:pPr>
              <w:pStyle w:val="af"/>
              <w:spacing w:line="240" w:lineRule="auto"/>
              <w:ind w:firstLine="340"/>
              <w:jc w:val="left"/>
              <w:rPr>
                <w:lang w:val="en-US"/>
              </w:rPr>
            </w:pPr>
            <w:proofErr w:type="spellStart"/>
            <w:r w:rsidRPr="00131B17">
              <w:rPr>
                <w:color w:val="000000"/>
              </w:rPr>
              <w:t>acpt_term</w:t>
            </w:r>
            <w:proofErr w:type="spellEnd"/>
          </w:p>
        </w:tc>
        <w:tc>
          <w:tcPr>
            <w:tcW w:w="2413" w:type="dxa"/>
          </w:tcPr>
          <w:p w14:paraId="65024783"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237E5AE3"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41717854" w14:textId="77777777" w:rsidR="000D0DD6" w:rsidRPr="007373F1" w:rsidRDefault="000D0DD6" w:rsidP="000D0DD6">
            <w:pPr>
              <w:spacing w:line="240" w:lineRule="auto"/>
            </w:pPr>
            <w:r w:rsidRPr="007373F1">
              <w:t>Количество дней для получения акцепта плательщика</w:t>
            </w:r>
            <w:r>
              <w:t>.</w:t>
            </w:r>
          </w:p>
        </w:tc>
      </w:tr>
      <w:tr w:rsidR="000D0DD6" w:rsidRPr="009F2BA5" w14:paraId="1BBF4E97" w14:textId="77777777" w:rsidTr="0042462E">
        <w:tc>
          <w:tcPr>
            <w:tcW w:w="2635" w:type="dxa"/>
          </w:tcPr>
          <w:p w14:paraId="67B6131A" w14:textId="77777777" w:rsidR="000D0DD6" w:rsidRPr="00F73159" w:rsidRDefault="000D0DD6" w:rsidP="000D0DD6">
            <w:pPr>
              <w:pStyle w:val="af"/>
              <w:spacing w:line="240" w:lineRule="auto"/>
              <w:ind w:firstLine="340"/>
              <w:jc w:val="left"/>
            </w:pPr>
            <w:proofErr w:type="spellStart"/>
            <w:r w:rsidRPr="00131B17">
              <w:rPr>
                <w:color w:val="000000"/>
              </w:rPr>
              <w:t>maturity_date</w:t>
            </w:r>
            <w:proofErr w:type="spellEnd"/>
          </w:p>
        </w:tc>
        <w:tc>
          <w:tcPr>
            <w:tcW w:w="2413" w:type="dxa"/>
          </w:tcPr>
          <w:p w14:paraId="4F07BC3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76CD4A4C"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CA83328" w14:textId="77777777" w:rsidR="000D0DD6" w:rsidRPr="007373F1" w:rsidRDefault="000D0DD6" w:rsidP="000D0DD6">
            <w:pPr>
              <w:spacing w:line="240" w:lineRule="auto"/>
            </w:pPr>
            <w:r w:rsidRPr="007373F1">
              <w:t>Окончание срока акцепта</w:t>
            </w:r>
            <w:r>
              <w:t>.</w:t>
            </w:r>
          </w:p>
        </w:tc>
      </w:tr>
      <w:tr w:rsidR="000D0DD6" w:rsidRPr="009F2BA5" w14:paraId="2FA878EA" w14:textId="77777777" w:rsidTr="0042462E">
        <w:tc>
          <w:tcPr>
            <w:tcW w:w="2635" w:type="dxa"/>
          </w:tcPr>
          <w:p w14:paraId="1536AE28" w14:textId="77777777" w:rsidR="000D0DD6" w:rsidRPr="00131B17" w:rsidRDefault="000D0DD6" w:rsidP="000D0DD6">
            <w:pPr>
              <w:pStyle w:val="af"/>
              <w:spacing w:line="240" w:lineRule="auto"/>
              <w:ind w:firstLine="340"/>
              <w:jc w:val="left"/>
              <w:rPr>
                <w:lang w:val="en-US"/>
              </w:rPr>
            </w:pPr>
            <w:proofErr w:type="spellStart"/>
            <w:r w:rsidRPr="00131B17">
              <w:rPr>
                <w:color w:val="000000"/>
              </w:rPr>
              <w:t>doc_dispatch_date</w:t>
            </w:r>
            <w:proofErr w:type="spellEnd"/>
          </w:p>
        </w:tc>
        <w:tc>
          <w:tcPr>
            <w:tcW w:w="2413" w:type="dxa"/>
          </w:tcPr>
          <w:p w14:paraId="6DC3E9F4"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FF3230A"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7D93F199" w14:textId="77777777" w:rsidR="000D0DD6" w:rsidRPr="007373F1" w:rsidRDefault="000D0DD6" w:rsidP="000D0DD6">
            <w:pPr>
              <w:spacing w:line="240" w:lineRule="auto"/>
            </w:pPr>
            <w:r w:rsidRPr="00981B75">
              <w:t xml:space="preserve">Дата отсылки (вручения) плательщику документов в случае, если эти документы были отосланы (вручены) </w:t>
            </w:r>
            <w:r w:rsidRPr="00981B75">
              <w:lastRenderedPageBreak/>
              <w:t>получателем средств плательщику.</w:t>
            </w:r>
          </w:p>
        </w:tc>
      </w:tr>
      <w:tr w:rsidR="000D0DD6" w:rsidRPr="009F2BA5" w14:paraId="5B54038C" w14:textId="77777777" w:rsidTr="0042462E">
        <w:tc>
          <w:tcPr>
            <w:tcW w:w="2635" w:type="dxa"/>
          </w:tcPr>
          <w:tbl>
            <w:tblPr>
              <w:tblW w:w="2080" w:type="dxa"/>
              <w:tblLook w:val="04A0" w:firstRow="1" w:lastRow="0" w:firstColumn="1" w:lastColumn="0" w:noHBand="0" w:noVBand="1"/>
            </w:tblPr>
            <w:tblGrid>
              <w:gridCol w:w="2080"/>
            </w:tblGrid>
            <w:tr w:rsidR="000D0DD6" w:rsidRPr="00131B17" w14:paraId="67DFC22A" w14:textId="77777777" w:rsidTr="00743745">
              <w:trPr>
                <w:trHeight w:val="300"/>
              </w:trPr>
              <w:tc>
                <w:tcPr>
                  <w:tcW w:w="2080" w:type="dxa"/>
                  <w:tcBorders>
                    <w:top w:val="nil"/>
                    <w:left w:val="nil"/>
                    <w:bottom w:val="nil"/>
                    <w:right w:val="nil"/>
                  </w:tcBorders>
                  <w:shd w:val="clear" w:color="auto" w:fill="auto"/>
                  <w:noWrap/>
                  <w:vAlign w:val="bottom"/>
                  <w:hideMark/>
                </w:tcPr>
                <w:p w14:paraId="6D336612" w14:textId="77777777" w:rsidR="000D0DD6" w:rsidRPr="00131B17" w:rsidRDefault="000D0DD6" w:rsidP="000D0DD6">
                  <w:pPr>
                    <w:spacing w:line="240" w:lineRule="auto"/>
                  </w:pPr>
                  <w:proofErr w:type="spellStart"/>
                  <w:r w:rsidRPr="00131B17">
                    <w:lastRenderedPageBreak/>
                    <w:t>partial_payt</w:t>
                  </w:r>
                  <w:proofErr w:type="spellEnd"/>
                </w:p>
              </w:tc>
            </w:tr>
          </w:tbl>
          <w:p w14:paraId="0E28A864" w14:textId="77777777" w:rsidR="000D0DD6" w:rsidRPr="00131B17" w:rsidRDefault="000D0DD6" w:rsidP="000D0DD6">
            <w:pPr>
              <w:pStyle w:val="af"/>
              <w:spacing w:line="240" w:lineRule="auto"/>
              <w:ind w:firstLine="340"/>
              <w:jc w:val="left"/>
              <w:rPr>
                <w:lang w:val="en-US"/>
              </w:rPr>
            </w:pPr>
          </w:p>
        </w:tc>
        <w:tc>
          <w:tcPr>
            <w:tcW w:w="2413" w:type="dxa"/>
          </w:tcPr>
          <w:p w14:paraId="48D0C3B8"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0BF136F3"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3FD5B83B" w14:textId="77777777" w:rsidR="000D0DD6" w:rsidRDefault="000D0DD6" w:rsidP="000D0DD6">
            <w:pPr>
              <w:spacing w:line="240" w:lineRule="auto"/>
            </w:pPr>
            <w:r w:rsidRPr="007373F1">
              <w:t xml:space="preserve">Признак частичного платежа: </w:t>
            </w:r>
          </w:p>
          <w:p w14:paraId="050992DE" w14:textId="77777777" w:rsidR="000D0DD6" w:rsidRDefault="000D0DD6" w:rsidP="000D0DD6">
            <w:pPr>
              <w:spacing w:line="240" w:lineRule="auto"/>
            </w:pPr>
            <w:r w:rsidRPr="007373F1">
              <w:t xml:space="preserve">1 </w:t>
            </w:r>
            <w:r>
              <w:t>–</w:t>
            </w:r>
            <w:r w:rsidRPr="007373F1">
              <w:t xml:space="preserve"> частичный</w:t>
            </w:r>
            <w:r>
              <w:t>.</w:t>
            </w:r>
          </w:p>
        </w:tc>
      </w:tr>
      <w:tr w:rsidR="000D0DD6" w:rsidRPr="009F2BA5" w14:paraId="0431EA33" w14:textId="77777777" w:rsidTr="0042462E">
        <w:tc>
          <w:tcPr>
            <w:tcW w:w="2635" w:type="dxa"/>
          </w:tcPr>
          <w:p w14:paraId="4118F4D7" w14:textId="77777777" w:rsidR="000D0DD6" w:rsidRPr="00F73159" w:rsidRDefault="000D0DD6" w:rsidP="000D0DD6">
            <w:pPr>
              <w:pStyle w:val="af"/>
              <w:spacing w:line="240" w:lineRule="auto"/>
              <w:ind w:firstLine="340"/>
              <w:jc w:val="left"/>
            </w:pPr>
            <w:proofErr w:type="spellStart"/>
            <w:r w:rsidRPr="00131B17">
              <w:rPr>
                <w:color w:val="000000"/>
              </w:rPr>
              <w:t>payt_no</w:t>
            </w:r>
            <w:proofErr w:type="spellEnd"/>
          </w:p>
        </w:tc>
        <w:tc>
          <w:tcPr>
            <w:tcW w:w="2413" w:type="dxa"/>
          </w:tcPr>
          <w:p w14:paraId="7575B3EB"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3F843A14"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4EB4E6E8" w14:textId="77777777" w:rsidR="000D0DD6" w:rsidRPr="00981B75" w:rsidRDefault="000D0DD6" w:rsidP="000D0DD6">
            <w:pPr>
              <w:spacing w:line="240" w:lineRule="auto"/>
            </w:pPr>
            <w:r w:rsidRPr="00981B75">
              <w:t>Номер частичного платежа.</w:t>
            </w:r>
          </w:p>
          <w:p w14:paraId="0D0B43BA" w14:textId="77777777" w:rsidR="000D0DD6" w:rsidRPr="007373F1" w:rsidRDefault="000D0DD6" w:rsidP="000D0DD6">
            <w:pPr>
              <w:spacing w:line="240" w:lineRule="auto"/>
            </w:pPr>
            <w:r w:rsidRPr="00981B75">
              <w:t>Соответствует значению соответствующего реквизита распоряжения, по которому осуществляется частичное исполнение.</w:t>
            </w:r>
          </w:p>
        </w:tc>
      </w:tr>
      <w:tr w:rsidR="000D0DD6" w:rsidRPr="009F2BA5" w14:paraId="1866F7EE" w14:textId="77777777" w:rsidTr="0042462E">
        <w:tc>
          <w:tcPr>
            <w:tcW w:w="2635" w:type="dxa"/>
          </w:tcPr>
          <w:p w14:paraId="09F25FC7" w14:textId="77777777" w:rsidR="000D0DD6" w:rsidRPr="00131B17" w:rsidRDefault="000D0DD6" w:rsidP="000D0DD6">
            <w:pPr>
              <w:pStyle w:val="af"/>
              <w:spacing w:line="240" w:lineRule="auto"/>
              <w:ind w:firstLine="340"/>
              <w:jc w:val="left"/>
              <w:rPr>
                <w:lang w:val="en-US"/>
              </w:rPr>
            </w:pPr>
            <w:proofErr w:type="spellStart"/>
            <w:r w:rsidRPr="00131B17">
              <w:rPr>
                <w:color w:val="000000"/>
              </w:rPr>
              <w:t>partial_trans_kind</w:t>
            </w:r>
            <w:proofErr w:type="spellEnd"/>
          </w:p>
        </w:tc>
        <w:tc>
          <w:tcPr>
            <w:tcW w:w="2413" w:type="dxa"/>
          </w:tcPr>
          <w:p w14:paraId="32510014"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687CCE3D"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1700E53C" w14:textId="77777777" w:rsidR="000D0DD6" w:rsidRPr="007373F1" w:rsidRDefault="000D0DD6" w:rsidP="000D0DD6">
            <w:pPr>
              <w:spacing w:line="240" w:lineRule="auto"/>
            </w:pPr>
            <w:r w:rsidRPr="007373F1">
              <w:t>Вид операции</w:t>
            </w:r>
            <w:r>
              <w:t xml:space="preserve">. </w:t>
            </w:r>
            <w:r>
              <w:br/>
            </w:r>
            <w:r w:rsidRPr="00981B75">
              <w:t>Проставляется шифр исполняемого распоряжения, по которому осуществляется частичное исполнение.</w:t>
            </w:r>
          </w:p>
        </w:tc>
      </w:tr>
      <w:tr w:rsidR="000D0DD6" w:rsidRPr="009F2BA5" w14:paraId="4FCC5FC5" w14:textId="77777777" w:rsidTr="0042462E">
        <w:tc>
          <w:tcPr>
            <w:tcW w:w="2635" w:type="dxa"/>
          </w:tcPr>
          <w:p w14:paraId="414223BA" w14:textId="77777777" w:rsidR="000D0DD6" w:rsidRPr="00131B17" w:rsidRDefault="000D0DD6" w:rsidP="000D0DD6">
            <w:pPr>
              <w:pStyle w:val="af"/>
              <w:spacing w:line="240" w:lineRule="auto"/>
              <w:ind w:firstLine="340"/>
              <w:jc w:val="left"/>
              <w:rPr>
                <w:lang w:val="en-US"/>
              </w:rPr>
            </w:pPr>
            <w:proofErr w:type="spellStart"/>
            <w:r w:rsidRPr="00131B17">
              <w:rPr>
                <w:color w:val="000000"/>
              </w:rPr>
              <w:t>sum_residual_payt</w:t>
            </w:r>
            <w:proofErr w:type="spellEnd"/>
          </w:p>
        </w:tc>
        <w:tc>
          <w:tcPr>
            <w:tcW w:w="2413" w:type="dxa"/>
          </w:tcPr>
          <w:p w14:paraId="21616E3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31CEE191" w14:textId="77777777" w:rsidR="000D0DD6" w:rsidRPr="009F2BA5" w:rsidRDefault="000D0DD6" w:rsidP="000D0DD6">
            <w:pPr>
              <w:pStyle w:val="af"/>
              <w:spacing w:line="240" w:lineRule="auto"/>
              <w:ind w:firstLine="0"/>
              <w:jc w:val="left"/>
            </w:pPr>
            <w:r w:rsidRPr="009F2BA5">
              <w:t>Строка</w:t>
            </w:r>
          </w:p>
        </w:tc>
        <w:tc>
          <w:tcPr>
            <w:tcW w:w="3466" w:type="dxa"/>
          </w:tcPr>
          <w:p w14:paraId="68B0557C" w14:textId="77777777" w:rsidR="000D0DD6" w:rsidRPr="007373F1" w:rsidRDefault="000D0DD6" w:rsidP="000D0DD6">
            <w:pPr>
              <w:spacing w:line="240" w:lineRule="auto"/>
            </w:pPr>
            <w:r w:rsidRPr="007373F1">
              <w:t>Сумма остатка платежа</w:t>
            </w:r>
            <w:r>
              <w:t>.</w:t>
            </w:r>
          </w:p>
        </w:tc>
      </w:tr>
      <w:tr w:rsidR="000D0DD6" w:rsidRPr="009F2BA5" w14:paraId="1A6C7037" w14:textId="77777777" w:rsidTr="0042462E">
        <w:tc>
          <w:tcPr>
            <w:tcW w:w="2635" w:type="dxa"/>
          </w:tcPr>
          <w:p w14:paraId="6E82EDB8" w14:textId="77777777" w:rsidR="000D0DD6" w:rsidRPr="00F73159" w:rsidRDefault="000D0DD6" w:rsidP="000D0DD6">
            <w:pPr>
              <w:pStyle w:val="af"/>
              <w:spacing w:line="240" w:lineRule="auto"/>
              <w:ind w:firstLine="340"/>
              <w:jc w:val="left"/>
            </w:pPr>
            <w:proofErr w:type="spellStart"/>
            <w:r w:rsidRPr="00131B17">
              <w:rPr>
                <w:color w:val="000000"/>
              </w:rPr>
              <w:t>partial_acc_doc_no</w:t>
            </w:r>
            <w:proofErr w:type="spellEnd"/>
          </w:p>
        </w:tc>
        <w:tc>
          <w:tcPr>
            <w:tcW w:w="2413" w:type="dxa"/>
          </w:tcPr>
          <w:p w14:paraId="2FE68DED"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3ADF8E19"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2D5B161F" w14:textId="77777777" w:rsidR="000D0DD6" w:rsidRPr="007373F1" w:rsidRDefault="000D0DD6" w:rsidP="000D0DD6">
            <w:pPr>
              <w:spacing w:line="240" w:lineRule="auto"/>
            </w:pPr>
            <w:r w:rsidRPr="007373F1">
              <w:t>Номер платежного документа, по которому осуществляется частичное исполнение</w:t>
            </w:r>
            <w:r>
              <w:t>.</w:t>
            </w:r>
          </w:p>
        </w:tc>
      </w:tr>
      <w:tr w:rsidR="000D0DD6" w:rsidRPr="009F2BA5" w14:paraId="7CA1EA2A" w14:textId="77777777" w:rsidTr="0042462E">
        <w:tc>
          <w:tcPr>
            <w:tcW w:w="2635" w:type="dxa"/>
          </w:tcPr>
          <w:p w14:paraId="4D19B65C" w14:textId="77777777" w:rsidR="000D0DD6" w:rsidRPr="00131B17" w:rsidRDefault="000D0DD6" w:rsidP="000D0DD6">
            <w:pPr>
              <w:pStyle w:val="af"/>
              <w:spacing w:line="240" w:lineRule="auto"/>
              <w:ind w:firstLine="340"/>
              <w:jc w:val="left"/>
              <w:rPr>
                <w:lang w:val="en-US"/>
              </w:rPr>
            </w:pPr>
            <w:proofErr w:type="spellStart"/>
            <w:r w:rsidRPr="00131B17">
              <w:rPr>
                <w:color w:val="000000"/>
              </w:rPr>
              <w:t>partial_acc_doc_date</w:t>
            </w:r>
            <w:proofErr w:type="spellEnd"/>
          </w:p>
        </w:tc>
        <w:tc>
          <w:tcPr>
            <w:tcW w:w="2413" w:type="dxa"/>
          </w:tcPr>
          <w:p w14:paraId="6E75D317"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39301A3C"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056B3376" w14:textId="77777777" w:rsidR="000D0DD6" w:rsidRPr="007373F1" w:rsidRDefault="000D0DD6" w:rsidP="000D0DD6">
            <w:pPr>
              <w:spacing w:line="240" w:lineRule="auto"/>
            </w:pPr>
            <w:r w:rsidRPr="007373F1">
              <w:t>Дата платежного документа, по которому осуществляется частичное исполнение</w:t>
            </w:r>
            <w:r>
              <w:t>.</w:t>
            </w:r>
          </w:p>
        </w:tc>
      </w:tr>
      <w:tr w:rsidR="000D0DD6" w:rsidRPr="009F2BA5" w14:paraId="381ECBA6" w14:textId="77777777" w:rsidTr="0042462E">
        <w:tc>
          <w:tcPr>
            <w:tcW w:w="2635" w:type="dxa"/>
          </w:tcPr>
          <w:p w14:paraId="6AA14537" w14:textId="77777777" w:rsidR="000D0DD6" w:rsidRPr="00F73159" w:rsidRDefault="000D0DD6" w:rsidP="000D0DD6">
            <w:pPr>
              <w:pStyle w:val="af"/>
              <w:spacing w:line="240" w:lineRule="auto"/>
              <w:ind w:firstLine="340"/>
              <w:jc w:val="left"/>
            </w:pPr>
            <w:proofErr w:type="spellStart"/>
            <w:r w:rsidRPr="00131B17">
              <w:rPr>
                <w:color w:val="000000"/>
              </w:rPr>
              <w:t>priority</w:t>
            </w:r>
            <w:proofErr w:type="spellEnd"/>
          </w:p>
        </w:tc>
        <w:tc>
          <w:tcPr>
            <w:tcW w:w="2413" w:type="dxa"/>
          </w:tcPr>
          <w:p w14:paraId="47E947D7"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Pr>
          <w:p w14:paraId="5B75DC6B"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395E27E" w14:textId="77777777" w:rsidR="000D0DD6" w:rsidRPr="007373F1" w:rsidRDefault="000D0DD6" w:rsidP="000D0DD6">
            <w:pPr>
              <w:spacing w:line="240" w:lineRule="auto"/>
            </w:pPr>
            <w:r w:rsidRPr="007373F1">
              <w:t>Очередность платежа. Возможные значения: 0, 1-6</w:t>
            </w:r>
            <w:r>
              <w:t>.</w:t>
            </w:r>
          </w:p>
        </w:tc>
      </w:tr>
      <w:tr w:rsidR="000D0DD6" w:rsidRPr="009F2BA5" w14:paraId="6CBE4F82" w14:textId="77777777" w:rsidTr="0042462E">
        <w:tc>
          <w:tcPr>
            <w:tcW w:w="2635" w:type="dxa"/>
          </w:tcPr>
          <w:tbl>
            <w:tblPr>
              <w:tblW w:w="2080" w:type="dxa"/>
              <w:tblLook w:val="04A0" w:firstRow="1" w:lastRow="0" w:firstColumn="1" w:lastColumn="0" w:noHBand="0" w:noVBand="1"/>
            </w:tblPr>
            <w:tblGrid>
              <w:gridCol w:w="2080"/>
            </w:tblGrid>
            <w:tr w:rsidR="000D0DD6" w:rsidRPr="00131B17" w14:paraId="504D2AAF" w14:textId="77777777" w:rsidTr="00743745">
              <w:trPr>
                <w:trHeight w:val="300"/>
              </w:trPr>
              <w:tc>
                <w:tcPr>
                  <w:tcW w:w="2080" w:type="dxa"/>
                  <w:tcBorders>
                    <w:top w:val="nil"/>
                    <w:left w:val="nil"/>
                    <w:bottom w:val="nil"/>
                    <w:right w:val="nil"/>
                  </w:tcBorders>
                  <w:shd w:val="clear" w:color="auto" w:fill="auto"/>
                  <w:noWrap/>
                  <w:vAlign w:val="bottom"/>
                  <w:hideMark/>
                </w:tcPr>
                <w:p w14:paraId="10776AE9" w14:textId="77777777" w:rsidR="000D0DD6" w:rsidRPr="00131B17" w:rsidRDefault="000D0DD6" w:rsidP="000D0DD6">
                  <w:pPr>
                    <w:spacing w:line="240" w:lineRule="auto"/>
                  </w:pPr>
                  <w:r>
                    <w:t xml:space="preserve">    </w:t>
                  </w:r>
                  <w:proofErr w:type="spellStart"/>
                  <w:r w:rsidRPr="00131B17">
                    <w:t>oktmo</w:t>
                  </w:r>
                  <w:proofErr w:type="spellEnd"/>
                </w:p>
              </w:tc>
            </w:tr>
          </w:tbl>
          <w:p w14:paraId="3B6B64B3" w14:textId="77777777" w:rsidR="000D0DD6" w:rsidRPr="00131B17" w:rsidRDefault="000D0DD6" w:rsidP="000D0DD6">
            <w:pPr>
              <w:pStyle w:val="af"/>
              <w:spacing w:line="240" w:lineRule="auto"/>
              <w:ind w:firstLine="340"/>
              <w:jc w:val="left"/>
              <w:rPr>
                <w:lang w:val="en-US"/>
              </w:rPr>
            </w:pPr>
          </w:p>
        </w:tc>
        <w:tc>
          <w:tcPr>
            <w:tcW w:w="2413" w:type="dxa"/>
          </w:tcPr>
          <w:p w14:paraId="2202FACD" w14:textId="77777777" w:rsidR="000D0DD6" w:rsidRPr="009F2BA5" w:rsidRDefault="000D0DD6" w:rsidP="000D0DD6">
            <w:pPr>
              <w:pStyle w:val="af"/>
              <w:spacing w:line="240" w:lineRule="auto"/>
              <w:ind w:firstLine="0"/>
              <w:jc w:val="left"/>
            </w:pPr>
            <w:r>
              <w:t>0..</w:t>
            </w:r>
            <w:r w:rsidRPr="009F2BA5">
              <w:t>1, обязательно</w:t>
            </w:r>
          </w:p>
        </w:tc>
        <w:tc>
          <w:tcPr>
            <w:tcW w:w="1454" w:type="dxa"/>
          </w:tcPr>
          <w:p w14:paraId="675C40CB" w14:textId="77777777" w:rsidR="000D0DD6" w:rsidRPr="009F2BA5" w:rsidRDefault="000D0DD6" w:rsidP="000D0DD6">
            <w:pPr>
              <w:pStyle w:val="af"/>
              <w:spacing w:line="240" w:lineRule="auto"/>
              <w:ind w:firstLine="0"/>
              <w:jc w:val="left"/>
            </w:pPr>
            <w:r w:rsidRPr="009F2BA5">
              <w:t>Строка</w:t>
            </w:r>
          </w:p>
        </w:tc>
        <w:tc>
          <w:tcPr>
            <w:tcW w:w="3466" w:type="dxa"/>
            <w:vAlign w:val="bottom"/>
          </w:tcPr>
          <w:p w14:paraId="592EA009" w14:textId="77777777" w:rsidR="000D0DD6" w:rsidRDefault="000D0DD6" w:rsidP="000D0DD6">
            <w:pPr>
              <w:spacing w:line="240" w:lineRule="auto"/>
            </w:pPr>
            <w:r w:rsidRPr="00981B75">
              <w:t xml:space="preserve">Код ОКТМО, указанный в распоряжении о переводе денежных средств. В случае отсутствия </w:t>
            </w:r>
            <w:r>
              <w:t>передается</w:t>
            </w:r>
            <w:r w:rsidRPr="00981B75">
              <w:t xml:space="preserve"> значение «0»</w:t>
            </w:r>
            <w:r>
              <w:t>.</w:t>
            </w:r>
          </w:p>
        </w:tc>
      </w:tr>
      <w:tr w:rsidR="000D0DD6" w:rsidRPr="009F2BA5" w14:paraId="48828C60" w14:textId="77777777" w:rsidTr="0042462E">
        <w:trPr>
          <w:trHeight w:val="195"/>
        </w:trPr>
        <w:tc>
          <w:tcPr>
            <w:tcW w:w="2635" w:type="dxa"/>
            <w:tcBorders>
              <w:bottom w:val="single" w:sz="4" w:space="0" w:color="000000" w:themeColor="text1"/>
            </w:tcBorders>
          </w:tcPr>
          <w:p w14:paraId="5BFD310D" w14:textId="77777777" w:rsidR="000D0DD6" w:rsidRPr="009F2BA5" w:rsidRDefault="000D0DD6" w:rsidP="000D0DD6">
            <w:pPr>
              <w:pStyle w:val="af"/>
              <w:spacing w:line="240" w:lineRule="auto"/>
              <w:ind w:firstLine="340"/>
              <w:jc w:val="left"/>
            </w:pPr>
            <w:proofErr w:type="spellStart"/>
            <w:r w:rsidRPr="009F2BA5">
              <w:t>q_status_payment</w:t>
            </w:r>
            <w:proofErr w:type="spellEnd"/>
          </w:p>
        </w:tc>
        <w:tc>
          <w:tcPr>
            <w:tcW w:w="2413" w:type="dxa"/>
            <w:tcBorders>
              <w:bottom w:val="single" w:sz="4" w:space="0" w:color="000000" w:themeColor="text1"/>
            </w:tcBorders>
          </w:tcPr>
          <w:p w14:paraId="1B4F9F42" w14:textId="77777777" w:rsidR="000D0DD6" w:rsidRPr="009F2BA5" w:rsidRDefault="000D0DD6" w:rsidP="000D0DD6">
            <w:pPr>
              <w:pStyle w:val="af"/>
              <w:spacing w:line="240" w:lineRule="auto"/>
              <w:ind w:firstLine="0"/>
              <w:jc w:val="left"/>
            </w:pPr>
            <w:r w:rsidRPr="009F2BA5">
              <w:t>1, обязательно</w:t>
            </w:r>
          </w:p>
        </w:tc>
        <w:tc>
          <w:tcPr>
            <w:tcW w:w="1454" w:type="dxa"/>
            <w:tcBorders>
              <w:bottom w:val="single" w:sz="4" w:space="0" w:color="000000" w:themeColor="text1"/>
            </w:tcBorders>
          </w:tcPr>
          <w:p w14:paraId="589D7128" w14:textId="77777777" w:rsidR="000D0DD6" w:rsidRPr="009F2BA5" w:rsidRDefault="000D0DD6" w:rsidP="000D0DD6">
            <w:pPr>
              <w:pStyle w:val="af"/>
              <w:spacing w:line="240" w:lineRule="auto"/>
              <w:ind w:firstLine="0"/>
              <w:jc w:val="left"/>
            </w:pPr>
            <w:r w:rsidRPr="009F2BA5">
              <w:t>Строка</w:t>
            </w:r>
          </w:p>
        </w:tc>
        <w:tc>
          <w:tcPr>
            <w:tcW w:w="3466" w:type="dxa"/>
            <w:tcBorders>
              <w:bottom w:val="single" w:sz="4" w:space="0" w:color="000000" w:themeColor="text1"/>
            </w:tcBorders>
            <w:vAlign w:val="bottom"/>
          </w:tcPr>
          <w:p w14:paraId="2B0ADEA1" w14:textId="77777777" w:rsidR="000D0DD6" w:rsidRPr="00981B75" w:rsidRDefault="000D0DD6" w:rsidP="000D0DD6">
            <w:pPr>
              <w:pStyle w:val="af9"/>
              <w:spacing w:line="240" w:lineRule="auto"/>
            </w:pPr>
            <w:r w:rsidRPr="00981B75">
              <w:t>Статус</w:t>
            </w:r>
            <w:r>
              <w:t xml:space="preserve"> квитирования</w:t>
            </w:r>
            <w:r w:rsidRPr="00981B75">
              <w:t>.</w:t>
            </w:r>
          </w:p>
          <w:p w14:paraId="5B0B8AD2" w14:textId="77777777" w:rsidR="000D0DD6" w:rsidRPr="00981B75" w:rsidRDefault="000D0DD6" w:rsidP="000D0DD6">
            <w:pPr>
              <w:pStyle w:val="af9"/>
              <w:spacing w:line="240" w:lineRule="auto"/>
            </w:pPr>
            <w:r w:rsidRPr="00981B75">
              <w:t>Возможные значения:</w:t>
            </w:r>
          </w:p>
          <w:p w14:paraId="64D98D4D" w14:textId="77777777" w:rsidR="000D0DD6" w:rsidRPr="00981B75" w:rsidRDefault="000D0DD6" w:rsidP="000D0DD6">
            <w:pPr>
              <w:pStyle w:val="af9"/>
              <w:spacing w:line="240" w:lineRule="auto"/>
            </w:pPr>
            <w:r w:rsidRPr="00981B75">
              <w:t xml:space="preserve">1 — </w:t>
            </w:r>
            <w:proofErr w:type="spellStart"/>
            <w:r w:rsidRPr="00981B75">
              <w:t>сквитировано</w:t>
            </w:r>
            <w:proofErr w:type="spellEnd"/>
            <w:r w:rsidRPr="00981B75">
              <w:t xml:space="preserve"> (полностью совпали все параметры квитирования);</w:t>
            </w:r>
          </w:p>
          <w:p w14:paraId="090EBC36" w14:textId="77777777" w:rsidR="000D0DD6" w:rsidRPr="00981B75" w:rsidRDefault="000D0DD6" w:rsidP="000D0DD6">
            <w:pPr>
              <w:pStyle w:val="af9"/>
              <w:spacing w:line="240" w:lineRule="auto"/>
            </w:pPr>
            <w:r w:rsidRPr="00981B75">
              <w:t xml:space="preserve">2 — предварительно </w:t>
            </w:r>
            <w:proofErr w:type="spellStart"/>
            <w:r w:rsidRPr="00981B75">
              <w:t>сквитировано</w:t>
            </w:r>
            <w:proofErr w:type="spellEnd"/>
            <w:r w:rsidRPr="00981B75">
              <w:t xml:space="preserve"> (не совпал хотя бы один из параметров квитирования);</w:t>
            </w:r>
          </w:p>
          <w:p w14:paraId="1557130D" w14:textId="77777777" w:rsidR="000D0DD6" w:rsidRPr="00A16617" w:rsidRDefault="000D0DD6" w:rsidP="000D0DD6">
            <w:pPr>
              <w:pStyle w:val="af9"/>
              <w:spacing w:line="240" w:lineRule="auto"/>
            </w:pPr>
            <w:r>
              <w:t xml:space="preserve">3 — не </w:t>
            </w:r>
            <w:proofErr w:type="spellStart"/>
            <w:r>
              <w:t>сквитировано</w:t>
            </w:r>
            <w:proofErr w:type="spellEnd"/>
            <w:r>
              <w:t>.</w:t>
            </w:r>
          </w:p>
        </w:tc>
      </w:tr>
      <w:tr w:rsidR="000D0DD6" w:rsidRPr="009F2BA5" w14:paraId="2D2F4140" w14:textId="77777777" w:rsidTr="0042462E">
        <w:trPr>
          <w:trHeight w:val="195"/>
        </w:trPr>
        <w:tc>
          <w:tcPr>
            <w:tcW w:w="2635" w:type="dxa"/>
            <w:tcBorders>
              <w:top w:val="single" w:sz="4" w:space="0" w:color="000000" w:themeColor="text1"/>
              <w:bottom w:val="single" w:sz="4" w:space="0" w:color="000000" w:themeColor="text1"/>
            </w:tcBorders>
          </w:tcPr>
          <w:p w14:paraId="5350109F" w14:textId="77777777" w:rsidR="000D0DD6" w:rsidRPr="009F2BA5" w:rsidRDefault="000D0DD6" w:rsidP="000D0DD6">
            <w:pPr>
              <w:pStyle w:val="af"/>
              <w:spacing w:line="240" w:lineRule="auto"/>
              <w:ind w:firstLine="340"/>
              <w:jc w:val="left"/>
            </w:pPr>
            <w:proofErr w:type="spellStart"/>
            <w:r w:rsidRPr="009F2BA5">
              <w:t>quit_date_payment</w:t>
            </w:r>
            <w:proofErr w:type="spellEnd"/>
          </w:p>
        </w:tc>
        <w:tc>
          <w:tcPr>
            <w:tcW w:w="2413" w:type="dxa"/>
            <w:tcBorders>
              <w:top w:val="single" w:sz="4" w:space="0" w:color="000000" w:themeColor="text1"/>
              <w:bottom w:val="single" w:sz="4" w:space="0" w:color="000000" w:themeColor="text1"/>
            </w:tcBorders>
          </w:tcPr>
          <w:p w14:paraId="419A841F" w14:textId="77777777" w:rsidR="000D0DD6" w:rsidRPr="009F2BA5" w:rsidRDefault="000D0DD6" w:rsidP="000D0DD6">
            <w:pPr>
              <w:pStyle w:val="af"/>
              <w:spacing w:line="240" w:lineRule="auto"/>
              <w:ind w:firstLine="0"/>
              <w:jc w:val="left"/>
            </w:pPr>
            <w:r w:rsidRPr="009F2BA5">
              <w:t>1, обязательно</w:t>
            </w:r>
          </w:p>
        </w:tc>
        <w:tc>
          <w:tcPr>
            <w:tcW w:w="1454" w:type="dxa"/>
            <w:tcBorders>
              <w:top w:val="single" w:sz="4" w:space="0" w:color="000000" w:themeColor="text1"/>
              <w:bottom w:val="single" w:sz="4" w:space="0" w:color="000000" w:themeColor="text1"/>
            </w:tcBorders>
          </w:tcPr>
          <w:p w14:paraId="5FCB635D" w14:textId="77777777" w:rsidR="000D0DD6" w:rsidRPr="009F2BA5" w:rsidRDefault="000D0DD6" w:rsidP="000D0DD6">
            <w:pPr>
              <w:pStyle w:val="af"/>
              <w:spacing w:line="240" w:lineRule="auto"/>
              <w:ind w:firstLine="0"/>
              <w:jc w:val="left"/>
            </w:pPr>
            <w:r w:rsidRPr="009F2BA5">
              <w:t>Строка</w:t>
            </w:r>
          </w:p>
        </w:tc>
        <w:tc>
          <w:tcPr>
            <w:tcW w:w="3466" w:type="dxa"/>
            <w:tcBorders>
              <w:top w:val="single" w:sz="4" w:space="0" w:color="000000" w:themeColor="text1"/>
              <w:bottom w:val="single" w:sz="4" w:space="0" w:color="000000" w:themeColor="text1"/>
            </w:tcBorders>
            <w:vAlign w:val="bottom"/>
          </w:tcPr>
          <w:p w14:paraId="18AFD947" w14:textId="77777777" w:rsidR="000D0DD6" w:rsidRPr="009F2BA5" w:rsidRDefault="000D0DD6" w:rsidP="000D0DD6">
            <w:pPr>
              <w:pStyle w:val="af"/>
              <w:spacing w:line="240" w:lineRule="auto"/>
              <w:ind w:firstLine="0"/>
              <w:jc w:val="left"/>
            </w:pPr>
            <w:r w:rsidRPr="00981B75">
              <w:t>Дата квитирования (создания квитанции).</w:t>
            </w:r>
          </w:p>
        </w:tc>
      </w:tr>
      <w:tr w:rsidR="000D0DD6" w:rsidRPr="009F2BA5" w14:paraId="2249CAB0" w14:textId="77777777" w:rsidTr="0042462E">
        <w:trPr>
          <w:trHeight w:val="210"/>
        </w:trPr>
        <w:tc>
          <w:tcPr>
            <w:tcW w:w="2635" w:type="dxa"/>
            <w:tcBorders>
              <w:top w:val="single" w:sz="4" w:space="0" w:color="000000" w:themeColor="text1"/>
              <w:bottom w:val="single" w:sz="4" w:space="0" w:color="000000" w:themeColor="text1"/>
            </w:tcBorders>
          </w:tcPr>
          <w:p w14:paraId="08E70088" w14:textId="77777777" w:rsidR="000D0DD6" w:rsidRPr="009F2BA5" w:rsidRDefault="000D0DD6" w:rsidP="000D0DD6">
            <w:pPr>
              <w:pStyle w:val="af"/>
              <w:spacing w:line="240" w:lineRule="auto"/>
              <w:ind w:firstLine="340"/>
              <w:jc w:val="left"/>
            </w:pPr>
            <w:proofErr w:type="spellStart"/>
            <w:r w:rsidRPr="009F2BA5">
              <w:lastRenderedPageBreak/>
              <w:t>balance_payment</w:t>
            </w:r>
            <w:proofErr w:type="spellEnd"/>
          </w:p>
        </w:tc>
        <w:tc>
          <w:tcPr>
            <w:tcW w:w="2413" w:type="dxa"/>
            <w:tcBorders>
              <w:top w:val="single" w:sz="4" w:space="0" w:color="000000" w:themeColor="text1"/>
              <w:bottom w:val="single" w:sz="4" w:space="0" w:color="000000" w:themeColor="text1"/>
            </w:tcBorders>
          </w:tcPr>
          <w:p w14:paraId="210C1170" w14:textId="77777777" w:rsidR="000D0DD6" w:rsidRPr="009F2BA5" w:rsidRDefault="000D0DD6" w:rsidP="000D0DD6">
            <w:pPr>
              <w:pStyle w:val="af"/>
              <w:spacing w:line="240" w:lineRule="auto"/>
              <w:ind w:firstLine="0"/>
              <w:jc w:val="left"/>
            </w:pPr>
            <w:r w:rsidRPr="009F2BA5">
              <w:t>1, обязательно</w:t>
            </w:r>
          </w:p>
        </w:tc>
        <w:tc>
          <w:tcPr>
            <w:tcW w:w="1454" w:type="dxa"/>
            <w:tcBorders>
              <w:top w:val="single" w:sz="4" w:space="0" w:color="000000" w:themeColor="text1"/>
              <w:bottom w:val="single" w:sz="4" w:space="0" w:color="000000" w:themeColor="text1"/>
            </w:tcBorders>
          </w:tcPr>
          <w:p w14:paraId="6705B9B8" w14:textId="77777777" w:rsidR="000D0DD6" w:rsidRPr="009F2BA5" w:rsidRDefault="000D0DD6" w:rsidP="000D0DD6">
            <w:pPr>
              <w:pStyle w:val="af"/>
              <w:spacing w:line="240" w:lineRule="auto"/>
              <w:ind w:firstLine="0"/>
              <w:jc w:val="left"/>
            </w:pPr>
            <w:r w:rsidRPr="009F2BA5">
              <w:t>Строка</w:t>
            </w:r>
          </w:p>
        </w:tc>
        <w:tc>
          <w:tcPr>
            <w:tcW w:w="3466" w:type="dxa"/>
            <w:tcBorders>
              <w:top w:val="single" w:sz="4" w:space="0" w:color="000000" w:themeColor="text1"/>
              <w:bottom w:val="single" w:sz="4" w:space="0" w:color="000000" w:themeColor="text1"/>
            </w:tcBorders>
            <w:vAlign w:val="bottom"/>
          </w:tcPr>
          <w:p w14:paraId="61B2C559" w14:textId="77777777" w:rsidR="000D0DD6" w:rsidRPr="009F2BA5" w:rsidRDefault="000D0DD6" w:rsidP="000D0DD6">
            <w:pPr>
              <w:pStyle w:val="af"/>
              <w:spacing w:line="240" w:lineRule="auto"/>
              <w:ind w:firstLine="0"/>
              <w:jc w:val="left"/>
            </w:pPr>
            <w:r w:rsidRPr="009F2BA5">
              <w:t>Остаток по платежу</w:t>
            </w:r>
            <w:r>
              <w:t xml:space="preserve"> - </w:t>
            </w:r>
            <w:r w:rsidRPr="00981B75">
              <w:t xml:space="preserve">Разность между суммой, указанной в начислении и суммой платежей. </w:t>
            </w:r>
            <w:r w:rsidRPr="00981B75">
              <w:rPr>
                <w:bCs/>
              </w:rPr>
              <w:t>Целое число, показывающее сумму в копейках. Отрицательное значение информирует о переплате.</w:t>
            </w:r>
          </w:p>
        </w:tc>
      </w:tr>
      <w:tr w:rsidR="000D0DD6" w:rsidRPr="009F2BA5" w14:paraId="6D21F93B" w14:textId="77777777" w:rsidTr="0042462E">
        <w:trPr>
          <w:trHeight w:val="180"/>
        </w:trPr>
        <w:tc>
          <w:tcPr>
            <w:tcW w:w="2635" w:type="dxa"/>
            <w:tcBorders>
              <w:top w:val="single" w:sz="4" w:space="0" w:color="000000" w:themeColor="text1"/>
              <w:bottom w:val="single" w:sz="4" w:space="0" w:color="000000" w:themeColor="text1"/>
            </w:tcBorders>
          </w:tcPr>
          <w:p w14:paraId="03F1963C" w14:textId="77777777" w:rsidR="000D0DD6" w:rsidRPr="00131B17" w:rsidRDefault="000D0DD6" w:rsidP="000D0DD6">
            <w:pPr>
              <w:pStyle w:val="af"/>
              <w:spacing w:line="240" w:lineRule="auto"/>
              <w:ind w:firstLine="340"/>
              <w:jc w:val="left"/>
              <w:rPr>
                <w:lang w:val="en-US"/>
              </w:rPr>
            </w:pPr>
            <w:proofErr w:type="spellStart"/>
            <w:r w:rsidRPr="00131B17">
              <w:rPr>
                <w:color w:val="000000"/>
              </w:rPr>
              <w:t>provision_service</w:t>
            </w:r>
            <w:proofErr w:type="spellEnd"/>
          </w:p>
        </w:tc>
        <w:tc>
          <w:tcPr>
            <w:tcW w:w="2413" w:type="dxa"/>
            <w:tcBorders>
              <w:top w:val="single" w:sz="4" w:space="0" w:color="000000" w:themeColor="text1"/>
              <w:bottom w:val="single" w:sz="4" w:space="0" w:color="000000" w:themeColor="text1"/>
            </w:tcBorders>
          </w:tcPr>
          <w:p w14:paraId="661D3C88" w14:textId="77777777" w:rsidR="000D0DD6" w:rsidRPr="009F2BA5" w:rsidRDefault="000D0DD6" w:rsidP="000D0DD6">
            <w:pPr>
              <w:pStyle w:val="af"/>
              <w:spacing w:line="240" w:lineRule="auto"/>
              <w:ind w:firstLine="0"/>
              <w:jc w:val="left"/>
            </w:pPr>
            <w:r>
              <w:t>0..</w:t>
            </w:r>
            <w:r w:rsidRPr="009F2BA5">
              <w:t>1, необязательно</w:t>
            </w:r>
          </w:p>
        </w:tc>
        <w:tc>
          <w:tcPr>
            <w:tcW w:w="1454" w:type="dxa"/>
            <w:tcBorders>
              <w:top w:val="single" w:sz="4" w:space="0" w:color="000000" w:themeColor="text1"/>
              <w:bottom w:val="single" w:sz="4" w:space="0" w:color="000000" w:themeColor="text1"/>
            </w:tcBorders>
          </w:tcPr>
          <w:p w14:paraId="0AA82B37" w14:textId="77777777" w:rsidR="000D0DD6" w:rsidRPr="009F2BA5" w:rsidRDefault="000D0DD6" w:rsidP="000D0DD6">
            <w:pPr>
              <w:pStyle w:val="af"/>
              <w:spacing w:line="240" w:lineRule="auto"/>
              <w:ind w:firstLine="0"/>
              <w:jc w:val="left"/>
            </w:pPr>
            <w:r w:rsidRPr="009F2BA5">
              <w:t>Строка</w:t>
            </w:r>
          </w:p>
        </w:tc>
        <w:tc>
          <w:tcPr>
            <w:tcW w:w="3466" w:type="dxa"/>
            <w:tcBorders>
              <w:top w:val="single" w:sz="4" w:space="0" w:color="000000" w:themeColor="text1"/>
              <w:bottom w:val="single" w:sz="4" w:space="0" w:color="000000" w:themeColor="text1"/>
            </w:tcBorders>
            <w:vAlign w:val="bottom"/>
          </w:tcPr>
          <w:p w14:paraId="708E8F7B" w14:textId="77777777" w:rsidR="000D0DD6" w:rsidRDefault="000D0DD6" w:rsidP="000D0DD6">
            <w:pPr>
              <w:spacing w:line="240" w:lineRule="auto"/>
            </w:pPr>
            <w:r w:rsidRPr="007373F1">
              <w:t xml:space="preserve">Услуга предоставлена: </w:t>
            </w:r>
          </w:p>
          <w:p w14:paraId="28234BDC" w14:textId="77777777" w:rsidR="000D0DD6" w:rsidRDefault="000D0DD6" w:rsidP="000D0DD6">
            <w:pPr>
              <w:spacing w:line="240" w:lineRule="auto"/>
            </w:pPr>
            <w:r w:rsidRPr="007373F1">
              <w:t xml:space="preserve">1 </w:t>
            </w:r>
            <w:r>
              <w:t>–</w:t>
            </w:r>
            <w:r w:rsidRPr="007373F1">
              <w:t xml:space="preserve"> предоставлена</w:t>
            </w:r>
            <w:r>
              <w:t>.</w:t>
            </w:r>
          </w:p>
        </w:tc>
      </w:tr>
      <w:tr w:rsidR="000D0DD6" w:rsidRPr="009F2BA5" w14:paraId="58039A68" w14:textId="77777777" w:rsidTr="0042462E">
        <w:trPr>
          <w:trHeight w:val="180"/>
        </w:trPr>
        <w:tc>
          <w:tcPr>
            <w:tcW w:w="2635" w:type="dxa"/>
            <w:tcBorders>
              <w:top w:val="single" w:sz="4" w:space="0" w:color="000000" w:themeColor="text1"/>
              <w:bottom w:val="single" w:sz="4" w:space="0" w:color="000000" w:themeColor="text1"/>
            </w:tcBorders>
          </w:tcPr>
          <w:p w14:paraId="2EBD4325" w14:textId="77777777" w:rsidR="000D0DD6" w:rsidRPr="00131B17" w:rsidRDefault="000D0DD6" w:rsidP="000D0DD6">
            <w:pPr>
              <w:pStyle w:val="af"/>
              <w:spacing w:line="240" w:lineRule="auto"/>
              <w:ind w:firstLine="340"/>
              <w:jc w:val="left"/>
              <w:rPr>
                <w:color w:val="000000"/>
              </w:rPr>
            </w:pPr>
          </w:p>
        </w:tc>
        <w:tc>
          <w:tcPr>
            <w:tcW w:w="2413" w:type="dxa"/>
            <w:tcBorders>
              <w:top w:val="single" w:sz="4" w:space="0" w:color="000000" w:themeColor="text1"/>
              <w:bottom w:val="single" w:sz="4" w:space="0" w:color="000000" w:themeColor="text1"/>
            </w:tcBorders>
          </w:tcPr>
          <w:p w14:paraId="2DC5B6E3" w14:textId="77777777" w:rsidR="000D0DD6" w:rsidRDefault="000D0DD6" w:rsidP="000D0DD6">
            <w:pPr>
              <w:pStyle w:val="af"/>
              <w:spacing w:line="240" w:lineRule="auto"/>
              <w:ind w:firstLine="0"/>
              <w:jc w:val="left"/>
            </w:pPr>
          </w:p>
        </w:tc>
        <w:tc>
          <w:tcPr>
            <w:tcW w:w="1454" w:type="dxa"/>
            <w:tcBorders>
              <w:top w:val="single" w:sz="4" w:space="0" w:color="000000" w:themeColor="text1"/>
              <w:bottom w:val="single" w:sz="4" w:space="0" w:color="000000" w:themeColor="text1"/>
            </w:tcBorders>
          </w:tcPr>
          <w:p w14:paraId="1505F124" w14:textId="77777777" w:rsidR="000D0DD6" w:rsidRPr="009F2BA5" w:rsidRDefault="000D0DD6" w:rsidP="000D0DD6">
            <w:pPr>
              <w:pStyle w:val="af"/>
              <w:spacing w:line="240" w:lineRule="auto"/>
              <w:ind w:firstLine="0"/>
              <w:jc w:val="left"/>
            </w:pPr>
          </w:p>
        </w:tc>
        <w:tc>
          <w:tcPr>
            <w:tcW w:w="3466" w:type="dxa"/>
            <w:tcBorders>
              <w:top w:val="single" w:sz="4" w:space="0" w:color="000000" w:themeColor="text1"/>
              <w:bottom w:val="single" w:sz="4" w:space="0" w:color="000000" w:themeColor="text1"/>
            </w:tcBorders>
            <w:vAlign w:val="bottom"/>
          </w:tcPr>
          <w:p w14:paraId="2000C148" w14:textId="77777777" w:rsidR="000D0DD6" w:rsidRPr="007373F1" w:rsidRDefault="000D0DD6" w:rsidP="000D0DD6">
            <w:pPr>
              <w:spacing w:line="240" w:lineRule="auto"/>
            </w:pPr>
          </w:p>
        </w:tc>
      </w:tr>
    </w:tbl>
    <w:p w14:paraId="48A133F1" w14:textId="77777777" w:rsidR="009133AD" w:rsidRDefault="009133AD" w:rsidP="009133AD">
      <w:bookmarkStart w:id="29" w:name="_Toc400629237"/>
      <w:bookmarkEnd w:id="12"/>
    </w:p>
    <w:p w14:paraId="7DE9D58C" w14:textId="0E045211" w:rsidR="006360CB" w:rsidRPr="006360CB" w:rsidRDefault="006360CB" w:rsidP="009133AD">
      <w:pPr>
        <w:rPr>
          <w:b/>
          <w:lang w:val="en-US"/>
        </w:rPr>
      </w:pPr>
      <w:r w:rsidRPr="006360CB">
        <w:rPr>
          <w:b/>
        </w:rPr>
        <w:t>Пример</w:t>
      </w:r>
      <w:r w:rsidRPr="006360CB">
        <w:rPr>
          <w:b/>
          <w:lang w:val="en-US"/>
        </w:rPr>
        <w:t xml:space="preserve"> </w:t>
      </w:r>
      <w:r w:rsidRPr="006360CB">
        <w:rPr>
          <w:b/>
        </w:rPr>
        <w:t>ответа.</w:t>
      </w:r>
    </w:p>
    <w:p w14:paraId="46561D90" w14:textId="77777777" w:rsidR="006360CB" w:rsidRPr="006360CB" w:rsidRDefault="006360CB" w:rsidP="006360CB">
      <w:pPr>
        <w:pStyle w:val="Standard"/>
        <w:rPr>
          <w:sz w:val="22"/>
          <w:lang w:val="en-US"/>
        </w:rPr>
      </w:pPr>
      <w:r w:rsidRPr="006360CB">
        <w:rPr>
          <w:sz w:val="22"/>
          <w:lang w:val="en-US"/>
        </w:rPr>
        <w:t>{</w:t>
      </w:r>
    </w:p>
    <w:p w14:paraId="70B9035D" w14:textId="77777777" w:rsidR="006360CB" w:rsidRPr="006360CB" w:rsidRDefault="006360CB" w:rsidP="006360CB">
      <w:pPr>
        <w:pStyle w:val="Standard"/>
        <w:rPr>
          <w:sz w:val="22"/>
          <w:lang w:val="en-US"/>
        </w:rPr>
      </w:pPr>
      <w:r w:rsidRPr="006360CB">
        <w:rPr>
          <w:sz w:val="22"/>
          <w:lang w:val="en-US"/>
        </w:rPr>
        <w:t xml:space="preserve">  "</w:t>
      </w:r>
      <w:proofErr w:type="spellStart"/>
      <w:r w:rsidRPr="006360CB">
        <w:rPr>
          <w:sz w:val="22"/>
          <w:lang w:val="en-US"/>
        </w:rPr>
        <w:t>status":"ok</w:t>
      </w:r>
      <w:proofErr w:type="spellEnd"/>
      <w:r w:rsidRPr="006360CB">
        <w:rPr>
          <w:sz w:val="22"/>
          <w:lang w:val="en-US"/>
        </w:rPr>
        <w:t>",</w:t>
      </w:r>
    </w:p>
    <w:p w14:paraId="04C2EFC3" w14:textId="77777777" w:rsidR="006360CB" w:rsidRPr="006360CB" w:rsidRDefault="006360CB" w:rsidP="006360CB">
      <w:pPr>
        <w:pStyle w:val="Standard"/>
        <w:rPr>
          <w:sz w:val="22"/>
          <w:lang w:val="en-US"/>
        </w:rPr>
      </w:pPr>
      <w:r w:rsidRPr="006360CB">
        <w:rPr>
          <w:sz w:val="22"/>
          <w:lang w:val="en-US"/>
        </w:rPr>
        <w:t xml:space="preserve">  "</w:t>
      </w:r>
      <w:proofErr w:type="spellStart"/>
      <w:r w:rsidRPr="006360CB">
        <w:rPr>
          <w:sz w:val="22"/>
          <w:lang w:val="en-US"/>
        </w:rPr>
        <w:t>unitcode</w:t>
      </w:r>
      <w:proofErr w:type="spellEnd"/>
      <w:r w:rsidRPr="006360CB">
        <w:rPr>
          <w:sz w:val="22"/>
          <w:lang w:val="en-US"/>
        </w:rPr>
        <w:t>":"</w:t>
      </w:r>
      <w:proofErr w:type="spellStart"/>
      <w:r w:rsidRPr="006360CB">
        <w:rPr>
          <w:sz w:val="22"/>
          <w:lang w:val="en-US"/>
        </w:rPr>
        <w:t>ServiceIntegration</w:t>
      </w:r>
      <w:proofErr w:type="spellEnd"/>
      <w:r w:rsidRPr="006360CB">
        <w:rPr>
          <w:sz w:val="22"/>
          <w:lang w:val="en-US"/>
        </w:rPr>
        <w:t>",</w:t>
      </w:r>
    </w:p>
    <w:p w14:paraId="4574D1BF" w14:textId="77777777" w:rsidR="006360CB" w:rsidRPr="006360CB" w:rsidRDefault="006360CB" w:rsidP="006360CB">
      <w:pPr>
        <w:pStyle w:val="Standard"/>
        <w:rPr>
          <w:sz w:val="22"/>
          <w:lang w:val="en-US"/>
        </w:rPr>
      </w:pPr>
      <w:r w:rsidRPr="006360CB">
        <w:rPr>
          <w:sz w:val="22"/>
          <w:lang w:val="en-US"/>
        </w:rPr>
        <w:t xml:space="preserve">  "response":"[{\"supplier_bill_id\":\"0316999100000000000078695\",\"narrative\":\"\\u0413\\u043e\\u0441\\u0443\\u0434\\u0430\\u0440\\u0441\\u0442\\u0432\\u0435\\u043d\\u043d\\u0430\\u044f \\u043f\\u043e\\u0448\\u043b\\u0438\\u043d\\u0430 (\\u0438\\u043d\\u0441\\u043f\\u0435\\u043a\\u0446\\u0438\\u044f \\u0433\\u043e\\u0441\\u0442\\u0435\\u0445\\u043d\\u0430\\u0434\\u0437\\u043e\\u0440\\u0430 \\u041d\\u0421\\u041e)\",\"total_amount\":\"201.00\",\"payment_date\":\"08.07.2015 11:22:00\",\"change_status\":\"1\",\"payment_type\":\"0\",\"purpose\":\"0\",\"tax_period\":\"0\",\"tax_doc_number\":\"0\",\"tax_doc_date\":\"20.07.2008 00:00:00\",\"bank\":\"\\u0413\\u0420\\u041a\\u0426 \\u0413\\u0423 \\u0411\\u0430\\u043d\\u043a\\u0430 \\u0420\\u043e\\u0441\\u0441\\u0438\\u0438 \\u043f\\u043e \\u041d\\u043e\\u0432\\u043e\\u0441\\u0438\\u0431\\u0438\\u0440\\u0441\\u043a\\u043e\\u0439 \\u043e\\u0431\\u043b.\",\"bik\":\"045004001\",\"s_acc\":\"40101810900000010001\",\"corr_acc\":null,\"swift\":null,\"payment_id\":\"330ddff0000000000000000001080715\",\"payer_id\":\"4366300456673\",\"status\":\"09\",\"payee_inn\":\"5406229873\",\"payee_kpp\":\"540601001\",\"kbk\":\"00000000000000000110\",\"okato\":null,\"recipient_serv_id\":null,\"tofk\":null,\"tofk_code\":null,\"p_acc\":null,\"bank_name\":null,\"bank_bik\":null,\"bank_corr_acc\":null,\"bank_swift\":null,\"q_status_payment\":\"16467302\",\"q_status_payment_code\":\"1\",\"quit_date_payment\":null,\"balance_payment\":null,\"receipt_date\":null,\"other\":\"CASH\",\"acc_doc_no\":null,\"acc_doc_date\":null,\"payer_name\":null,\"payee_name\":\"\\u0418\\u043d\\u0441\\u043f\\u0435\\u043a\\u0446\\u0438\\u044f \\u0433\\u043e\\u0441. \\u043d\\u0430\\u0434\\u0437\\u043e\\u0440\\u0430 \\u0437\\u0430 \\u0442\\u0435\\u0445. \\u0441\\u043e\\u0441\\u0442\\u043e\\u044f\\u043d\\u0438\\u0435\\u043c \\u0441\\u0430\\u043c\\u043e\\u0445\\u043e\\u0434\\u043d\\u044b\\u0445 \\u043c\\u0430\\u0448\\u0438\\u043d \\u0438 \\u0434\\u0440\\u0443\\u0433\\u0438\\u0445 \\u0432\\u0438\\u0434\\u043e\\u0432 \\u0442\\u0435\\u0445\\u043d\\u0438\\u043a\\u0438 \\u041d\\u043e\\u0432\\u043e\\u0441\\u0438\\u0431\\u0438\\u0440\\u0441\\u043a\\u043e\\u0439 \\u043e\\u0431\\u043b.\",\"payer_pa\":null,\"reason\":null,\"trans_kind\":null,\"trans_content\":null,\"payt_condition\":null,\"acpt_term\":null,\"maturity_date\":null,\"doc_dispatch_date\":null,\"payt_no\":\"1\",\"partial_trans_kind\":\"01\",\"sum_residual_payt\":null,\"partial_acc_doc_no\":\"454\",\"partial_acc_doc_date\":\"08.07.2015 00:00:00\",\"priority\":\"4\",\"oktmo\":\"0\",\"provision_service\":null,\"partial_payt\":\"1\"},{\"supplier_bill_id\":\"0316999100000000000078681\",\"narrative\":\"\\u0413\\u043e\\u0441\\u0443\\u0434\\u0430\\u0440\\u0441\\u0442\\u0432\\u0435\\u043d\\u043d\\u0430\\u044f \\u043f\\u043e\\u0448\\u043b\\u0438\\u043d\\u0430 (\\u0438\\u043d\\u0441\\u043f\\u0435\\u043a\\u0446\\u0438\\u044f </w:t>
      </w:r>
      <w:r w:rsidRPr="006360CB">
        <w:rPr>
          <w:sz w:val="22"/>
          <w:lang w:val="en-US"/>
        </w:rPr>
        <w:lastRenderedPageBreak/>
        <w:t>\\u0433\\u043e\\u0441\\u0442\\u0435\\u0445\\u043d\\u0430\\u0434\\u0437\\u043e\\u0440\\u0430 \\u041d\\u0421\\u041e)\",\"total_amount\":\"403.50\",\"payment_date\":\"09.07.2015 20:31:00\",\"change_status\":\"1\",\"payment_type\":\"0\",\"purpose\":\"0\",\"tax_period\":\"0\",\"tax_doc_number\":\"0\",\"tax_doc_date\":\"20.07.2009 00:00:00\",\"bank\":\"\\u0413\\u0420\\u041a\\u0426 \\u0413\\u0423 \\u0411\\u0430\\u043d\\u043a\\u0430 \\u0420\\u043e\\u0441\\u0441\\u0438\\u0438 \\u043f\\u043e \\u041d\\u043e\\u0432\\u043e\\u0441\\u0438\\u0431\\u0438\\u0440\\u0441\\u043a\\u043e\\u0439 \\u043e\\u0431\\u043b.\",\"bik\":\"045004001\",\"s_acc\":\"40101810900000010001\",\"corr_acc\":null,\"swift\":null,\"payment_id\":\"330ddff0000000000000000006090715\",\"payer_id\":\"1400000000011223344595643\",\"status\":\"03\",\"payee_inn\":\"5406229873\",\"payee_kpp\":\"540601001\",\"kbk\":\"00000000000000000110\",\"okato\":null,\"recipient_serv_id\":\"25406643611540601001\",\"tofk\":null,\"tofk_code\":null,\"p_acc\":null,\"bank_name\":null,\"bank_bik\":null,\"bank_corr_acc\":null,\"bank_swift\":null,\"q_status_payment\":\"16467302\",\"q_status_payment_code\":\"1\",\"quit_date_payment\":null,\"balance_payment\":null,\"receipt_date\":null,\"other\":\"CASH\",\"acc_doc_no\":null,\"acc_doc_date\":null,\"payer_name\":null,\"payee_name\":\"\\u0418\\u043d\\u0441\\u043f\\u0435\\u043a\\u0446\\u0438\\u044f \\u0433\\u043e\\u0441. \\u043d\\u0430\\u0434\\u0437\\u043e\\u0440\\u0430 \\u0437\\u0430 \\u0442\\u0435\\u0445. \\u0441\\u043e\\u0441\\u0442\\u043e\\u044f\\u043d\\u0438\\u0435\\u043c \\u0441\\u0430\\u043c\\u043e\\u0445\\u043e\\u0434\\u043d\\u044b\\u0445 \\u043c\\u0430\\u0448\\u0438\\u043d \\u0438 \\u0434\\u0440\\u0443\\u0433\\u0438\\u0445 \\u0432\\u0438\\u0434\\u043e\\u0432 \\u0442\\u0435\\u0445\\u043d\\u0438\\u043a\\u0438 \\u041d\\u043e\\u0432\\u043e\\u0441\\u0438\\u0431\\u0438\\u0440\\u0441\\u043a\\u043e\\u0439 \\u043e\\u0431\\u043b.\",\"payer_pa\":null,\"reason\":null,\"trans_kind\":null,\"trans_content\":null,\"payt_condition\":null,\"acpt_term\":null,\"maturity_date\":null,\"doc_dispatch_date\":null,\"payt_no\":null,\"partial_trans_kind\":null,\"sum_residual_payt\":null,\"partial_acc_doc_no\":null,\"partial_acc_doc_date\":null,\"priority\":null,\"oktmo\":\"0\",\"provision_service\":null,\"partial_payt\":\"0\"}]"</w:t>
      </w:r>
    </w:p>
    <w:p w14:paraId="2D9F7849" w14:textId="77777777" w:rsidR="006360CB" w:rsidRPr="006360CB" w:rsidRDefault="006360CB" w:rsidP="006360CB">
      <w:pPr>
        <w:pStyle w:val="Standard"/>
        <w:rPr>
          <w:sz w:val="22"/>
        </w:rPr>
      </w:pPr>
      <w:r w:rsidRPr="006360CB">
        <w:rPr>
          <w:sz w:val="22"/>
        </w:rPr>
        <w:t>}</w:t>
      </w:r>
    </w:p>
    <w:p w14:paraId="09BD82F8" w14:textId="77777777" w:rsidR="006360CB" w:rsidRDefault="006360CB" w:rsidP="009133AD"/>
    <w:p w14:paraId="28B9B732" w14:textId="3EF7012E" w:rsidR="009133AD" w:rsidRDefault="009133AD" w:rsidP="009133AD">
      <w:pPr>
        <w:pStyle w:val="1"/>
        <w:spacing w:line="240" w:lineRule="auto"/>
      </w:pPr>
      <w:bookmarkStart w:id="30" w:name="_Toc482267547"/>
      <w:r w:rsidRPr="009133AD">
        <w:lastRenderedPageBreak/>
        <w:t>Порядок расшифровки идентификатора плательщиков</w:t>
      </w:r>
      <w:bookmarkEnd w:id="30"/>
      <w:r w:rsidR="00953790">
        <w:t xml:space="preserve"> (1.16</w:t>
      </w:r>
      <w:r w:rsidR="00953790" w:rsidRPr="00953790">
        <w:t>.</w:t>
      </w:r>
      <w:r w:rsidR="00953790">
        <w:rPr>
          <w:lang w:val="en-US"/>
        </w:rPr>
        <w:t>x</w:t>
      </w:r>
      <w:r w:rsidR="00953790">
        <w:t>)</w:t>
      </w:r>
    </w:p>
    <w:p w14:paraId="136CF60F" w14:textId="29DC8494" w:rsidR="009133AD" w:rsidRPr="00CE3DC7" w:rsidRDefault="009133AD" w:rsidP="009133AD">
      <w:pPr>
        <w:pStyle w:val="2"/>
        <w:spacing w:line="240" w:lineRule="auto"/>
      </w:pPr>
      <w:bookmarkStart w:id="31" w:name="_Toc482267548"/>
      <w:r w:rsidRPr="009133AD">
        <w:t>Идентификатор плательщика ЮЛ</w:t>
      </w:r>
      <w:bookmarkEnd w:id="31"/>
      <w:r w:rsidRPr="00CE3DC7">
        <w:t xml:space="preserve"> </w:t>
      </w:r>
    </w:p>
    <w:p w14:paraId="5DD9AF99" w14:textId="17201D09" w:rsidR="009133AD" w:rsidRDefault="009133AD" w:rsidP="009133AD">
      <w:pPr>
        <w:spacing w:line="240" w:lineRule="auto"/>
        <w:ind w:right="-1" w:firstLine="851"/>
      </w:pPr>
      <w:r w:rsidRPr="00B11176">
        <w:t xml:space="preserve">Правила расшифровки идентификатора плательщика для </w:t>
      </w:r>
      <w:r>
        <w:t>ЮЛ</w:t>
      </w:r>
      <w:r w:rsidRPr="00B11176">
        <w:t xml:space="preserve"> — резидентов </w:t>
      </w:r>
      <w:proofErr w:type="gramStart"/>
      <w:r w:rsidRPr="00B11176">
        <w:t>РФ</w:t>
      </w:r>
      <w:proofErr w:type="gramEnd"/>
      <w:r w:rsidRPr="00B11176">
        <w:t xml:space="preserve"> следующие:</w:t>
      </w:r>
    </w:p>
    <w:p w14:paraId="0332771F"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 xml:space="preserve">1 разряд — значение «2» (признак </w:t>
      </w:r>
      <w:r>
        <w:rPr>
          <w:rFonts w:eastAsia="Calibri"/>
          <w:highlight w:val="white"/>
        </w:rPr>
        <w:t>ЮЛ</w:t>
      </w:r>
      <w:r w:rsidRPr="00B11176">
        <w:rPr>
          <w:rFonts w:eastAsia="Calibri"/>
          <w:highlight w:val="white"/>
        </w:rPr>
        <w:t xml:space="preserve"> — резидента РФ);</w:t>
      </w:r>
    </w:p>
    <w:p w14:paraId="4210A160" w14:textId="77777777" w:rsidR="009133AD" w:rsidRPr="00B11176" w:rsidRDefault="009133AD" w:rsidP="009133AD">
      <w:pPr>
        <w:pStyle w:val="ae"/>
        <w:spacing w:line="240" w:lineRule="auto"/>
        <w:ind w:right="-1" w:firstLine="851"/>
        <w:rPr>
          <w:rFonts w:eastAsia="Calibri"/>
          <w:highlight w:val="white"/>
        </w:rPr>
      </w:pPr>
      <w:r w:rsidRPr="00B11176">
        <w:rPr>
          <w:rFonts w:eastAsia="Calibri"/>
          <w:highlight w:val="white"/>
        </w:rPr>
        <w:t xml:space="preserve">2 — 11 разряды — ИНН </w:t>
      </w:r>
      <w:r>
        <w:rPr>
          <w:rFonts w:eastAsia="Calibri"/>
          <w:highlight w:val="white"/>
        </w:rPr>
        <w:t>ЮЛ</w:t>
      </w:r>
      <w:r w:rsidRPr="00B11176">
        <w:rPr>
          <w:rFonts w:eastAsia="Calibri"/>
          <w:highlight w:val="white"/>
        </w:rPr>
        <w:t xml:space="preserve"> (10 цифр);</w:t>
      </w:r>
    </w:p>
    <w:p w14:paraId="130BB3CD"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 xml:space="preserve">12 — 20 разряды — КПП </w:t>
      </w:r>
      <w:r>
        <w:rPr>
          <w:rFonts w:eastAsia="Calibri"/>
          <w:highlight w:val="white"/>
        </w:rPr>
        <w:t>ЮЛ</w:t>
      </w:r>
      <w:r w:rsidRPr="00B11176">
        <w:rPr>
          <w:rFonts w:eastAsia="Calibri"/>
          <w:highlight w:val="white"/>
        </w:rPr>
        <w:t xml:space="preserve"> (9 цифр).</w:t>
      </w:r>
    </w:p>
    <w:p w14:paraId="42FD745F" w14:textId="77777777" w:rsidR="009133AD" w:rsidRDefault="009133AD" w:rsidP="009133AD">
      <w:pPr>
        <w:spacing w:line="240" w:lineRule="auto"/>
        <w:ind w:right="-1" w:firstLine="851"/>
      </w:pPr>
    </w:p>
    <w:p w14:paraId="1066437F" w14:textId="77777777" w:rsidR="009133AD" w:rsidRDefault="009133AD" w:rsidP="009133AD">
      <w:pPr>
        <w:spacing w:line="240" w:lineRule="auto"/>
        <w:ind w:right="-1" w:firstLine="851"/>
      </w:pPr>
      <w:r w:rsidRPr="00B11176">
        <w:t xml:space="preserve">Правила расшифровки идентификатора плательщика для </w:t>
      </w:r>
      <w:r>
        <w:rPr>
          <w:rFonts w:eastAsia="Calibri"/>
        </w:rPr>
        <w:t>ЮЛ</w:t>
      </w:r>
      <w:r w:rsidRPr="00B11176">
        <w:t xml:space="preserve"> — нерезидентов РФ (при наличии ИНН) следующие:</w:t>
      </w:r>
    </w:p>
    <w:p w14:paraId="3E381097"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 xml:space="preserve">1 разряд — значение «3» (признак </w:t>
      </w:r>
      <w:r>
        <w:rPr>
          <w:rFonts w:eastAsia="Calibri"/>
          <w:highlight w:val="white"/>
        </w:rPr>
        <w:t>ЮЛ</w:t>
      </w:r>
      <w:r w:rsidRPr="00B11176">
        <w:rPr>
          <w:rFonts w:eastAsia="Calibri"/>
          <w:highlight w:val="white"/>
        </w:rPr>
        <w:t xml:space="preserve"> — нерезидента РФ);</w:t>
      </w:r>
    </w:p>
    <w:p w14:paraId="07E14634"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 xml:space="preserve">2 — 11 разряды — ИНН </w:t>
      </w:r>
      <w:r>
        <w:rPr>
          <w:rFonts w:eastAsia="Calibri"/>
          <w:highlight w:val="white"/>
        </w:rPr>
        <w:t>ЮЛ</w:t>
      </w:r>
      <w:r w:rsidRPr="00B11176">
        <w:rPr>
          <w:rFonts w:eastAsia="Calibri"/>
          <w:highlight w:val="white"/>
        </w:rPr>
        <w:t xml:space="preserve"> (10 цифр); </w:t>
      </w:r>
    </w:p>
    <w:p w14:paraId="684EE818"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 xml:space="preserve">12 — 20 разряды — КПП </w:t>
      </w:r>
      <w:r>
        <w:rPr>
          <w:rFonts w:eastAsia="Calibri"/>
          <w:highlight w:val="white"/>
        </w:rPr>
        <w:t>ЮЛ</w:t>
      </w:r>
      <w:r w:rsidRPr="00B11176">
        <w:rPr>
          <w:rFonts w:eastAsia="Calibri"/>
          <w:highlight w:val="white"/>
        </w:rPr>
        <w:t xml:space="preserve"> (9 цифр).</w:t>
      </w:r>
    </w:p>
    <w:p w14:paraId="362ACB31" w14:textId="77777777" w:rsidR="009133AD" w:rsidRDefault="009133AD" w:rsidP="009133AD">
      <w:pPr>
        <w:spacing w:line="240" w:lineRule="auto"/>
        <w:ind w:right="-1" w:firstLine="851"/>
      </w:pPr>
    </w:p>
    <w:p w14:paraId="22C1F4EA" w14:textId="77777777" w:rsidR="009133AD" w:rsidRDefault="009133AD" w:rsidP="009133AD">
      <w:pPr>
        <w:spacing w:line="240" w:lineRule="auto"/>
        <w:ind w:right="-1" w:firstLine="851"/>
      </w:pPr>
      <w:r w:rsidRPr="00B11176">
        <w:t xml:space="preserve">Правила расшифровки идентификатора плательщика для </w:t>
      </w:r>
      <w:r>
        <w:rPr>
          <w:rFonts w:eastAsia="Calibri"/>
        </w:rPr>
        <w:t>ЮЛ</w:t>
      </w:r>
      <w:r w:rsidRPr="00B11176">
        <w:t xml:space="preserve"> — нерезидентов РФ (при наличии КИО) следующие:</w:t>
      </w:r>
    </w:p>
    <w:p w14:paraId="05DD6DE2" w14:textId="77777777" w:rsidR="009133AD" w:rsidRDefault="009133AD" w:rsidP="009133AD">
      <w:pPr>
        <w:spacing w:line="240" w:lineRule="auto"/>
        <w:ind w:right="-1" w:firstLine="851"/>
        <w:rPr>
          <w:rFonts w:eastAsia="Calibri"/>
          <w:highlight w:val="white"/>
        </w:rPr>
      </w:pPr>
      <w:r>
        <w:rPr>
          <w:rFonts w:eastAsia="Calibri"/>
          <w:highlight w:val="white"/>
        </w:rPr>
        <w:tab/>
      </w:r>
      <w:r w:rsidRPr="00B11176">
        <w:rPr>
          <w:rFonts w:eastAsia="Calibri"/>
          <w:highlight w:val="white"/>
        </w:rPr>
        <w:t xml:space="preserve">1 разряд — значение «3» (признак </w:t>
      </w:r>
      <w:r>
        <w:rPr>
          <w:rFonts w:eastAsia="Calibri"/>
          <w:highlight w:val="white"/>
        </w:rPr>
        <w:t>ЮЛ</w:t>
      </w:r>
      <w:r w:rsidRPr="00B11176">
        <w:rPr>
          <w:rFonts w:eastAsia="Calibri"/>
          <w:highlight w:val="white"/>
        </w:rPr>
        <w:t xml:space="preserve"> нерезидента РФ);</w:t>
      </w:r>
    </w:p>
    <w:p w14:paraId="1ACD2569" w14:textId="77777777" w:rsidR="009133AD" w:rsidRDefault="009133AD" w:rsidP="009133AD">
      <w:pPr>
        <w:spacing w:line="240" w:lineRule="auto"/>
        <w:ind w:right="-1" w:firstLine="851"/>
        <w:rPr>
          <w:rFonts w:eastAsia="Calibri"/>
          <w:highlight w:val="white"/>
        </w:rPr>
      </w:pPr>
      <w:r>
        <w:rPr>
          <w:rFonts w:eastAsia="Calibri"/>
          <w:highlight w:val="white"/>
        </w:rPr>
        <w:tab/>
      </w:r>
      <w:r w:rsidRPr="00B11176">
        <w:rPr>
          <w:rFonts w:eastAsia="Calibri"/>
          <w:highlight w:val="white"/>
        </w:rPr>
        <w:t xml:space="preserve">2 — 6 разряды — КИО </w:t>
      </w:r>
      <w:r>
        <w:rPr>
          <w:rFonts w:eastAsia="Calibri"/>
          <w:highlight w:val="white"/>
        </w:rPr>
        <w:t>ЮЛ</w:t>
      </w:r>
      <w:r w:rsidRPr="00B11176">
        <w:rPr>
          <w:rFonts w:eastAsia="Calibri"/>
          <w:highlight w:val="white"/>
        </w:rPr>
        <w:t xml:space="preserve"> (5 цифр); </w:t>
      </w:r>
    </w:p>
    <w:p w14:paraId="4B20EA5C" w14:textId="77777777" w:rsidR="009133AD" w:rsidRDefault="009133AD" w:rsidP="009133AD">
      <w:pPr>
        <w:spacing w:line="240" w:lineRule="auto"/>
        <w:ind w:right="-1" w:firstLine="851"/>
        <w:rPr>
          <w:rFonts w:eastAsia="Calibri"/>
          <w:highlight w:val="white"/>
        </w:rPr>
      </w:pPr>
      <w:r>
        <w:rPr>
          <w:rFonts w:eastAsia="Calibri"/>
          <w:highlight w:val="white"/>
        </w:rPr>
        <w:tab/>
        <w:t xml:space="preserve">7 </w:t>
      </w:r>
      <w:r w:rsidRPr="00B11176">
        <w:rPr>
          <w:rFonts w:eastAsia="Calibri"/>
          <w:highlight w:val="white"/>
        </w:rPr>
        <w:t xml:space="preserve">— 15 разряды — КПП </w:t>
      </w:r>
      <w:r>
        <w:rPr>
          <w:rFonts w:eastAsia="Calibri"/>
          <w:highlight w:val="white"/>
        </w:rPr>
        <w:t>ЮЛ</w:t>
      </w:r>
      <w:r w:rsidRPr="00B11176">
        <w:rPr>
          <w:rFonts w:eastAsia="Calibri"/>
          <w:highlight w:val="white"/>
        </w:rPr>
        <w:t xml:space="preserve"> (9 цифр).</w:t>
      </w:r>
    </w:p>
    <w:p w14:paraId="48CBB49F" w14:textId="77777777" w:rsidR="009133AD" w:rsidRDefault="009133AD" w:rsidP="009133AD">
      <w:pPr>
        <w:pStyle w:val="2"/>
        <w:spacing w:line="240" w:lineRule="auto"/>
        <w:ind w:right="-1" w:hanging="11"/>
      </w:pPr>
      <w:bookmarkStart w:id="32" w:name="_Toc448322120"/>
      <w:bookmarkStart w:id="33" w:name="_Toc482267549"/>
      <w:r>
        <w:t>Идентификатор плательщика ИП</w:t>
      </w:r>
      <w:bookmarkEnd w:id="32"/>
      <w:bookmarkEnd w:id="33"/>
    </w:p>
    <w:p w14:paraId="49DD1280" w14:textId="77777777" w:rsidR="009133AD" w:rsidRDefault="009133AD" w:rsidP="009133AD">
      <w:pPr>
        <w:spacing w:line="240" w:lineRule="auto"/>
        <w:ind w:right="-1" w:firstLine="851"/>
      </w:pPr>
      <w:r w:rsidRPr="00B11176">
        <w:t xml:space="preserve">Правила расшифровки идентификатора плательщика для </w:t>
      </w:r>
      <w:r>
        <w:t>ИП</w:t>
      </w:r>
      <w:r w:rsidRPr="00B11176">
        <w:t xml:space="preserve"> следующие:</w:t>
      </w:r>
    </w:p>
    <w:p w14:paraId="411B9111"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1 разряд — значение «4» (признак ИП);</w:t>
      </w:r>
    </w:p>
    <w:p w14:paraId="5999077A" w14:textId="77777777" w:rsidR="009133AD" w:rsidRDefault="009133AD" w:rsidP="009133AD">
      <w:pPr>
        <w:pStyle w:val="ae"/>
        <w:spacing w:line="240" w:lineRule="auto"/>
        <w:ind w:right="-1" w:firstLine="851"/>
        <w:rPr>
          <w:rFonts w:eastAsia="Calibri"/>
          <w:highlight w:val="white"/>
        </w:rPr>
      </w:pPr>
      <w:r w:rsidRPr="00B11176">
        <w:rPr>
          <w:rFonts w:eastAsia="Calibri"/>
          <w:highlight w:val="white"/>
        </w:rPr>
        <w:t>2 — 13 разряды — ИНН ИП (12 цифр).</w:t>
      </w:r>
    </w:p>
    <w:p w14:paraId="5EC0A60A" w14:textId="77777777" w:rsidR="009133AD" w:rsidRDefault="009133AD" w:rsidP="009133AD">
      <w:pPr>
        <w:pStyle w:val="2"/>
        <w:spacing w:line="240" w:lineRule="auto"/>
        <w:ind w:right="-1" w:hanging="11"/>
      </w:pPr>
      <w:bookmarkStart w:id="34" w:name="_Toc448322121"/>
      <w:bookmarkStart w:id="35" w:name="_Toc482267550"/>
      <w:r w:rsidRPr="00837D15">
        <w:t xml:space="preserve">Идентификатор плательщика </w:t>
      </w:r>
      <w:r>
        <w:t>ФЛ</w:t>
      </w:r>
      <w:bookmarkEnd w:id="34"/>
      <w:bookmarkEnd w:id="35"/>
      <w:r>
        <w:t xml:space="preserve">  </w:t>
      </w:r>
    </w:p>
    <w:p w14:paraId="1FAEBBDB" w14:textId="77777777" w:rsidR="009133AD" w:rsidRDefault="009133AD" w:rsidP="009133AD">
      <w:pPr>
        <w:spacing w:line="240" w:lineRule="auto"/>
        <w:ind w:right="-1" w:firstLine="851"/>
      </w:pPr>
      <w:r w:rsidRPr="00B11176">
        <w:t>Правила расшифровки идентификатора плательщика для физического лица следующие:</w:t>
      </w:r>
    </w:p>
    <w:p w14:paraId="0D697B75" w14:textId="58AF7F3E" w:rsidR="009133AD" w:rsidRDefault="009133AD" w:rsidP="009133AD">
      <w:pPr>
        <w:pStyle w:val="22"/>
        <w:widowControl w:val="0"/>
        <w:spacing w:after="0"/>
        <w:ind w:right="-1" w:firstLine="851"/>
        <w:rPr>
          <w:sz w:val="24"/>
          <w:szCs w:val="24"/>
        </w:rPr>
      </w:pPr>
      <w:r w:rsidRPr="00837D15">
        <w:rPr>
          <w:sz w:val="24"/>
          <w:szCs w:val="24"/>
        </w:rPr>
        <w:t xml:space="preserve">Таблица </w:t>
      </w:r>
      <w:r w:rsidR="00E175BA" w:rsidRPr="00454062">
        <w:rPr>
          <w:sz w:val="24"/>
          <w:szCs w:val="24"/>
        </w:rPr>
        <w:t>8</w:t>
      </w:r>
      <w:r w:rsidRPr="00837D15">
        <w:rPr>
          <w:sz w:val="24"/>
          <w:szCs w:val="24"/>
        </w:rPr>
        <w:t>. «Правила формирования идентификатора плательщика для ФЛ»</w:t>
      </w:r>
    </w:p>
    <w:p w14:paraId="22B1E224" w14:textId="77777777" w:rsidR="009133AD" w:rsidRPr="00837D15" w:rsidRDefault="009133AD" w:rsidP="009133AD">
      <w:pPr>
        <w:pStyle w:val="22"/>
        <w:widowControl w:val="0"/>
        <w:spacing w:after="0"/>
        <w:ind w:right="-1" w:firstLine="851"/>
        <w:rPr>
          <w:sz w:val="24"/>
          <w:szCs w:val="24"/>
        </w:rPr>
      </w:pP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749"/>
        <w:gridCol w:w="851"/>
        <w:gridCol w:w="626"/>
        <w:gridCol w:w="627"/>
        <w:gridCol w:w="627"/>
        <w:gridCol w:w="626"/>
        <w:gridCol w:w="627"/>
        <w:gridCol w:w="627"/>
        <w:gridCol w:w="492"/>
        <w:gridCol w:w="761"/>
        <w:gridCol w:w="627"/>
        <w:gridCol w:w="9"/>
        <w:gridCol w:w="662"/>
        <w:gridCol w:w="671"/>
        <w:gridCol w:w="530"/>
      </w:tblGrid>
      <w:tr w:rsidR="009133AD" w:rsidRPr="00B11176" w14:paraId="03B645B1" w14:textId="77777777" w:rsidTr="00743745">
        <w:tc>
          <w:tcPr>
            <w:tcW w:w="952" w:type="dxa"/>
            <w:tcBorders>
              <w:top w:val="single" w:sz="4" w:space="0" w:color="auto"/>
              <w:left w:val="single" w:sz="4" w:space="0" w:color="auto"/>
              <w:bottom w:val="single" w:sz="4" w:space="0" w:color="auto"/>
              <w:right w:val="single" w:sz="4" w:space="0" w:color="auto"/>
            </w:tcBorders>
            <w:hideMark/>
          </w:tcPr>
          <w:p w14:paraId="1D3D401E" w14:textId="77777777" w:rsidR="009133AD" w:rsidRDefault="009133AD" w:rsidP="009133AD">
            <w:pPr>
              <w:spacing w:line="240" w:lineRule="auto"/>
              <w:ind w:right="-1"/>
            </w:pPr>
            <w:r w:rsidRPr="00B11176">
              <w:t>1</w:t>
            </w:r>
          </w:p>
        </w:tc>
        <w:tc>
          <w:tcPr>
            <w:tcW w:w="749" w:type="dxa"/>
            <w:tcBorders>
              <w:top w:val="single" w:sz="4" w:space="0" w:color="auto"/>
              <w:left w:val="single" w:sz="4" w:space="0" w:color="auto"/>
              <w:bottom w:val="single" w:sz="4" w:space="0" w:color="auto"/>
              <w:right w:val="single" w:sz="4" w:space="0" w:color="auto"/>
            </w:tcBorders>
            <w:hideMark/>
          </w:tcPr>
          <w:p w14:paraId="51D18BD9" w14:textId="77777777" w:rsidR="009133AD" w:rsidRDefault="009133AD" w:rsidP="009133AD">
            <w:pPr>
              <w:spacing w:line="240" w:lineRule="auto"/>
              <w:ind w:right="-1"/>
            </w:pPr>
            <w:r w:rsidRPr="00B11176">
              <w:t>2</w:t>
            </w:r>
          </w:p>
        </w:tc>
        <w:tc>
          <w:tcPr>
            <w:tcW w:w="851" w:type="dxa"/>
            <w:tcBorders>
              <w:top w:val="single" w:sz="4" w:space="0" w:color="auto"/>
              <w:left w:val="single" w:sz="4" w:space="0" w:color="auto"/>
              <w:bottom w:val="single" w:sz="4" w:space="0" w:color="auto"/>
              <w:right w:val="single" w:sz="4" w:space="0" w:color="auto"/>
            </w:tcBorders>
            <w:hideMark/>
          </w:tcPr>
          <w:p w14:paraId="6EEEF293" w14:textId="77777777" w:rsidR="009133AD" w:rsidRDefault="009133AD" w:rsidP="009133AD">
            <w:pPr>
              <w:spacing w:line="240" w:lineRule="auto"/>
              <w:ind w:right="-1"/>
            </w:pPr>
            <w:r w:rsidRPr="00B11176">
              <w:t>3</w:t>
            </w:r>
          </w:p>
        </w:tc>
        <w:tc>
          <w:tcPr>
            <w:tcW w:w="626" w:type="dxa"/>
            <w:tcBorders>
              <w:top w:val="single" w:sz="4" w:space="0" w:color="auto"/>
              <w:left w:val="single" w:sz="4" w:space="0" w:color="auto"/>
              <w:bottom w:val="single" w:sz="4" w:space="0" w:color="auto"/>
              <w:right w:val="single" w:sz="4" w:space="0" w:color="auto"/>
            </w:tcBorders>
            <w:hideMark/>
          </w:tcPr>
          <w:p w14:paraId="5FDCDD13" w14:textId="77777777" w:rsidR="009133AD" w:rsidRDefault="009133AD" w:rsidP="009133AD">
            <w:pPr>
              <w:spacing w:line="240" w:lineRule="auto"/>
              <w:ind w:right="-1"/>
            </w:pPr>
            <w:r w:rsidRPr="00B11176">
              <w:t>4</w:t>
            </w:r>
          </w:p>
        </w:tc>
        <w:tc>
          <w:tcPr>
            <w:tcW w:w="627" w:type="dxa"/>
            <w:tcBorders>
              <w:top w:val="single" w:sz="4" w:space="0" w:color="auto"/>
              <w:left w:val="single" w:sz="4" w:space="0" w:color="auto"/>
              <w:bottom w:val="single" w:sz="4" w:space="0" w:color="auto"/>
              <w:right w:val="single" w:sz="4" w:space="0" w:color="auto"/>
            </w:tcBorders>
            <w:hideMark/>
          </w:tcPr>
          <w:p w14:paraId="3719FC7E" w14:textId="77777777" w:rsidR="009133AD" w:rsidRDefault="009133AD" w:rsidP="009133AD">
            <w:pPr>
              <w:spacing w:line="240" w:lineRule="auto"/>
              <w:ind w:right="-1"/>
            </w:pPr>
            <w:r w:rsidRPr="00B11176">
              <w:t>5</w:t>
            </w:r>
          </w:p>
        </w:tc>
        <w:tc>
          <w:tcPr>
            <w:tcW w:w="627" w:type="dxa"/>
            <w:tcBorders>
              <w:top w:val="single" w:sz="4" w:space="0" w:color="auto"/>
              <w:left w:val="single" w:sz="4" w:space="0" w:color="auto"/>
              <w:bottom w:val="single" w:sz="4" w:space="0" w:color="auto"/>
              <w:right w:val="single" w:sz="4" w:space="0" w:color="auto"/>
            </w:tcBorders>
            <w:hideMark/>
          </w:tcPr>
          <w:p w14:paraId="7AF83866" w14:textId="77777777" w:rsidR="009133AD" w:rsidRDefault="009133AD" w:rsidP="009133AD">
            <w:pPr>
              <w:spacing w:line="240" w:lineRule="auto"/>
              <w:ind w:right="-1"/>
            </w:pPr>
            <w:r w:rsidRPr="00B11176">
              <w:t>6</w:t>
            </w:r>
          </w:p>
        </w:tc>
        <w:tc>
          <w:tcPr>
            <w:tcW w:w="626" w:type="dxa"/>
            <w:tcBorders>
              <w:top w:val="single" w:sz="4" w:space="0" w:color="auto"/>
              <w:left w:val="single" w:sz="4" w:space="0" w:color="auto"/>
              <w:bottom w:val="single" w:sz="4" w:space="0" w:color="auto"/>
              <w:right w:val="single" w:sz="4" w:space="0" w:color="auto"/>
            </w:tcBorders>
            <w:hideMark/>
          </w:tcPr>
          <w:p w14:paraId="1F989DF6" w14:textId="77777777" w:rsidR="009133AD" w:rsidRDefault="009133AD" w:rsidP="009133AD">
            <w:pPr>
              <w:spacing w:line="240" w:lineRule="auto"/>
              <w:ind w:right="-1"/>
            </w:pPr>
            <w:r w:rsidRPr="00B11176">
              <w:t>7</w:t>
            </w:r>
          </w:p>
        </w:tc>
        <w:tc>
          <w:tcPr>
            <w:tcW w:w="627" w:type="dxa"/>
            <w:tcBorders>
              <w:top w:val="single" w:sz="4" w:space="0" w:color="auto"/>
              <w:left w:val="single" w:sz="4" w:space="0" w:color="auto"/>
              <w:bottom w:val="single" w:sz="4" w:space="0" w:color="auto"/>
              <w:right w:val="single" w:sz="4" w:space="0" w:color="auto"/>
            </w:tcBorders>
            <w:hideMark/>
          </w:tcPr>
          <w:p w14:paraId="3CF0B86A" w14:textId="77777777" w:rsidR="009133AD" w:rsidRDefault="009133AD" w:rsidP="009133AD">
            <w:pPr>
              <w:spacing w:line="240" w:lineRule="auto"/>
              <w:ind w:right="-1"/>
            </w:pPr>
            <w:r w:rsidRPr="00B11176">
              <w:t>8</w:t>
            </w:r>
          </w:p>
        </w:tc>
        <w:tc>
          <w:tcPr>
            <w:tcW w:w="627" w:type="dxa"/>
            <w:tcBorders>
              <w:top w:val="single" w:sz="4" w:space="0" w:color="auto"/>
              <w:left w:val="single" w:sz="4" w:space="0" w:color="auto"/>
              <w:bottom w:val="single" w:sz="4" w:space="0" w:color="auto"/>
              <w:right w:val="single" w:sz="4" w:space="0" w:color="auto"/>
            </w:tcBorders>
            <w:hideMark/>
          </w:tcPr>
          <w:p w14:paraId="79DF905F" w14:textId="77777777" w:rsidR="009133AD" w:rsidRDefault="009133AD" w:rsidP="009133AD">
            <w:pPr>
              <w:spacing w:line="240" w:lineRule="auto"/>
              <w:ind w:right="-1"/>
            </w:pPr>
            <w:r w:rsidRPr="00B11176">
              <w:t>9</w:t>
            </w:r>
          </w:p>
        </w:tc>
        <w:tc>
          <w:tcPr>
            <w:tcW w:w="492" w:type="dxa"/>
            <w:tcBorders>
              <w:top w:val="single" w:sz="4" w:space="0" w:color="auto"/>
              <w:left w:val="single" w:sz="4" w:space="0" w:color="auto"/>
              <w:bottom w:val="single" w:sz="4" w:space="0" w:color="auto"/>
              <w:right w:val="single" w:sz="4" w:space="0" w:color="auto"/>
            </w:tcBorders>
            <w:hideMark/>
          </w:tcPr>
          <w:p w14:paraId="10B292DD" w14:textId="77777777" w:rsidR="009133AD" w:rsidRDefault="009133AD" w:rsidP="009133AD">
            <w:pPr>
              <w:spacing w:line="240" w:lineRule="auto"/>
              <w:ind w:right="-1"/>
            </w:pPr>
            <w:r w:rsidRPr="00B11176">
              <w:t>10</w:t>
            </w:r>
          </w:p>
        </w:tc>
        <w:tc>
          <w:tcPr>
            <w:tcW w:w="761" w:type="dxa"/>
            <w:tcBorders>
              <w:top w:val="single" w:sz="4" w:space="0" w:color="auto"/>
              <w:left w:val="single" w:sz="4" w:space="0" w:color="auto"/>
              <w:bottom w:val="single" w:sz="4" w:space="0" w:color="auto"/>
              <w:right w:val="single" w:sz="4" w:space="0" w:color="auto"/>
            </w:tcBorders>
            <w:hideMark/>
          </w:tcPr>
          <w:p w14:paraId="2DB8CFA0" w14:textId="77777777" w:rsidR="009133AD" w:rsidRDefault="009133AD" w:rsidP="009133AD">
            <w:pPr>
              <w:spacing w:line="240" w:lineRule="auto"/>
              <w:ind w:right="-1"/>
            </w:pPr>
            <w:r w:rsidRPr="00B11176">
              <w:t>…</w:t>
            </w:r>
          </w:p>
        </w:tc>
        <w:tc>
          <w:tcPr>
            <w:tcW w:w="627" w:type="dxa"/>
            <w:tcBorders>
              <w:top w:val="single" w:sz="4" w:space="0" w:color="auto"/>
              <w:left w:val="single" w:sz="4" w:space="0" w:color="auto"/>
              <w:bottom w:val="single" w:sz="4" w:space="0" w:color="auto"/>
              <w:right w:val="single" w:sz="4" w:space="0" w:color="auto"/>
            </w:tcBorders>
            <w:hideMark/>
          </w:tcPr>
          <w:p w14:paraId="2601EE77" w14:textId="77777777" w:rsidR="009133AD" w:rsidRDefault="009133AD" w:rsidP="009133AD">
            <w:pPr>
              <w:spacing w:line="240" w:lineRule="auto"/>
              <w:ind w:right="-1"/>
            </w:pPr>
            <w:r w:rsidRPr="00B11176">
              <w:t>22</w:t>
            </w:r>
          </w:p>
        </w:tc>
        <w:tc>
          <w:tcPr>
            <w:tcW w:w="671" w:type="dxa"/>
            <w:gridSpan w:val="2"/>
            <w:tcBorders>
              <w:top w:val="single" w:sz="4" w:space="0" w:color="auto"/>
              <w:left w:val="single" w:sz="4" w:space="0" w:color="auto"/>
              <w:bottom w:val="single" w:sz="4" w:space="0" w:color="auto"/>
              <w:right w:val="single" w:sz="4" w:space="0" w:color="auto"/>
            </w:tcBorders>
            <w:hideMark/>
          </w:tcPr>
          <w:p w14:paraId="33260DB1" w14:textId="77777777" w:rsidR="009133AD" w:rsidRDefault="009133AD" w:rsidP="009133AD">
            <w:pPr>
              <w:spacing w:line="240" w:lineRule="auto"/>
              <w:ind w:right="-1"/>
            </w:pPr>
            <w:r w:rsidRPr="00B11176">
              <w:t>23</w:t>
            </w:r>
          </w:p>
        </w:tc>
        <w:tc>
          <w:tcPr>
            <w:tcW w:w="671" w:type="dxa"/>
            <w:tcBorders>
              <w:top w:val="single" w:sz="4" w:space="0" w:color="auto"/>
              <w:left w:val="single" w:sz="4" w:space="0" w:color="auto"/>
              <w:bottom w:val="single" w:sz="4" w:space="0" w:color="auto"/>
              <w:right w:val="single" w:sz="4" w:space="0" w:color="auto"/>
            </w:tcBorders>
            <w:hideMark/>
          </w:tcPr>
          <w:p w14:paraId="55E81D8F" w14:textId="77777777" w:rsidR="009133AD" w:rsidRDefault="009133AD" w:rsidP="009133AD">
            <w:pPr>
              <w:spacing w:line="240" w:lineRule="auto"/>
              <w:ind w:right="-1"/>
            </w:pPr>
            <w:r w:rsidRPr="00B11176">
              <w:t>24</w:t>
            </w:r>
          </w:p>
        </w:tc>
        <w:tc>
          <w:tcPr>
            <w:tcW w:w="530" w:type="dxa"/>
            <w:tcBorders>
              <w:top w:val="single" w:sz="4" w:space="0" w:color="auto"/>
              <w:left w:val="single" w:sz="4" w:space="0" w:color="auto"/>
              <w:bottom w:val="single" w:sz="4" w:space="0" w:color="auto"/>
              <w:right w:val="single" w:sz="4" w:space="0" w:color="auto"/>
            </w:tcBorders>
            <w:hideMark/>
          </w:tcPr>
          <w:p w14:paraId="44C2E41F" w14:textId="77777777" w:rsidR="009133AD" w:rsidRDefault="009133AD" w:rsidP="009133AD">
            <w:pPr>
              <w:spacing w:line="240" w:lineRule="auto"/>
              <w:ind w:right="-1"/>
            </w:pPr>
            <w:r w:rsidRPr="00B11176">
              <w:t>25</w:t>
            </w:r>
          </w:p>
        </w:tc>
      </w:tr>
      <w:tr w:rsidR="009133AD" w:rsidRPr="00B11176" w14:paraId="41671CE1" w14:textId="77777777" w:rsidTr="00743745">
        <w:tc>
          <w:tcPr>
            <w:tcW w:w="1701" w:type="dxa"/>
            <w:gridSpan w:val="2"/>
            <w:tcBorders>
              <w:top w:val="single" w:sz="4" w:space="0" w:color="auto"/>
              <w:left w:val="single" w:sz="4" w:space="0" w:color="auto"/>
              <w:bottom w:val="single" w:sz="4" w:space="0" w:color="auto"/>
              <w:right w:val="single" w:sz="4" w:space="0" w:color="auto"/>
            </w:tcBorders>
            <w:hideMark/>
          </w:tcPr>
          <w:p w14:paraId="029C5545" w14:textId="77777777" w:rsidR="009133AD" w:rsidRPr="00B11176" w:rsidRDefault="009133AD" w:rsidP="009133AD">
            <w:pPr>
              <w:spacing w:line="240" w:lineRule="auto"/>
              <w:ind w:right="-1"/>
            </w:pPr>
            <w:r w:rsidRPr="00B11176">
              <w:t>Тип документа</w:t>
            </w:r>
          </w:p>
        </w:tc>
        <w:tc>
          <w:tcPr>
            <w:tcW w:w="6500" w:type="dxa"/>
            <w:gridSpan w:val="11"/>
            <w:tcBorders>
              <w:top w:val="single" w:sz="4" w:space="0" w:color="auto"/>
              <w:left w:val="single" w:sz="4" w:space="0" w:color="auto"/>
              <w:bottom w:val="single" w:sz="4" w:space="0" w:color="auto"/>
              <w:right w:val="single" w:sz="4" w:space="0" w:color="auto"/>
            </w:tcBorders>
            <w:hideMark/>
          </w:tcPr>
          <w:p w14:paraId="427FF3DC" w14:textId="77777777" w:rsidR="009133AD" w:rsidRDefault="009133AD" w:rsidP="009133AD">
            <w:pPr>
              <w:spacing w:line="240" w:lineRule="auto"/>
              <w:ind w:right="-1"/>
            </w:pPr>
            <w:r w:rsidRPr="00B11176">
              <w:t>Серия и номер документа (в одну строку, без разделителей)</w:t>
            </w:r>
          </w:p>
        </w:tc>
        <w:tc>
          <w:tcPr>
            <w:tcW w:w="1863" w:type="dxa"/>
            <w:gridSpan w:val="3"/>
            <w:tcBorders>
              <w:top w:val="single" w:sz="4" w:space="0" w:color="auto"/>
              <w:left w:val="single" w:sz="4" w:space="0" w:color="auto"/>
              <w:bottom w:val="single" w:sz="4" w:space="0" w:color="auto"/>
              <w:right w:val="single" w:sz="4" w:space="0" w:color="auto"/>
            </w:tcBorders>
            <w:hideMark/>
          </w:tcPr>
          <w:p w14:paraId="41BB16D1" w14:textId="77777777" w:rsidR="009133AD" w:rsidRDefault="009133AD" w:rsidP="009133AD">
            <w:pPr>
              <w:spacing w:line="240" w:lineRule="auto"/>
              <w:ind w:right="-1"/>
              <w:rPr>
                <w:i/>
                <w:iCs/>
              </w:rPr>
            </w:pPr>
            <w:r w:rsidRPr="00B11176">
              <w:t>Гражданство</w:t>
            </w:r>
          </w:p>
        </w:tc>
      </w:tr>
    </w:tbl>
    <w:p w14:paraId="3F96E692" w14:textId="77777777" w:rsidR="009133AD" w:rsidRPr="00B11176" w:rsidRDefault="009133AD" w:rsidP="009133AD">
      <w:pPr>
        <w:spacing w:line="240" w:lineRule="auto"/>
        <w:ind w:right="-1"/>
      </w:pPr>
      <w:r w:rsidRPr="00B11176">
        <w:t>где:</w:t>
      </w:r>
    </w:p>
    <w:p w14:paraId="1B18498E" w14:textId="0D0DF183" w:rsidR="009133AD" w:rsidRPr="00B95719" w:rsidRDefault="009133AD" w:rsidP="009133AD">
      <w:pPr>
        <w:pStyle w:val="ae"/>
        <w:spacing w:line="240" w:lineRule="auto"/>
        <w:ind w:right="-1"/>
        <w:rPr>
          <w:rFonts w:eastAsia="Calibri"/>
          <w:highlight w:val="yellow"/>
        </w:rPr>
      </w:pPr>
      <w:r w:rsidRPr="00B11176">
        <w:rPr>
          <w:rFonts w:eastAsia="Calibri"/>
          <w:highlight w:val="white"/>
        </w:rPr>
        <w:t xml:space="preserve">1-2 разряды — код типа документа. </w:t>
      </w:r>
      <w:r w:rsidRPr="002A7500">
        <w:rPr>
          <w:rFonts w:eastAsia="Calibri"/>
        </w:rPr>
        <w:t>Возможные значения представлены</w:t>
      </w:r>
      <w:r w:rsidR="00FC61B5">
        <w:rPr>
          <w:rFonts w:eastAsia="Calibri"/>
        </w:rPr>
        <w:t xml:space="preserve"> </w:t>
      </w:r>
      <w:r w:rsidRPr="002A7500">
        <w:rPr>
          <w:rFonts w:eastAsia="Calibri"/>
        </w:rPr>
        <w:t xml:space="preserve">в </w:t>
      </w:r>
      <w:r w:rsidR="00FC61B5">
        <w:t>Таблице 3.</w:t>
      </w:r>
    </w:p>
    <w:p w14:paraId="0DCA9040" w14:textId="77777777" w:rsidR="009133AD" w:rsidRDefault="009133AD" w:rsidP="009133AD">
      <w:pPr>
        <w:pStyle w:val="ae"/>
        <w:spacing w:line="240" w:lineRule="auto"/>
        <w:ind w:right="-1"/>
        <w:rPr>
          <w:rFonts w:eastAsia="Calibri"/>
          <w:highlight w:val="white"/>
        </w:rPr>
      </w:pPr>
      <w:r w:rsidRPr="00B11176">
        <w:rPr>
          <w:rFonts w:eastAsia="Calibri"/>
          <w:highlight w:val="white"/>
        </w:rPr>
        <w:lastRenderedPageBreak/>
        <w:t>3-22 разряды — серия и номер документа (в одну строку, без разделителей; знаки «N» и «-» не указываются), ссылка на который дана в коде типа документа (1-2 разряды). Если номер документ содержит менее 20 символов, он дополняется слева нулями до 20 символов.</w:t>
      </w:r>
    </w:p>
    <w:p w14:paraId="2F0C9B8D" w14:textId="77777777" w:rsidR="009133AD" w:rsidRDefault="009133AD" w:rsidP="009133AD">
      <w:pPr>
        <w:pStyle w:val="ae"/>
        <w:spacing w:line="240" w:lineRule="auto"/>
        <w:ind w:right="-1"/>
        <w:rPr>
          <w:rFonts w:eastAsia="Calibri"/>
          <w:highlight w:val="white"/>
        </w:rPr>
      </w:pPr>
      <w:r w:rsidRPr="00B11176">
        <w:rPr>
          <w:rFonts w:eastAsia="Calibri"/>
          <w:highlight w:val="white"/>
        </w:rPr>
        <w:t xml:space="preserve">23-25 разряды — цифровой код страны, гражданином которой является плательщик, в соответствии с документом, удостоверяющим личность (в соответствии с </w:t>
      </w:r>
      <w:r>
        <w:rPr>
          <w:rFonts w:eastAsia="Calibri"/>
          <w:highlight w:val="white"/>
        </w:rPr>
        <w:t>ОКСМ</w:t>
      </w:r>
      <w:r w:rsidRPr="00B11176">
        <w:rPr>
          <w:rFonts w:eastAsia="Calibri"/>
          <w:highlight w:val="white"/>
        </w:rPr>
        <w:t>). Для плательщиков – граждан РФ — указывается значение «643» (код РФ); для лиц без гражданства используется код «999».</w:t>
      </w:r>
    </w:p>
    <w:p w14:paraId="653476AD" w14:textId="3D5715C8" w:rsidR="00953790" w:rsidRDefault="00953790">
      <w:pPr>
        <w:spacing w:before="0" w:after="0" w:line="240" w:lineRule="auto"/>
        <w:jc w:val="left"/>
      </w:pPr>
      <w:r>
        <w:br w:type="page"/>
      </w:r>
    </w:p>
    <w:p w14:paraId="6CEAD20A" w14:textId="7B88A5EA" w:rsidR="00953790" w:rsidRDefault="00953790" w:rsidP="00953790">
      <w:pPr>
        <w:pStyle w:val="1"/>
      </w:pPr>
      <w:r w:rsidRPr="009133AD">
        <w:lastRenderedPageBreak/>
        <w:t>Порядок расшифровки идентификатора плательщиков</w:t>
      </w:r>
      <w:r>
        <w:t xml:space="preserve"> (2.</w:t>
      </w:r>
      <w:r>
        <w:rPr>
          <w:lang w:val="en-US"/>
        </w:rPr>
        <w:t>x</w:t>
      </w:r>
      <w:r>
        <w:t>)</w:t>
      </w:r>
    </w:p>
    <w:p w14:paraId="5C0DCD56" w14:textId="6AF6EEE0" w:rsidR="00953790" w:rsidRPr="00002F11" w:rsidRDefault="00953790" w:rsidP="00FC61B5">
      <w:pPr>
        <w:ind w:firstLine="709"/>
      </w:pPr>
      <w:r w:rsidRPr="00002F11">
        <w:t>Идентификатор плательщика состоит из 22 символов. Структура идентификатора плательщика должна соответствовать требованиям, приведенным на настоящем разделе.</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992"/>
        <w:gridCol w:w="993"/>
        <w:gridCol w:w="567"/>
        <w:gridCol w:w="567"/>
        <w:gridCol w:w="708"/>
        <w:gridCol w:w="596"/>
        <w:gridCol w:w="850"/>
        <w:gridCol w:w="708"/>
        <w:gridCol w:w="540"/>
        <w:gridCol w:w="1134"/>
        <w:gridCol w:w="708"/>
      </w:tblGrid>
      <w:tr w:rsidR="00953790" w:rsidRPr="00002F11" w14:paraId="45343ED4" w14:textId="77777777" w:rsidTr="00953790">
        <w:tc>
          <w:tcPr>
            <w:tcW w:w="1560" w:type="dxa"/>
            <w:tcBorders>
              <w:bottom w:val="single" w:sz="4" w:space="0" w:color="auto"/>
            </w:tcBorders>
            <w:shd w:val="clear" w:color="auto" w:fill="auto"/>
          </w:tcPr>
          <w:p w14:paraId="188B443F" w14:textId="77777777" w:rsidR="00953790" w:rsidRPr="00953790" w:rsidRDefault="00953790" w:rsidP="00D10BF7">
            <w:pPr>
              <w:rPr>
                <w:i/>
                <w:lang w:val="en-US"/>
              </w:rPr>
            </w:pPr>
            <w:r w:rsidRPr="00953790">
              <w:rPr>
                <w:i/>
                <w:lang w:val="en-US"/>
              </w:rPr>
              <w:t>1</w:t>
            </w:r>
          </w:p>
        </w:tc>
        <w:tc>
          <w:tcPr>
            <w:tcW w:w="992" w:type="dxa"/>
            <w:shd w:val="clear" w:color="auto" w:fill="auto"/>
          </w:tcPr>
          <w:p w14:paraId="31C5DCDC" w14:textId="77777777" w:rsidR="00953790" w:rsidRPr="00953790" w:rsidRDefault="00953790" w:rsidP="00D10BF7">
            <w:pPr>
              <w:rPr>
                <w:i/>
              </w:rPr>
            </w:pPr>
            <w:r w:rsidRPr="00953790">
              <w:rPr>
                <w:i/>
              </w:rPr>
              <w:t>2</w:t>
            </w:r>
          </w:p>
        </w:tc>
        <w:tc>
          <w:tcPr>
            <w:tcW w:w="993" w:type="dxa"/>
            <w:shd w:val="clear" w:color="auto" w:fill="auto"/>
          </w:tcPr>
          <w:p w14:paraId="0EB6B1B3" w14:textId="77777777" w:rsidR="00953790" w:rsidRPr="00953790" w:rsidRDefault="00953790" w:rsidP="00D10BF7">
            <w:pPr>
              <w:rPr>
                <w:i/>
              </w:rPr>
            </w:pPr>
            <w:r w:rsidRPr="00953790">
              <w:rPr>
                <w:i/>
              </w:rPr>
              <w:t>3</w:t>
            </w:r>
          </w:p>
        </w:tc>
        <w:tc>
          <w:tcPr>
            <w:tcW w:w="567" w:type="dxa"/>
            <w:tcBorders>
              <w:bottom w:val="single" w:sz="4" w:space="0" w:color="auto"/>
            </w:tcBorders>
            <w:shd w:val="clear" w:color="auto" w:fill="auto"/>
          </w:tcPr>
          <w:p w14:paraId="11CBE856" w14:textId="77777777" w:rsidR="00953790" w:rsidRPr="00953790" w:rsidRDefault="00953790" w:rsidP="00D10BF7">
            <w:pPr>
              <w:rPr>
                <w:i/>
              </w:rPr>
            </w:pPr>
            <w:r w:rsidRPr="00953790">
              <w:rPr>
                <w:i/>
              </w:rPr>
              <w:t>4</w:t>
            </w:r>
          </w:p>
        </w:tc>
        <w:tc>
          <w:tcPr>
            <w:tcW w:w="567" w:type="dxa"/>
            <w:tcBorders>
              <w:bottom w:val="single" w:sz="4" w:space="0" w:color="auto"/>
            </w:tcBorders>
            <w:shd w:val="clear" w:color="auto" w:fill="auto"/>
          </w:tcPr>
          <w:p w14:paraId="569CE995" w14:textId="77777777" w:rsidR="00953790" w:rsidRPr="00953790" w:rsidRDefault="00953790" w:rsidP="00D10BF7">
            <w:pPr>
              <w:rPr>
                <w:i/>
              </w:rPr>
            </w:pPr>
            <w:r w:rsidRPr="00953790">
              <w:rPr>
                <w:i/>
              </w:rPr>
              <w:t>5</w:t>
            </w:r>
          </w:p>
        </w:tc>
        <w:tc>
          <w:tcPr>
            <w:tcW w:w="708" w:type="dxa"/>
            <w:tcBorders>
              <w:bottom w:val="single" w:sz="4" w:space="0" w:color="auto"/>
            </w:tcBorders>
            <w:shd w:val="clear" w:color="auto" w:fill="auto"/>
          </w:tcPr>
          <w:p w14:paraId="5CB9D7C3" w14:textId="77777777" w:rsidR="00953790" w:rsidRPr="00953790" w:rsidRDefault="00953790" w:rsidP="00D10BF7">
            <w:pPr>
              <w:rPr>
                <w:i/>
              </w:rPr>
            </w:pPr>
            <w:r w:rsidRPr="00953790">
              <w:rPr>
                <w:i/>
              </w:rPr>
              <w:t>6</w:t>
            </w:r>
          </w:p>
        </w:tc>
        <w:tc>
          <w:tcPr>
            <w:tcW w:w="596" w:type="dxa"/>
            <w:tcBorders>
              <w:bottom w:val="single" w:sz="4" w:space="0" w:color="auto"/>
            </w:tcBorders>
            <w:shd w:val="clear" w:color="auto" w:fill="auto"/>
          </w:tcPr>
          <w:p w14:paraId="60973D7D" w14:textId="77777777" w:rsidR="00953790" w:rsidRPr="00953790" w:rsidRDefault="00953790" w:rsidP="00D10BF7">
            <w:pPr>
              <w:rPr>
                <w:i/>
              </w:rPr>
            </w:pPr>
            <w:r w:rsidRPr="00953790">
              <w:rPr>
                <w:i/>
              </w:rPr>
              <w:t>7</w:t>
            </w:r>
          </w:p>
        </w:tc>
        <w:tc>
          <w:tcPr>
            <w:tcW w:w="850" w:type="dxa"/>
            <w:tcBorders>
              <w:bottom w:val="single" w:sz="4" w:space="0" w:color="auto"/>
            </w:tcBorders>
            <w:shd w:val="clear" w:color="auto" w:fill="auto"/>
          </w:tcPr>
          <w:p w14:paraId="251EC299" w14:textId="77777777" w:rsidR="00953790" w:rsidRPr="00953790" w:rsidRDefault="00953790" w:rsidP="00D10BF7">
            <w:pPr>
              <w:rPr>
                <w:i/>
              </w:rPr>
            </w:pPr>
            <w:r w:rsidRPr="00953790">
              <w:rPr>
                <w:i/>
              </w:rPr>
              <w:t>8</w:t>
            </w:r>
          </w:p>
        </w:tc>
        <w:tc>
          <w:tcPr>
            <w:tcW w:w="708" w:type="dxa"/>
            <w:tcBorders>
              <w:bottom w:val="single" w:sz="4" w:space="0" w:color="auto"/>
            </w:tcBorders>
            <w:shd w:val="clear" w:color="auto" w:fill="auto"/>
          </w:tcPr>
          <w:p w14:paraId="281C276C" w14:textId="77777777" w:rsidR="00953790" w:rsidRPr="00953790" w:rsidRDefault="00953790" w:rsidP="00D10BF7">
            <w:pPr>
              <w:rPr>
                <w:i/>
              </w:rPr>
            </w:pPr>
            <w:r w:rsidRPr="00953790">
              <w:rPr>
                <w:i/>
              </w:rPr>
              <w:t>9</w:t>
            </w:r>
          </w:p>
        </w:tc>
        <w:tc>
          <w:tcPr>
            <w:tcW w:w="540" w:type="dxa"/>
            <w:tcBorders>
              <w:bottom w:val="single" w:sz="4" w:space="0" w:color="auto"/>
            </w:tcBorders>
            <w:shd w:val="clear" w:color="auto" w:fill="auto"/>
          </w:tcPr>
          <w:p w14:paraId="5B212AC8" w14:textId="77777777" w:rsidR="00953790" w:rsidRPr="00002F11" w:rsidRDefault="00953790" w:rsidP="00D10BF7">
            <w:pPr>
              <w:rPr>
                <w:i/>
              </w:rPr>
            </w:pPr>
            <w:r w:rsidRPr="00002F11">
              <w:rPr>
                <w:i/>
              </w:rPr>
              <w:t>10</w:t>
            </w:r>
          </w:p>
        </w:tc>
        <w:tc>
          <w:tcPr>
            <w:tcW w:w="1134" w:type="dxa"/>
            <w:tcBorders>
              <w:bottom w:val="single" w:sz="4" w:space="0" w:color="auto"/>
            </w:tcBorders>
            <w:shd w:val="clear" w:color="auto" w:fill="auto"/>
          </w:tcPr>
          <w:p w14:paraId="22731E9D" w14:textId="77777777" w:rsidR="00953790" w:rsidRPr="00002F11" w:rsidRDefault="00953790" w:rsidP="00D10BF7">
            <w:pPr>
              <w:rPr>
                <w:i/>
              </w:rPr>
            </w:pPr>
            <w:r w:rsidRPr="00002F11">
              <w:rPr>
                <w:i/>
              </w:rPr>
              <w:t>…</w:t>
            </w:r>
          </w:p>
        </w:tc>
        <w:tc>
          <w:tcPr>
            <w:tcW w:w="708" w:type="dxa"/>
            <w:tcBorders>
              <w:bottom w:val="single" w:sz="4" w:space="0" w:color="auto"/>
            </w:tcBorders>
            <w:shd w:val="clear" w:color="auto" w:fill="auto"/>
          </w:tcPr>
          <w:p w14:paraId="356A2C5A" w14:textId="77777777" w:rsidR="00953790" w:rsidRPr="00002F11" w:rsidRDefault="00953790" w:rsidP="00D10BF7">
            <w:pPr>
              <w:rPr>
                <w:i/>
              </w:rPr>
            </w:pPr>
            <w:r w:rsidRPr="00002F11">
              <w:rPr>
                <w:i/>
              </w:rPr>
              <w:t>22</w:t>
            </w:r>
          </w:p>
        </w:tc>
      </w:tr>
      <w:tr w:rsidR="00953790" w:rsidRPr="00002F11" w14:paraId="4BA39BE3" w14:textId="77777777" w:rsidTr="00953790">
        <w:trPr>
          <w:trHeight w:val="323"/>
        </w:trPr>
        <w:tc>
          <w:tcPr>
            <w:tcW w:w="1560" w:type="dxa"/>
            <w:shd w:val="clear" w:color="auto" w:fill="auto"/>
          </w:tcPr>
          <w:p w14:paraId="005B2575" w14:textId="77777777" w:rsidR="00953790" w:rsidRPr="00953790" w:rsidRDefault="00953790" w:rsidP="00D10BF7">
            <w:pPr>
              <w:jc w:val="center"/>
              <w:rPr>
                <w:b/>
              </w:rPr>
            </w:pPr>
            <w:r w:rsidRPr="00953790">
              <w:rPr>
                <w:b/>
              </w:rPr>
              <w:t>А</w:t>
            </w:r>
          </w:p>
        </w:tc>
        <w:tc>
          <w:tcPr>
            <w:tcW w:w="1985" w:type="dxa"/>
            <w:gridSpan w:val="2"/>
            <w:shd w:val="clear" w:color="auto" w:fill="auto"/>
          </w:tcPr>
          <w:p w14:paraId="43B8B632" w14:textId="77777777" w:rsidR="00953790" w:rsidRPr="00953790" w:rsidRDefault="00953790" w:rsidP="00D10BF7">
            <w:pPr>
              <w:jc w:val="center"/>
              <w:rPr>
                <w:b/>
                <w:lang w:val="en-US"/>
              </w:rPr>
            </w:pPr>
            <w:r w:rsidRPr="00953790">
              <w:rPr>
                <w:b/>
                <w:lang w:val="en-US"/>
              </w:rPr>
              <w:t>B</w:t>
            </w:r>
          </w:p>
        </w:tc>
        <w:tc>
          <w:tcPr>
            <w:tcW w:w="6378" w:type="dxa"/>
            <w:gridSpan w:val="9"/>
            <w:shd w:val="clear" w:color="auto" w:fill="auto"/>
          </w:tcPr>
          <w:p w14:paraId="20327AF4" w14:textId="77777777" w:rsidR="00953790" w:rsidRPr="00953790" w:rsidRDefault="00953790" w:rsidP="00D10BF7">
            <w:pPr>
              <w:jc w:val="center"/>
              <w:rPr>
                <w:b/>
                <w:lang w:val="en-US"/>
              </w:rPr>
            </w:pPr>
            <w:r w:rsidRPr="00953790">
              <w:rPr>
                <w:b/>
                <w:lang w:val="en-US"/>
              </w:rPr>
              <w:t>C</w:t>
            </w:r>
          </w:p>
        </w:tc>
      </w:tr>
    </w:tbl>
    <w:p w14:paraId="5EA0249C" w14:textId="77777777" w:rsidR="00953790" w:rsidRPr="00002F11" w:rsidRDefault="00953790" w:rsidP="00953790">
      <w:pPr>
        <w:rPr>
          <w:lang w:eastAsia="en-US"/>
        </w:rPr>
      </w:pPr>
    </w:p>
    <w:tbl>
      <w:tblPr>
        <w:tblStyle w:val="ac"/>
        <w:tblW w:w="9928" w:type="dxa"/>
        <w:tblInd w:w="137"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firstRow="1" w:lastRow="0" w:firstColumn="1" w:lastColumn="0" w:noHBand="0" w:noVBand="1"/>
      </w:tblPr>
      <w:tblGrid>
        <w:gridCol w:w="992"/>
        <w:gridCol w:w="8936"/>
      </w:tblGrid>
      <w:tr w:rsidR="00953790" w:rsidRPr="00002F11" w14:paraId="1B93C5DD" w14:textId="77777777" w:rsidTr="00D10BF7">
        <w:tc>
          <w:tcPr>
            <w:tcW w:w="992" w:type="dxa"/>
            <w:tcBorders>
              <w:bottom w:val="single" w:sz="4" w:space="0" w:color="auto"/>
            </w:tcBorders>
          </w:tcPr>
          <w:p w14:paraId="40A96A03" w14:textId="77777777" w:rsidR="00953790" w:rsidRPr="00002F11" w:rsidRDefault="00953790" w:rsidP="00D10BF7">
            <w:pPr>
              <w:rPr>
                <w:b/>
                <w:lang w:eastAsia="en-US"/>
              </w:rPr>
            </w:pPr>
            <w:r w:rsidRPr="00002F11">
              <w:rPr>
                <w:b/>
                <w:lang w:eastAsia="en-US"/>
              </w:rPr>
              <w:t>А</w:t>
            </w:r>
          </w:p>
        </w:tc>
        <w:tc>
          <w:tcPr>
            <w:tcW w:w="8936" w:type="dxa"/>
            <w:tcBorders>
              <w:bottom w:val="single" w:sz="4" w:space="0" w:color="auto"/>
            </w:tcBorders>
          </w:tcPr>
          <w:p w14:paraId="3E54B9CD" w14:textId="77777777" w:rsidR="00953790" w:rsidRPr="00002F11" w:rsidRDefault="00953790" w:rsidP="00D10BF7">
            <w:pPr>
              <w:rPr>
                <w:lang w:eastAsia="en-US"/>
              </w:rPr>
            </w:pPr>
            <w:r w:rsidRPr="00002F11">
              <w:rPr>
                <w:lang w:eastAsia="en-US"/>
              </w:rPr>
              <w:t>Тип плательщика.</w:t>
            </w:r>
          </w:p>
          <w:p w14:paraId="5368B69A" w14:textId="77777777" w:rsidR="00953790" w:rsidRPr="00002F11" w:rsidRDefault="00953790" w:rsidP="00D10BF7">
            <w:pPr>
              <w:ind w:left="1985"/>
              <w:rPr>
                <w:lang w:eastAsia="en-US"/>
              </w:rPr>
            </w:pPr>
            <w:r w:rsidRPr="00002F11">
              <w:rPr>
                <w:lang w:eastAsia="en-US"/>
              </w:rPr>
              <w:t>Допустимые значения: 1,2,3 или 4.</w:t>
            </w:r>
          </w:p>
          <w:p w14:paraId="73321692" w14:textId="77777777" w:rsidR="00953790" w:rsidRPr="00002F11" w:rsidRDefault="00953790" w:rsidP="00D10BF7">
            <w:pPr>
              <w:pStyle w:val="aff"/>
              <w:spacing w:line="240" w:lineRule="auto"/>
              <w:ind w:left="1985" w:firstLine="0"/>
              <w:rPr>
                <w:sz w:val="24"/>
                <w:szCs w:val="24"/>
              </w:rPr>
            </w:pPr>
            <w:r w:rsidRPr="00002F11">
              <w:rPr>
                <w:sz w:val="24"/>
                <w:szCs w:val="24"/>
              </w:rPr>
              <w:t>«</w:t>
            </w:r>
            <w:r w:rsidRPr="00002F11">
              <w:rPr>
                <w:b/>
                <w:sz w:val="24"/>
                <w:szCs w:val="24"/>
              </w:rPr>
              <w:t>1</w:t>
            </w:r>
            <w:r w:rsidRPr="00002F11">
              <w:rPr>
                <w:sz w:val="24"/>
                <w:szCs w:val="24"/>
              </w:rPr>
              <w:t>» – при формировании идентификатора плательщика для ФЛ</w:t>
            </w:r>
          </w:p>
          <w:p w14:paraId="6398DD11" w14:textId="77777777" w:rsidR="00953790" w:rsidRPr="00002F11" w:rsidRDefault="00953790" w:rsidP="00D10BF7">
            <w:pPr>
              <w:pStyle w:val="aff"/>
              <w:spacing w:line="240" w:lineRule="auto"/>
              <w:ind w:left="1985" w:firstLine="0"/>
              <w:rPr>
                <w:sz w:val="24"/>
                <w:szCs w:val="24"/>
              </w:rPr>
            </w:pPr>
            <w:r w:rsidRPr="00002F11">
              <w:rPr>
                <w:sz w:val="24"/>
                <w:szCs w:val="24"/>
              </w:rPr>
              <w:t>«</w:t>
            </w:r>
            <w:r w:rsidRPr="00002F11">
              <w:rPr>
                <w:b/>
                <w:sz w:val="24"/>
                <w:szCs w:val="24"/>
              </w:rPr>
              <w:t>2</w:t>
            </w:r>
            <w:r w:rsidRPr="00002F11">
              <w:rPr>
                <w:sz w:val="24"/>
                <w:szCs w:val="24"/>
              </w:rPr>
              <w:t>» – при формировании идентификатора плательщика для ЮЛ – резидента РФ;</w:t>
            </w:r>
          </w:p>
          <w:p w14:paraId="7A65C318" w14:textId="77777777" w:rsidR="00953790" w:rsidRPr="00002F11" w:rsidRDefault="00953790" w:rsidP="00D10BF7">
            <w:pPr>
              <w:pStyle w:val="aff"/>
              <w:spacing w:line="240" w:lineRule="auto"/>
              <w:ind w:left="1985" w:firstLine="0"/>
              <w:rPr>
                <w:sz w:val="24"/>
                <w:szCs w:val="24"/>
              </w:rPr>
            </w:pPr>
            <w:r w:rsidRPr="00002F11">
              <w:rPr>
                <w:sz w:val="24"/>
                <w:szCs w:val="24"/>
              </w:rPr>
              <w:t>«</w:t>
            </w:r>
            <w:r w:rsidRPr="00002F11">
              <w:rPr>
                <w:b/>
                <w:sz w:val="24"/>
                <w:szCs w:val="24"/>
              </w:rPr>
              <w:t>3</w:t>
            </w:r>
            <w:r w:rsidRPr="00002F11">
              <w:rPr>
                <w:sz w:val="24"/>
                <w:szCs w:val="24"/>
              </w:rPr>
              <w:t>» – при формировании идентификатора плательщика для ЮЛ – нерезидента РФ;</w:t>
            </w:r>
          </w:p>
          <w:p w14:paraId="2CFA5B78" w14:textId="77777777" w:rsidR="00953790" w:rsidRPr="00002F11" w:rsidRDefault="00953790" w:rsidP="00D10BF7">
            <w:pPr>
              <w:pStyle w:val="aff"/>
              <w:spacing w:line="240" w:lineRule="auto"/>
              <w:ind w:left="1985" w:firstLine="0"/>
              <w:rPr>
                <w:sz w:val="24"/>
                <w:szCs w:val="24"/>
                <w:lang w:eastAsia="en-US"/>
              </w:rPr>
            </w:pPr>
            <w:r w:rsidRPr="00002F11">
              <w:rPr>
                <w:sz w:val="24"/>
                <w:szCs w:val="24"/>
              </w:rPr>
              <w:t>«</w:t>
            </w:r>
            <w:r w:rsidRPr="00002F11">
              <w:rPr>
                <w:b/>
                <w:sz w:val="24"/>
                <w:szCs w:val="24"/>
              </w:rPr>
              <w:t>4</w:t>
            </w:r>
            <w:r w:rsidRPr="00002F11">
              <w:rPr>
                <w:sz w:val="24"/>
                <w:szCs w:val="24"/>
              </w:rPr>
              <w:t>» – при формировании идентификатора плательщика для ИП.</w:t>
            </w:r>
          </w:p>
        </w:tc>
      </w:tr>
      <w:tr w:rsidR="00953790" w:rsidRPr="00002F11" w14:paraId="2464970B" w14:textId="77777777" w:rsidTr="00D10BF7">
        <w:tc>
          <w:tcPr>
            <w:tcW w:w="992" w:type="dxa"/>
            <w:vMerge w:val="restart"/>
            <w:tcBorders>
              <w:top w:val="single" w:sz="4" w:space="0" w:color="auto"/>
              <w:right w:val="single" w:sz="4" w:space="0" w:color="auto"/>
            </w:tcBorders>
          </w:tcPr>
          <w:p w14:paraId="0F1A7CC4" w14:textId="77777777" w:rsidR="00953790" w:rsidRPr="00002F11" w:rsidRDefault="00953790" w:rsidP="00D10BF7">
            <w:pPr>
              <w:rPr>
                <w:b/>
                <w:lang w:val="en-US" w:eastAsia="en-US"/>
              </w:rPr>
            </w:pPr>
            <w:r w:rsidRPr="00002F11">
              <w:rPr>
                <w:b/>
                <w:lang w:val="en-US" w:eastAsia="en-US"/>
              </w:rPr>
              <w:t>B</w:t>
            </w:r>
          </w:p>
        </w:tc>
        <w:tc>
          <w:tcPr>
            <w:tcW w:w="8936" w:type="dxa"/>
            <w:tcBorders>
              <w:top w:val="single" w:sz="4" w:space="0" w:color="auto"/>
              <w:left w:val="single" w:sz="4" w:space="0" w:color="auto"/>
            </w:tcBorders>
          </w:tcPr>
          <w:p w14:paraId="063117A4" w14:textId="77777777" w:rsidR="00953790" w:rsidRPr="00002F11" w:rsidRDefault="00953790" w:rsidP="00D10BF7">
            <w:pPr>
              <w:ind w:firstLine="708"/>
              <w:rPr>
                <w:lang w:eastAsia="en-US"/>
              </w:rPr>
            </w:pPr>
            <w:r w:rsidRPr="00002F11">
              <w:rPr>
                <w:i/>
                <w:lang w:eastAsia="en-US"/>
              </w:rPr>
              <w:t>При формировании идентификатора плательщика ЮЛ или идентификатора плательщика ИП</w:t>
            </w:r>
            <w:r w:rsidRPr="00002F11">
              <w:rPr>
                <w:lang w:eastAsia="en-US"/>
              </w:rPr>
              <w:t xml:space="preserve"> заполняются символами «0» (ноль).</w:t>
            </w:r>
          </w:p>
        </w:tc>
      </w:tr>
      <w:tr w:rsidR="00953790" w:rsidRPr="00002F11" w14:paraId="7F774810" w14:textId="77777777" w:rsidTr="00D10BF7">
        <w:tc>
          <w:tcPr>
            <w:tcW w:w="992" w:type="dxa"/>
            <w:vMerge/>
            <w:tcBorders>
              <w:bottom w:val="single" w:sz="4" w:space="0" w:color="auto"/>
              <w:right w:val="single" w:sz="4" w:space="0" w:color="auto"/>
            </w:tcBorders>
          </w:tcPr>
          <w:p w14:paraId="420337C5" w14:textId="77777777" w:rsidR="00953790" w:rsidRPr="00002F11" w:rsidRDefault="00953790" w:rsidP="00D10BF7">
            <w:pPr>
              <w:rPr>
                <w:b/>
                <w:lang w:eastAsia="en-US"/>
              </w:rPr>
            </w:pPr>
          </w:p>
        </w:tc>
        <w:tc>
          <w:tcPr>
            <w:tcW w:w="8936" w:type="dxa"/>
            <w:tcBorders>
              <w:left w:val="single" w:sz="4" w:space="0" w:color="auto"/>
              <w:bottom w:val="single" w:sz="4" w:space="0" w:color="auto"/>
            </w:tcBorders>
          </w:tcPr>
          <w:p w14:paraId="107F51F1" w14:textId="77777777" w:rsidR="00953790" w:rsidRPr="00002F11" w:rsidRDefault="00953790" w:rsidP="00D10BF7">
            <w:pPr>
              <w:pStyle w:val="aff2"/>
              <w:keepNext/>
              <w:ind w:firstLine="708"/>
              <w:rPr>
                <w:sz w:val="24"/>
                <w:szCs w:val="24"/>
                <w:lang w:val="ru-RU"/>
              </w:rPr>
            </w:pPr>
            <w:r w:rsidRPr="00002F11">
              <w:rPr>
                <w:i/>
                <w:sz w:val="24"/>
                <w:szCs w:val="24"/>
                <w:lang w:val="ru-RU"/>
              </w:rPr>
              <w:t>При формировании идентификатора плательщика ФЛ</w:t>
            </w:r>
            <w:r w:rsidRPr="00002F11">
              <w:rPr>
                <w:sz w:val="24"/>
                <w:szCs w:val="24"/>
                <w:lang w:val="ru-RU"/>
              </w:rPr>
              <w:t xml:space="preserve"> указывается код типа документа. Список допустимых кодов приведен в таблице ниже (см. </w:t>
            </w:r>
            <w:r w:rsidRPr="00002F11">
              <w:rPr>
                <w:sz w:val="24"/>
                <w:szCs w:val="24"/>
                <w:lang w:val="ru-RU"/>
              </w:rPr>
              <w:fldChar w:fldCharType="begin"/>
            </w:r>
            <w:r w:rsidRPr="00002F11">
              <w:rPr>
                <w:sz w:val="24"/>
                <w:szCs w:val="24"/>
                <w:lang w:val="ru-RU"/>
              </w:rPr>
              <w:instrText xml:space="preserve"> REF _Ref321760588 \h  \* MERGEFORMAT </w:instrText>
            </w:r>
            <w:r w:rsidRPr="00002F11">
              <w:rPr>
                <w:sz w:val="24"/>
                <w:szCs w:val="24"/>
                <w:lang w:val="ru-RU"/>
              </w:rPr>
            </w:r>
            <w:r w:rsidRPr="00002F11">
              <w:rPr>
                <w:sz w:val="24"/>
                <w:szCs w:val="24"/>
                <w:lang w:val="ru-RU"/>
              </w:rPr>
              <w:fldChar w:fldCharType="separate"/>
            </w:r>
            <w:r w:rsidRPr="00002F11">
              <w:rPr>
                <w:sz w:val="24"/>
                <w:szCs w:val="24"/>
                <w:lang w:val="ru-RU"/>
              </w:rPr>
              <w:t>Таблица 15. «Коды типов документов»</w:t>
            </w:r>
            <w:r w:rsidRPr="00002F11">
              <w:rPr>
                <w:sz w:val="24"/>
                <w:szCs w:val="24"/>
                <w:lang w:val="ru-RU"/>
              </w:rPr>
              <w:fldChar w:fldCharType="end"/>
            </w:r>
            <w:r w:rsidRPr="00002F11">
              <w:rPr>
                <w:sz w:val="24"/>
                <w:szCs w:val="24"/>
                <w:lang w:val="ru-RU"/>
              </w:rPr>
              <w:t>).</w:t>
            </w:r>
          </w:p>
        </w:tc>
      </w:tr>
      <w:tr w:rsidR="00953790" w:rsidRPr="00002F11" w14:paraId="3FF2C08A" w14:textId="77777777" w:rsidTr="00D10BF7">
        <w:tc>
          <w:tcPr>
            <w:tcW w:w="992" w:type="dxa"/>
            <w:tcBorders>
              <w:top w:val="single" w:sz="4" w:space="0" w:color="auto"/>
              <w:bottom w:val="nil"/>
              <w:right w:val="single" w:sz="4" w:space="0" w:color="auto"/>
            </w:tcBorders>
          </w:tcPr>
          <w:p w14:paraId="1E1492E3" w14:textId="77777777" w:rsidR="00953790" w:rsidRPr="00002F11" w:rsidRDefault="00953790" w:rsidP="00D10BF7">
            <w:pPr>
              <w:rPr>
                <w:b/>
                <w:lang w:val="en-US" w:eastAsia="en-US"/>
              </w:rPr>
            </w:pPr>
            <w:r w:rsidRPr="00002F11">
              <w:rPr>
                <w:b/>
                <w:lang w:val="en-US" w:eastAsia="en-US"/>
              </w:rPr>
              <w:t>C</w:t>
            </w:r>
          </w:p>
        </w:tc>
        <w:tc>
          <w:tcPr>
            <w:tcW w:w="8936" w:type="dxa"/>
            <w:tcBorders>
              <w:top w:val="single" w:sz="4" w:space="0" w:color="auto"/>
              <w:left w:val="single" w:sz="4" w:space="0" w:color="auto"/>
              <w:bottom w:val="nil"/>
            </w:tcBorders>
          </w:tcPr>
          <w:p w14:paraId="1653D8B9" w14:textId="77777777" w:rsidR="00953790" w:rsidRPr="00002F11" w:rsidRDefault="00953790" w:rsidP="00D10BF7">
            <w:pPr>
              <w:rPr>
                <w:i/>
              </w:rPr>
            </w:pPr>
            <w:r w:rsidRPr="00002F11">
              <w:rPr>
                <w:i/>
                <w:lang w:eastAsia="en-US"/>
              </w:rPr>
              <w:t xml:space="preserve">При формировании идентификатора плательщика для ЮЛ </w:t>
            </w:r>
            <w:r w:rsidRPr="00002F11">
              <w:rPr>
                <w:i/>
                <w:lang w:eastAsia="en-US"/>
              </w:rPr>
              <w:noBreakHyphen/>
            </w:r>
            <w:r w:rsidRPr="00002F11">
              <w:rPr>
                <w:i/>
              </w:rPr>
              <w:t>резидентов РФ:</w:t>
            </w:r>
          </w:p>
          <w:p w14:paraId="29ADE4E9"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eastAsia="ru-RU"/>
              </w:rPr>
              <w:t>4</w:t>
            </w:r>
            <w:r w:rsidRPr="00002F11">
              <w:rPr>
                <w:rFonts w:ascii="Times New Roman" w:eastAsia="Calibri" w:hAnsi="Times New Roman"/>
                <w:sz w:val="24"/>
                <w:szCs w:val="24"/>
                <w:lang w:val="en-US" w:eastAsia="ru-RU"/>
              </w:rPr>
              <w:t xml:space="preserve"> — 1</w:t>
            </w:r>
            <w:r w:rsidRPr="00002F11">
              <w:rPr>
                <w:rFonts w:ascii="Times New Roman" w:eastAsia="Calibri" w:hAnsi="Times New Roman"/>
                <w:sz w:val="24"/>
                <w:szCs w:val="24"/>
                <w:lang w:eastAsia="ru-RU"/>
              </w:rPr>
              <w:t>3</w:t>
            </w:r>
            <w:r w:rsidRPr="00002F11">
              <w:rPr>
                <w:rFonts w:ascii="Times New Roman" w:eastAsia="Calibri" w:hAnsi="Times New Roman"/>
                <w:sz w:val="24"/>
                <w:szCs w:val="24"/>
                <w:lang w:val="en-US" w:eastAsia="ru-RU"/>
              </w:rPr>
              <w:t xml:space="preserve"> </w:t>
            </w:r>
            <w:proofErr w:type="spellStart"/>
            <w:r w:rsidRPr="00002F11">
              <w:rPr>
                <w:rFonts w:ascii="Times New Roman" w:eastAsia="Calibri" w:hAnsi="Times New Roman"/>
                <w:sz w:val="24"/>
                <w:szCs w:val="24"/>
                <w:lang w:val="en-US" w:eastAsia="ru-RU"/>
              </w:rPr>
              <w:t>разряды</w:t>
            </w:r>
            <w:proofErr w:type="spellEnd"/>
            <w:r w:rsidRPr="00002F11">
              <w:rPr>
                <w:rFonts w:ascii="Times New Roman" w:eastAsia="Calibri" w:hAnsi="Times New Roman"/>
                <w:sz w:val="24"/>
                <w:szCs w:val="24"/>
                <w:lang w:val="en-US" w:eastAsia="ru-RU"/>
              </w:rPr>
              <w:t xml:space="preserve"> — ИНН ЮЛ (10 </w:t>
            </w:r>
            <w:proofErr w:type="spellStart"/>
            <w:r w:rsidRPr="00002F11">
              <w:rPr>
                <w:rFonts w:ascii="Times New Roman" w:eastAsia="Calibri" w:hAnsi="Times New Roman"/>
                <w:sz w:val="24"/>
                <w:szCs w:val="24"/>
                <w:lang w:val="en-US" w:eastAsia="ru-RU"/>
              </w:rPr>
              <w:t>цифр</w:t>
            </w:r>
            <w:proofErr w:type="spellEnd"/>
            <w:r w:rsidRPr="00002F11">
              <w:rPr>
                <w:rFonts w:ascii="Times New Roman" w:eastAsia="Calibri" w:hAnsi="Times New Roman"/>
                <w:sz w:val="24"/>
                <w:szCs w:val="24"/>
                <w:lang w:val="en-US" w:eastAsia="ru-RU"/>
              </w:rPr>
              <w:t>);</w:t>
            </w:r>
          </w:p>
          <w:p w14:paraId="0F337EDD"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val="en-US" w:eastAsia="ru-RU"/>
              </w:rPr>
              <w:t>1</w:t>
            </w:r>
            <w:r w:rsidRPr="00002F11">
              <w:rPr>
                <w:rFonts w:ascii="Times New Roman" w:eastAsia="Calibri" w:hAnsi="Times New Roman"/>
                <w:sz w:val="24"/>
                <w:szCs w:val="24"/>
                <w:lang w:eastAsia="ru-RU"/>
              </w:rPr>
              <w:t>4</w:t>
            </w:r>
            <w:r w:rsidRPr="00002F11">
              <w:rPr>
                <w:rFonts w:ascii="Times New Roman" w:eastAsia="Calibri" w:hAnsi="Times New Roman"/>
                <w:sz w:val="24"/>
                <w:szCs w:val="24"/>
                <w:lang w:val="en-US" w:eastAsia="ru-RU"/>
              </w:rPr>
              <w:t xml:space="preserve"> — 2</w:t>
            </w:r>
            <w:r w:rsidRPr="00002F11">
              <w:rPr>
                <w:rFonts w:ascii="Times New Roman" w:eastAsia="Calibri" w:hAnsi="Times New Roman"/>
                <w:sz w:val="24"/>
                <w:szCs w:val="24"/>
                <w:lang w:eastAsia="ru-RU"/>
              </w:rPr>
              <w:t>2</w:t>
            </w:r>
            <w:r w:rsidRPr="00002F11">
              <w:rPr>
                <w:rFonts w:ascii="Times New Roman" w:eastAsia="Calibri" w:hAnsi="Times New Roman"/>
                <w:sz w:val="24"/>
                <w:szCs w:val="24"/>
                <w:lang w:val="en-US" w:eastAsia="ru-RU"/>
              </w:rPr>
              <w:t xml:space="preserve"> </w:t>
            </w:r>
            <w:proofErr w:type="spellStart"/>
            <w:r w:rsidRPr="00002F11">
              <w:rPr>
                <w:rFonts w:ascii="Times New Roman" w:eastAsia="Calibri" w:hAnsi="Times New Roman"/>
                <w:sz w:val="24"/>
                <w:szCs w:val="24"/>
                <w:lang w:val="en-US" w:eastAsia="ru-RU"/>
              </w:rPr>
              <w:t>разряды</w:t>
            </w:r>
            <w:proofErr w:type="spellEnd"/>
            <w:r w:rsidRPr="00002F11">
              <w:rPr>
                <w:rFonts w:ascii="Times New Roman" w:eastAsia="Calibri" w:hAnsi="Times New Roman"/>
                <w:sz w:val="24"/>
                <w:szCs w:val="24"/>
                <w:lang w:val="en-US" w:eastAsia="ru-RU"/>
              </w:rPr>
              <w:t xml:space="preserve"> — КПП ЮЛ (9 </w:t>
            </w:r>
            <w:r w:rsidRPr="00002F11">
              <w:rPr>
                <w:rFonts w:ascii="Times New Roman" w:eastAsia="Calibri" w:hAnsi="Times New Roman"/>
                <w:sz w:val="24"/>
                <w:szCs w:val="24"/>
                <w:lang w:eastAsia="ru-RU"/>
              </w:rPr>
              <w:t>символов</w:t>
            </w:r>
            <w:r w:rsidRPr="00002F11">
              <w:rPr>
                <w:rFonts w:ascii="Times New Roman" w:eastAsia="Calibri" w:hAnsi="Times New Roman"/>
                <w:sz w:val="24"/>
                <w:szCs w:val="24"/>
                <w:lang w:val="en-US" w:eastAsia="ru-RU"/>
              </w:rPr>
              <w:t>)</w:t>
            </w:r>
          </w:p>
          <w:p w14:paraId="45968AF3" w14:textId="77777777" w:rsidR="00953790" w:rsidRPr="00002F11" w:rsidRDefault="00953790" w:rsidP="00D10BF7">
            <w:pPr>
              <w:spacing w:before="120"/>
            </w:pPr>
            <w:r w:rsidRPr="00002F11">
              <w:rPr>
                <w:i/>
                <w:lang w:eastAsia="en-US"/>
              </w:rPr>
              <w:t>При формировании</w:t>
            </w:r>
            <w:r w:rsidRPr="00002F11">
              <w:rPr>
                <w:i/>
              </w:rPr>
              <w:t xml:space="preserve"> идентификатора плательщика для ЮЛ</w:t>
            </w:r>
            <w:r w:rsidRPr="00002F11">
              <w:rPr>
                <w:i/>
              </w:rPr>
              <w:noBreakHyphen/>
              <w:t>нерезидентов РФ</w:t>
            </w:r>
            <w:r w:rsidRPr="00002F11">
              <w:t xml:space="preserve"> </w:t>
            </w:r>
            <w:r w:rsidRPr="00002F11">
              <w:rPr>
                <w:i/>
              </w:rPr>
              <w:t>(при наличии ИНН)</w:t>
            </w:r>
            <w:r w:rsidRPr="00002F11">
              <w:t xml:space="preserve"> следующие:</w:t>
            </w:r>
          </w:p>
          <w:p w14:paraId="3B5D5BA1"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eastAsia="ru-RU"/>
              </w:rPr>
            </w:pPr>
            <w:r w:rsidRPr="00002F11">
              <w:rPr>
                <w:rFonts w:ascii="Times New Roman" w:eastAsia="Calibri" w:hAnsi="Times New Roman"/>
                <w:sz w:val="24"/>
                <w:szCs w:val="24"/>
                <w:lang w:eastAsia="ru-RU"/>
              </w:rPr>
              <w:t xml:space="preserve">4 — 13 разряды — ИНН ЮЛ (10 цифр); </w:t>
            </w:r>
          </w:p>
          <w:p w14:paraId="0790F0AE"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eastAsia="ru-RU"/>
              </w:rPr>
              <w:t>14</w:t>
            </w:r>
            <w:r w:rsidRPr="00002F11">
              <w:rPr>
                <w:rFonts w:ascii="Times New Roman" w:eastAsia="Calibri" w:hAnsi="Times New Roman"/>
                <w:sz w:val="24"/>
                <w:szCs w:val="24"/>
                <w:lang w:val="en-US" w:eastAsia="ru-RU"/>
              </w:rPr>
              <w:t xml:space="preserve"> — </w:t>
            </w:r>
            <w:r w:rsidRPr="00002F11">
              <w:rPr>
                <w:rFonts w:ascii="Times New Roman" w:eastAsia="Calibri" w:hAnsi="Times New Roman"/>
                <w:sz w:val="24"/>
                <w:szCs w:val="24"/>
                <w:lang w:eastAsia="ru-RU"/>
              </w:rPr>
              <w:t>22</w:t>
            </w:r>
            <w:r w:rsidRPr="00002F11">
              <w:rPr>
                <w:rFonts w:ascii="Times New Roman" w:eastAsia="Calibri" w:hAnsi="Times New Roman"/>
                <w:sz w:val="24"/>
                <w:szCs w:val="24"/>
                <w:lang w:val="en-US" w:eastAsia="ru-RU"/>
              </w:rPr>
              <w:t xml:space="preserve"> </w:t>
            </w:r>
            <w:proofErr w:type="spellStart"/>
            <w:r w:rsidRPr="00002F11">
              <w:rPr>
                <w:rFonts w:ascii="Times New Roman" w:eastAsia="Calibri" w:hAnsi="Times New Roman"/>
                <w:sz w:val="24"/>
                <w:szCs w:val="24"/>
                <w:lang w:val="en-US" w:eastAsia="ru-RU"/>
              </w:rPr>
              <w:t>разряды</w:t>
            </w:r>
            <w:proofErr w:type="spellEnd"/>
            <w:r w:rsidRPr="00002F11">
              <w:rPr>
                <w:rFonts w:ascii="Times New Roman" w:eastAsia="Calibri" w:hAnsi="Times New Roman"/>
                <w:sz w:val="24"/>
                <w:szCs w:val="24"/>
                <w:lang w:val="en-US" w:eastAsia="ru-RU"/>
              </w:rPr>
              <w:t xml:space="preserve"> — КПП ЮЛ (9 </w:t>
            </w:r>
            <w:r w:rsidRPr="00002F11">
              <w:rPr>
                <w:rFonts w:ascii="Times New Roman" w:eastAsia="Calibri" w:hAnsi="Times New Roman"/>
                <w:sz w:val="24"/>
                <w:szCs w:val="24"/>
                <w:lang w:eastAsia="ru-RU"/>
              </w:rPr>
              <w:t>символов</w:t>
            </w:r>
            <w:r w:rsidRPr="00002F11">
              <w:rPr>
                <w:rFonts w:ascii="Times New Roman" w:eastAsia="Calibri" w:hAnsi="Times New Roman"/>
                <w:sz w:val="24"/>
                <w:szCs w:val="24"/>
                <w:lang w:val="en-US" w:eastAsia="ru-RU"/>
              </w:rPr>
              <w:t>);</w:t>
            </w:r>
          </w:p>
          <w:p w14:paraId="5E6DF7BC" w14:textId="77777777" w:rsidR="00953790" w:rsidRPr="00002F11" w:rsidRDefault="00953790" w:rsidP="00D10BF7">
            <w:pPr>
              <w:spacing w:before="120"/>
              <w:ind w:firstLine="142"/>
            </w:pPr>
            <w:r w:rsidRPr="00002F11">
              <w:rPr>
                <w:i/>
                <w:lang w:eastAsia="en-US"/>
              </w:rPr>
              <w:t>При формировании</w:t>
            </w:r>
            <w:r w:rsidRPr="00002F11">
              <w:rPr>
                <w:i/>
              </w:rPr>
              <w:t xml:space="preserve"> идентификатора плательщика для ЮЛ</w:t>
            </w:r>
            <w:r w:rsidRPr="00002F11">
              <w:rPr>
                <w:i/>
              </w:rPr>
              <w:noBreakHyphen/>
              <w:t>нерезидентов РФ (при наличии КИО)</w:t>
            </w:r>
            <w:r w:rsidRPr="00002F11">
              <w:t xml:space="preserve"> следующие:</w:t>
            </w:r>
          </w:p>
          <w:p w14:paraId="3BC5CDCD"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eastAsia="ru-RU"/>
              </w:rPr>
            </w:pPr>
            <w:r w:rsidRPr="00002F11">
              <w:rPr>
                <w:rFonts w:ascii="Times New Roman" w:eastAsia="Calibri" w:hAnsi="Times New Roman"/>
                <w:sz w:val="24"/>
                <w:szCs w:val="24"/>
                <w:lang w:eastAsia="ru-RU"/>
              </w:rPr>
              <w:t>4 – 8 разряды – символ «0» (ноль);</w:t>
            </w:r>
          </w:p>
          <w:p w14:paraId="2E74F788"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eastAsia="ru-RU"/>
              </w:rPr>
            </w:pPr>
            <w:r w:rsidRPr="00002F11">
              <w:rPr>
                <w:rFonts w:ascii="Times New Roman" w:eastAsia="Calibri" w:hAnsi="Times New Roman"/>
                <w:sz w:val="24"/>
                <w:szCs w:val="24"/>
                <w:lang w:eastAsia="ru-RU"/>
              </w:rPr>
              <w:t xml:space="preserve">9 — 13 разряды — КИО ЮЛ (5 цифр); </w:t>
            </w:r>
          </w:p>
          <w:p w14:paraId="5848EFE0"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eastAsia="ru-RU"/>
              </w:rPr>
              <w:t>14</w:t>
            </w:r>
            <w:r w:rsidRPr="00002F11">
              <w:rPr>
                <w:rFonts w:ascii="Times New Roman" w:eastAsia="Calibri" w:hAnsi="Times New Roman"/>
                <w:sz w:val="24"/>
                <w:szCs w:val="24"/>
                <w:lang w:val="en-US" w:eastAsia="ru-RU"/>
              </w:rPr>
              <w:t xml:space="preserve"> — </w:t>
            </w:r>
            <w:r w:rsidRPr="00002F11">
              <w:rPr>
                <w:rFonts w:ascii="Times New Roman" w:eastAsia="Calibri" w:hAnsi="Times New Roman"/>
                <w:sz w:val="24"/>
                <w:szCs w:val="24"/>
                <w:lang w:eastAsia="ru-RU"/>
              </w:rPr>
              <w:t>22</w:t>
            </w:r>
            <w:r w:rsidRPr="00002F11">
              <w:rPr>
                <w:rFonts w:ascii="Times New Roman" w:eastAsia="Calibri" w:hAnsi="Times New Roman"/>
                <w:sz w:val="24"/>
                <w:szCs w:val="24"/>
                <w:lang w:val="en-US" w:eastAsia="ru-RU"/>
              </w:rPr>
              <w:t xml:space="preserve"> </w:t>
            </w:r>
            <w:proofErr w:type="spellStart"/>
            <w:r w:rsidRPr="00002F11">
              <w:rPr>
                <w:rFonts w:ascii="Times New Roman" w:eastAsia="Calibri" w:hAnsi="Times New Roman"/>
                <w:sz w:val="24"/>
                <w:szCs w:val="24"/>
                <w:lang w:val="en-US" w:eastAsia="ru-RU"/>
              </w:rPr>
              <w:t>разряды</w:t>
            </w:r>
            <w:proofErr w:type="spellEnd"/>
            <w:r w:rsidRPr="00002F11">
              <w:rPr>
                <w:rFonts w:ascii="Times New Roman" w:eastAsia="Calibri" w:hAnsi="Times New Roman"/>
                <w:sz w:val="24"/>
                <w:szCs w:val="24"/>
                <w:lang w:val="en-US" w:eastAsia="ru-RU"/>
              </w:rPr>
              <w:t xml:space="preserve"> — КПП ЮЛ (9 </w:t>
            </w:r>
            <w:r w:rsidRPr="00002F11">
              <w:rPr>
                <w:rFonts w:ascii="Times New Roman" w:eastAsia="Calibri" w:hAnsi="Times New Roman"/>
                <w:sz w:val="24"/>
                <w:szCs w:val="24"/>
                <w:lang w:eastAsia="ru-RU"/>
              </w:rPr>
              <w:t>символов</w:t>
            </w:r>
            <w:r w:rsidRPr="00002F11">
              <w:rPr>
                <w:rFonts w:ascii="Times New Roman" w:eastAsia="Calibri" w:hAnsi="Times New Roman"/>
                <w:sz w:val="24"/>
                <w:szCs w:val="24"/>
                <w:lang w:val="en-US" w:eastAsia="ru-RU"/>
              </w:rPr>
              <w:t>).</w:t>
            </w:r>
          </w:p>
          <w:p w14:paraId="01274B8E" w14:textId="77777777" w:rsidR="00953790" w:rsidRPr="00002F11" w:rsidRDefault="00953790" w:rsidP="00D10BF7">
            <w:pPr>
              <w:spacing w:before="120"/>
            </w:pPr>
            <w:r w:rsidRPr="00002F11">
              <w:rPr>
                <w:i/>
                <w:lang w:eastAsia="en-US"/>
              </w:rPr>
              <w:t>При формировании</w:t>
            </w:r>
            <w:r w:rsidRPr="00002F11">
              <w:rPr>
                <w:i/>
              </w:rPr>
              <w:t xml:space="preserve"> идентификатора плательщика </w:t>
            </w:r>
            <w:r w:rsidRPr="00002F11">
              <w:rPr>
                <w:i/>
                <w:lang w:eastAsia="en-US"/>
              </w:rPr>
              <w:t>для ИП</w:t>
            </w:r>
            <w:r w:rsidRPr="00002F11">
              <w:t>:</w:t>
            </w:r>
          </w:p>
          <w:p w14:paraId="5B8A3EA2"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eastAsia="ru-RU"/>
              </w:rPr>
              <w:t>4 – 10 разряды символ «0» (ноль);</w:t>
            </w:r>
          </w:p>
          <w:p w14:paraId="6191A198" w14:textId="77777777" w:rsidR="00953790" w:rsidRPr="00002F11" w:rsidRDefault="00953790" w:rsidP="00953790">
            <w:pPr>
              <w:pStyle w:val="a"/>
              <w:numPr>
                <w:ilvl w:val="0"/>
                <w:numId w:val="16"/>
              </w:numPr>
              <w:spacing w:after="0" w:line="240" w:lineRule="auto"/>
              <w:rPr>
                <w:rFonts w:ascii="Times New Roman" w:eastAsia="Calibri" w:hAnsi="Times New Roman"/>
                <w:sz w:val="24"/>
                <w:szCs w:val="24"/>
                <w:lang w:val="en-US" w:eastAsia="ru-RU"/>
              </w:rPr>
            </w:pPr>
            <w:r w:rsidRPr="00002F11">
              <w:rPr>
                <w:rFonts w:ascii="Times New Roman" w:eastAsia="Calibri" w:hAnsi="Times New Roman"/>
                <w:sz w:val="24"/>
                <w:szCs w:val="24"/>
                <w:lang w:eastAsia="ru-RU"/>
              </w:rPr>
              <w:lastRenderedPageBreak/>
              <w:t>11</w:t>
            </w:r>
            <w:r w:rsidRPr="00002F11">
              <w:rPr>
                <w:rFonts w:ascii="Times New Roman" w:eastAsia="Calibri" w:hAnsi="Times New Roman"/>
                <w:sz w:val="24"/>
                <w:szCs w:val="24"/>
                <w:lang w:val="en-US" w:eastAsia="ru-RU"/>
              </w:rPr>
              <w:t xml:space="preserve"> — </w:t>
            </w:r>
            <w:r w:rsidRPr="00002F11">
              <w:rPr>
                <w:rFonts w:ascii="Times New Roman" w:eastAsia="Calibri" w:hAnsi="Times New Roman"/>
                <w:sz w:val="24"/>
                <w:szCs w:val="24"/>
                <w:lang w:eastAsia="ru-RU"/>
              </w:rPr>
              <w:t>22</w:t>
            </w:r>
            <w:r w:rsidRPr="00002F11">
              <w:rPr>
                <w:rFonts w:ascii="Times New Roman" w:eastAsia="Calibri" w:hAnsi="Times New Roman"/>
                <w:sz w:val="24"/>
                <w:szCs w:val="24"/>
                <w:lang w:val="en-US" w:eastAsia="ru-RU"/>
              </w:rPr>
              <w:t xml:space="preserve"> </w:t>
            </w:r>
            <w:proofErr w:type="spellStart"/>
            <w:r w:rsidRPr="00002F11">
              <w:rPr>
                <w:rFonts w:ascii="Times New Roman" w:eastAsia="Calibri" w:hAnsi="Times New Roman"/>
                <w:sz w:val="24"/>
                <w:szCs w:val="24"/>
                <w:lang w:val="en-US" w:eastAsia="ru-RU"/>
              </w:rPr>
              <w:t>разряды</w:t>
            </w:r>
            <w:proofErr w:type="spellEnd"/>
            <w:r w:rsidRPr="00002F11">
              <w:rPr>
                <w:rFonts w:ascii="Times New Roman" w:eastAsia="Calibri" w:hAnsi="Times New Roman"/>
                <w:sz w:val="24"/>
                <w:szCs w:val="24"/>
                <w:lang w:val="en-US" w:eastAsia="ru-RU"/>
              </w:rPr>
              <w:t xml:space="preserve"> — </w:t>
            </w:r>
            <w:r w:rsidRPr="00002F11">
              <w:rPr>
                <w:rFonts w:ascii="Times New Roman" w:eastAsia="Calibri" w:hAnsi="Times New Roman"/>
                <w:sz w:val="24"/>
                <w:szCs w:val="24"/>
                <w:lang w:eastAsia="ru-RU"/>
              </w:rPr>
              <w:t>ИНН</w:t>
            </w:r>
            <w:r w:rsidRPr="00002F11">
              <w:rPr>
                <w:rFonts w:ascii="Times New Roman" w:eastAsia="Calibri" w:hAnsi="Times New Roman"/>
                <w:sz w:val="24"/>
                <w:szCs w:val="24"/>
                <w:lang w:val="en-US" w:eastAsia="ru-RU"/>
              </w:rPr>
              <w:t xml:space="preserve"> </w:t>
            </w:r>
            <w:r w:rsidRPr="00002F11">
              <w:rPr>
                <w:rFonts w:ascii="Times New Roman" w:eastAsia="Calibri" w:hAnsi="Times New Roman"/>
                <w:sz w:val="24"/>
                <w:szCs w:val="24"/>
                <w:lang w:eastAsia="ru-RU"/>
              </w:rPr>
              <w:t xml:space="preserve">ИП </w:t>
            </w:r>
            <w:r w:rsidRPr="00002F11">
              <w:rPr>
                <w:rFonts w:ascii="Times New Roman" w:eastAsia="Calibri" w:hAnsi="Times New Roman"/>
                <w:sz w:val="24"/>
                <w:szCs w:val="24"/>
                <w:lang w:val="en-US" w:eastAsia="ru-RU"/>
              </w:rPr>
              <w:t>(1</w:t>
            </w:r>
            <w:r w:rsidRPr="00002F11">
              <w:rPr>
                <w:rFonts w:ascii="Times New Roman" w:eastAsia="Calibri" w:hAnsi="Times New Roman"/>
                <w:sz w:val="24"/>
                <w:szCs w:val="24"/>
                <w:lang w:eastAsia="ru-RU"/>
              </w:rPr>
              <w:t>2</w:t>
            </w:r>
            <w:r w:rsidRPr="00002F11">
              <w:rPr>
                <w:rFonts w:ascii="Times New Roman" w:eastAsia="Calibri" w:hAnsi="Times New Roman"/>
                <w:sz w:val="24"/>
                <w:szCs w:val="24"/>
                <w:lang w:val="en-US" w:eastAsia="ru-RU"/>
              </w:rPr>
              <w:t xml:space="preserve"> </w:t>
            </w:r>
            <w:r w:rsidRPr="00002F11">
              <w:rPr>
                <w:rFonts w:ascii="Times New Roman" w:eastAsia="Calibri" w:hAnsi="Times New Roman"/>
                <w:sz w:val="24"/>
                <w:szCs w:val="24"/>
                <w:lang w:eastAsia="ru-RU"/>
              </w:rPr>
              <w:t>символов</w:t>
            </w:r>
            <w:r w:rsidRPr="00002F11">
              <w:rPr>
                <w:rFonts w:ascii="Times New Roman" w:eastAsia="Calibri" w:hAnsi="Times New Roman"/>
                <w:sz w:val="24"/>
                <w:szCs w:val="24"/>
                <w:lang w:val="en-US" w:eastAsia="ru-RU"/>
              </w:rPr>
              <w:t>)</w:t>
            </w:r>
            <w:r w:rsidRPr="00002F11">
              <w:rPr>
                <w:rFonts w:ascii="Times New Roman" w:eastAsia="Calibri" w:hAnsi="Times New Roman"/>
                <w:sz w:val="24"/>
                <w:szCs w:val="24"/>
                <w:lang w:eastAsia="ru-RU"/>
              </w:rPr>
              <w:t>.</w:t>
            </w:r>
          </w:p>
          <w:p w14:paraId="2AF13A3B" w14:textId="77777777" w:rsidR="00953790" w:rsidRPr="00002F11" w:rsidRDefault="00953790" w:rsidP="00D10BF7">
            <w:pPr>
              <w:spacing w:before="120"/>
              <w:ind w:firstLine="142"/>
              <w:rPr>
                <w:i/>
                <w:lang w:eastAsia="en-US"/>
              </w:rPr>
            </w:pPr>
            <w:r w:rsidRPr="00002F11">
              <w:rPr>
                <w:i/>
                <w:lang w:eastAsia="en-US"/>
              </w:rPr>
              <w:t>При формировании идентификатора плательщика для ФЛ:</w:t>
            </w:r>
          </w:p>
          <w:p w14:paraId="0353C680" w14:textId="77777777" w:rsidR="00953790" w:rsidRPr="00002F11" w:rsidRDefault="00953790" w:rsidP="00953790">
            <w:pPr>
              <w:pStyle w:val="a"/>
              <w:keepNext/>
              <w:numPr>
                <w:ilvl w:val="0"/>
                <w:numId w:val="16"/>
              </w:numPr>
              <w:spacing w:after="0" w:line="240" w:lineRule="auto"/>
              <w:rPr>
                <w:rFonts w:ascii="Times New Roman" w:hAnsi="Times New Roman"/>
                <w:sz w:val="24"/>
                <w:szCs w:val="24"/>
              </w:rPr>
            </w:pPr>
            <w:r w:rsidRPr="00002F11">
              <w:rPr>
                <w:rFonts w:ascii="Times New Roman" w:eastAsia="Calibri" w:hAnsi="Times New Roman"/>
                <w:sz w:val="24"/>
                <w:szCs w:val="24"/>
                <w:lang w:eastAsia="ru-RU"/>
              </w:rPr>
              <w:t xml:space="preserve">С 4-го по 22-й символы — серия и номер документа, код которого указан со 2-го по 3-й разряд. Серия и номер документа указываются в одну строку, без разделителей; знаки «N» и «-» не указываются; при наличии букв, они должны указываться как заглавные.  </w:t>
            </w:r>
            <w:r w:rsidRPr="00002F11">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44520030" w14:textId="77777777" w:rsidR="00953790" w:rsidRPr="00953790" w:rsidRDefault="00953790" w:rsidP="00953790">
      <w:pPr>
        <w:pStyle w:val="phnormal"/>
      </w:pPr>
    </w:p>
    <w:p w14:paraId="50EB7957" w14:textId="77777777" w:rsidR="009133AD" w:rsidRPr="009133AD" w:rsidRDefault="009133AD" w:rsidP="009133AD"/>
    <w:p w14:paraId="3D809CA2" w14:textId="4EDCA743" w:rsidR="00CE3DC7" w:rsidRPr="00CE3DC7" w:rsidRDefault="00CE3DC7" w:rsidP="00FF3D94">
      <w:pPr>
        <w:pStyle w:val="1"/>
        <w:numPr>
          <w:ilvl w:val="0"/>
          <w:numId w:val="0"/>
        </w:numPr>
        <w:spacing w:before="0" w:after="0" w:line="240" w:lineRule="auto"/>
        <w:ind w:left="720"/>
        <w:jc w:val="right"/>
      </w:pPr>
      <w:bookmarkStart w:id="36" w:name="_Toc482267551"/>
      <w:r w:rsidRPr="00CE3DC7">
        <w:lastRenderedPageBreak/>
        <w:t>ПРИЛОЖЕНИЕ</w:t>
      </w:r>
      <w:bookmarkEnd w:id="29"/>
      <w:bookmarkEnd w:id="36"/>
    </w:p>
    <w:p w14:paraId="0A05BE9C" w14:textId="2ED43151" w:rsidR="00CE3DC7" w:rsidRDefault="00CE3DC7"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3</w:t>
      </w:r>
      <w:r w:rsidR="00E1060F">
        <w:fldChar w:fldCharType="end"/>
      </w:r>
      <w:r w:rsidRPr="00CE3DC7">
        <w:t>. Коды типов документов</w:t>
      </w:r>
    </w:p>
    <w:tbl>
      <w:tblPr>
        <w:tblW w:w="4819"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8541"/>
      </w:tblGrid>
      <w:tr w:rsidR="00E175BA" w:rsidRPr="002A7500" w14:paraId="40F169AF" w14:textId="77777777" w:rsidTr="00743745">
        <w:trPr>
          <w:cantSplit/>
          <w:tblHeader/>
        </w:trPr>
        <w:tc>
          <w:tcPr>
            <w:tcW w:w="654" w:type="pct"/>
          </w:tcPr>
          <w:p w14:paraId="6A29FECA" w14:textId="77777777" w:rsidR="00E175BA" w:rsidRPr="002A7500" w:rsidRDefault="00E175BA" w:rsidP="00743745">
            <w:pPr>
              <w:pStyle w:val="af"/>
              <w:ind w:firstLine="0"/>
              <w:jc w:val="center"/>
              <w:rPr>
                <w:b/>
              </w:rPr>
            </w:pPr>
            <w:r w:rsidRPr="002A7500">
              <w:rPr>
                <w:b/>
              </w:rPr>
              <w:t>Значение</w:t>
            </w:r>
          </w:p>
        </w:tc>
        <w:tc>
          <w:tcPr>
            <w:tcW w:w="4346" w:type="pct"/>
          </w:tcPr>
          <w:p w14:paraId="682079E6" w14:textId="77777777" w:rsidR="00E175BA" w:rsidRPr="002A7500" w:rsidRDefault="00E175BA" w:rsidP="00743745">
            <w:pPr>
              <w:pStyle w:val="af"/>
              <w:ind w:firstLine="0"/>
              <w:jc w:val="center"/>
              <w:rPr>
                <w:b/>
              </w:rPr>
            </w:pPr>
            <w:r w:rsidRPr="002A7500">
              <w:rPr>
                <w:b/>
              </w:rPr>
              <w:t>Описание</w:t>
            </w:r>
          </w:p>
        </w:tc>
      </w:tr>
      <w:tr w:rsidR="00E175BA" w:rsidRPr="002A7500" w14:paraId="6C891313" w14:textId="77777777" w:rsidTr="00743745">
        <w:trPr>
          <w:cantSplit/>
          <w:tblHeader/>
        </w:trPr>
        <w:tc>
          <w:tcPr>
            <w:tcW w:w="654" w:type="pct"/>
          </w:tcPr>
          <w:p w14:paraId="08704574" w14:textId="77777777" w:rsidR="00E175BA" w:rsidRPr="002A7500" w:rsidRDefault="00E175BA" w:rsidP="00743745">
            <w:pPr>
              <w:pStyle w:val="af"/>
              <w:ind w:firstLine="0"/>
              <w:jc w:val="left"/>
            </w:pPr>
            <w:r w:rsidRPr="002A7500">
              <w:t>01</w:t>
            </w:r>
          </w:p>
        </w:tc>
        <w:tc>
          <w:tcPr>
            <w:tcW w:w="4346" w:type="pct"/>
          </w:tcPr>
          <w:p w14:paraId="562535AD" w14:textId="77777777" w:rsidR="00E175BA" w:rsidRPr="002A7500" w:rsidRDefault="00E175BA" w:rsidP="00743745">
            <w:pPr>
              <w:pStyle w:val="af"/>
              <w:ind w:firstLine="0"/>
              <w:jc w:val="left"/>
            </w:pPr>
            <w:r w:rsidRPr="002A7500">
              <w:t>Паспорт гражданина Российской Федерации</w:t>
            </w:r>
          </w:p>
        </w:tc>
      </w:tr>
      <w:tr w:rsidR="00E175BA" w:rsidRPr="002A7500" w14:paraId="0E41409A" w14:textId="77777777" w:rsidTr="00743745">
        <w:trPr>
          <w:cantSplit/>
          <w:tblHeader/>
        </w:trPr>
        <w:tc>
          <w:tcPr>
            <w:tcW w:w="654" w:type="pct"/>
          </w:tcPr>
          <w:p w14:paraId="61ADA8F3" w14:textId="77777777" w:rsidR="00E175BA" w:rsidRPr="002A7500" w:rsidRDefault="00E175BA" w:rsidP="00743745">
            <w:pPr>
              <w:pStyle w:val="af"/>
              <w:ind w:firstLine="0"/>
              <w:jc w:val="left"/>
            </w:pPr>
            <w:r w:rsidRPr="002A7500">
              <w:t>02</w:t>
            </w:r>
          </w:p>
        </w:tc>
        <w:tc>
          <w:tcPr>
            <w:tcW w:w="4346" w:type="pct"/>
          </w:tcPr>
          <w:p w14:paraId="5E376597" w14:textId="77777777" w:rsidR="00E175BA" w:rsidRPr="002A7500" w:rsidRDefault="00E175BA" w:rsidP="00743745">
            <w:pPr>
              <w:pStyle w:val="af"/>
              <w:ind w:firstLine="0"/>
              <w:jc w:val="left"/>
            </w:pPr>
            <w:r w:rsidRPr="002A7500">
              <w:t>Свидетельство органов ЗАГС, органа исполнительной власти или органа местного самоуправления о рождении гражданина</w:t>
            </w:r>
          </w:p>
        </w:tc>
      </w:tr>
      <w:tr w:rsidR="00E175BA" w:rsidRPr="002A7500" w14:paraId="7B778EA5" w14:textId="77777777" w:rsidTr="00743745">
        <w:trPr>
          <w:cantSplit/>
          <w:tblHeader/>
        </w:trPr>
        <w:tc>
          <w:tcPr>
            <w:tcW w:w="654" w:type="pct"/>
          </w:tcPr>
          <w:p w14:paraId="78581940" w14:textId="77777777" w:rsidR="00E175BA" w:rsidRPr="002A7500" w:rsidRDefault="00E175BA" w:rsidP="00743745">
            <w:pPr>
              <w:pStyle w:val="af"/>
              <w:ind w:firstLine="0"/>
              <w:jc w:val="left"/>
            </w:pPr>
            <w:r w:rsidRPr="002A7500">
              <w:t>03</w:t>
            </w:r>
          </w:p>
        </w:tc>
        <w:tc>
          <w:tcPr>
            <w:tcW w:w="4346" w:type="pct"/>
          </w:tcPr>
          <w:p w14:paraId="66CDAD20" w14:textId="77777777" w:rsidR="00E175BA" w:rsidRPr="002A7500" w:rsidRDefault="00E175BA" w:rsidP="00743745">
            <w:pPr>
              <w:pStyle w:val="af"/>
              <w:ind w:firstLine="0"/>
              <w:jc w:val="left"/>
            </w:pPr>
            <w:r w:rsidRPr="002A7500">
              <w:t>Паспорт моряка (удостоверение личности моряка)</w:t>
            </w:r>
          </w:p>
        </w:tc>
      </w:tr>
      <w:tr w:rsidR="00E175BA" w:rsidRPr="002A7500" w14:paraId="32CE1777" w14:textId="77777777" w:rsidTr="00743745">
        <w:trPr>
          <w:cantSplit/>
          <w:tblHeader/>
        </w:trPr>
        <w:tc>
          <w:tcPr>
            <w:tcW w:w="654" w:type="pct"/>
          </w:tcPr>
          <w:p w14:paraId="34A850F8" w14:textId="77777777" w:rsidR="00E175BA" w:rsidRPr="002A7500" w:rsidRDefault="00E175BA" w:rsidP="00743745">
            <w:pPr>
              <w:pStyle w:val="af"/>
              <w:ind w:firstLine="0"/>
              <w:jc w:val="left"/>
            </w:pPr>
            <w:r w:rsidRPr="002A7500">
              <w:t>04</w:t>
            </w:r>
          </w:p>
        </w:tc>
        <w:tc>
          <w:tcPr>
            <w:tcW w:w="4346" w:type="pct"/>
          </w:tcPr>
          <w:p w14:paraId="38370BD7" w14:textId="77777777" w:rsidR="00E175BA" w:rsidRPr="002A7500" w:rsidRDefault="00E175BA" w:rsidP="00743745">
            <w:pPr>
              <w:pStyle w:val="af"/>
              <w:ind w:firstLine="0"/>
              <w:jc w:val="left"/>
            </w:pPr>
            <w:r w:rsidRPr="002A7500">
              <w:t>Удостоверение личности военнослужащего</w:t>
            </w:r>
          </w:p>
        </w:tc>
      </w:tr>
      <w:tr w:rsidR="00E175BA" w:rsidRPr="002A7500" w14:paraId="3FD5E1F8" w14:textId="77777777" w:rsidTr="00743745">
        <w:trPr>
          <w:cantSplit/>
          <w:tblHeader/>
        </w:trPr>
        <w:tc>
          <w:tcPr>
            <w:tcW w:w="654" w:type="pct"/>
          </w:tcPr>
          <w:p w14:paraId="2766FA56" w14:textId="77777777" w:rsidR="00E175BA" w:rsidRPr="002A7500" w:rsidRDefault="00E175BA" w:rsidP="00743745">
            <w:pPr>
              <w:pStyle w:val="af"/>
              <w:ind w:firstLine="0"/>
              <w:jc w:val="left"/>
            </w:pPr>
            <w:r w:rsidRPr="002A7500">
              <w:t>05</w:t>
            </w:r>
          </w:p>
        </w:tc>
        <w:tc>
          <w:tcPr>
            <w:tcW w:w="4346" w:type="pct"/>
          </w:tcPr>
          <w:p w14:paraId="349E815F" w14:textId="77777777" w:rsidR="00E175BA" w:rsidRPr="002A7500" w:rsidRDefault="00E175BA" w:rsidP="00743745">
            <w:pPr>
              <w:pStyle w:val="af"/>
              <w:ind w:firstLine="0"/>
              <w:jc w:val="left"/>
            </w:pPr>
            <w:r w:rsidRPr="002A7500">
              <w:t>Военный билет военнослужащего</w:t>
            </w:r>
          </w:p>
        </w:tc>
      </w:tr>
      <w:tr w:rsidR="00E175BA" w:rsidRPr="002A7500" w14:paraId="097E9D52" w14:textId="77777777" w:rsidTr="00743745">
        <w:trPr>
          <w:cantSplit/>
          <w:tblHeader/>
        </w:trPr>
        <w:tc>
          <w:tcPr>
            <w:tcW w:w="654" w:type="pct"/>
          </w:tcPr>
          <w:p w14:paraId="0B4AB360" w14:textId="77777777" w:rsidR="00E175BA" w:rsidRPr="002A7500" w:rsidRDefault="00E175BA" w:rsidP="00743745">
            <w:pPr>
              <w:pStyle w:val="af"/>
              <w:ind w:firstLine="0"/>
              <w:jc w:val="left"/>
            </w:pPr>
            <w:r w:rsidRPr="002A7500">
              <w:t>06</w:t>
            </w:r>
          </w:p>
        </w:tc>
        <w:tc>
          <w:tcPr>
            <w:tcW w:w="4346" w:type="pct"/>
          </w:tcPr>
          <w:p w14:paraId="4BD019E7" w14:textId="77777777" w:rsidR="00E175BA" w:rsidRPr="002A7500" w:rsidRDefault="00E175BA" w:rsidP="00743745">
            <w:pPr>
              <w:pStyle w:val="af"/>
              <w:ind w:firstLine="0"/>
              <w:jc w:val="left"/>
            </w:pPr>
            <w:r w:rsidRPr="002A7500">
              <w:t>Временное удостоверение личности гражданина Российской Федерации</w:t>
            </w:r>
          </w:p>
        </w:tc>
      </w:tr>
      <w:tr w:rsidR="00E175BA" w:rsidRPr="002A7500" w14:paraId="5864C833" w14:textId="77777777" w:rsidTr="00743745">
        <w:trPr>
          <w:cantSplit/>
          <w:tblHeader/>
        </w:trPr>
        <w:tc>
          <w:tcPr>
            <w:tcW w:w="654" w:type="pct"/>
          </w:tcPr>
          <w:p w14:paraId="59660391" w14:textId="77777777" w:rsidR="00E175BA" w:rsidRPr="002A7500" w:rsidRDefault="00E175BA" w:rsidP="00743745">
            <w:pPr>
              <w:pStyle w:val="af"/>
              <w:ind w:firstLine="0"/>
              <w:jc w:val="left"/>
            </w:pPr>
            <w:r w:rsidRPr="002A7500">
              <w:t>07</w:t>
            </w:r>
          </w:p>
        </w:tc>
        <w:tc>
          <w:tcPr>
            <w:tcW w:w="4346" w:type="pct"/>
          </w:tcPr>
          <w:p w14:paraId="39A3B508" w14:textId="77777777" w:rsidR="00E175BA" w:rsidRPr="002A7500" w:rsidRDefault="00E175BA" w:rsidP="00743745">
            <w:pPr>
              <w:pStyle w:val="af"/>
              <w:ind w:firstLine="0"/>
              <w:jc w:val="left"/>
            </w:pPr>
            <w:r w:rsidRPr="002A7500">
              <w:t>Справка об освобождении из мест лишения свободы</w:t>
            </w:r>
          </w:p>
        </w:tc>
      </w:tr>
      <w:tr w:rsidR="00E175BA" w:rsidRPr="002A7500" w14:paraId="65404953" w14:textId="77777777" w:rsidTr="00743745">
        <w:trPr>
          <w:cantSplit/>
          <w:tblHeader/>
        </w:trPr>
        <w:tc>
          <w:tcPr>
            <w:tcW w:w="654" w:type="pct"/>
          </w:tcPr>
          <w:p w14:paraId="2D6133A1" w14:textId="77777777" w:rsidR="00E175BA" w:rsidRPr="002A7500" w:rsidRDefault="00E175BA" w:rsidP="00743745">
            <w:pPr>
              <w:pStyle w:val="af"/>
              <w:ind w:firstLine="0"/>
              <w:jc w:val="left"/>
            </w:pPr>
            <w:r w:rsidRPr="002A7500">
              <w:t>08</w:t>
            </w:r>
          </w:p>
        </w:tc>
        <w:tc>
          <w:tcPr>
            <w:tcW w:w="4346" w:type="pct"/>
          </w:tcPr>
          <w:p w14:paraId="05067EEF" w14:textId="77777777" w:rsidR="00E175BA" w:rsidRPr="002A7500" w:rsidRDefault="00E175BA" w:rsidP="00743745">
            <w:pPr>
              <w:pStyle w:val="af"/>
              <w:ind w:firstLine="0"/>
              <w:jc w:val="left"/>
            </w:pPr>
            <w:r w:rsidRPr="002A7500">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E175BA" w:rsidRPr="002A7500" w14:paraId="3911C478" w14:textId="77777777" w:rsidTr="00743745">
        <w:trPr>
          <w:cantSplit/>
          <w:tblHeader/>
        </w:trPr>
        <w:tc>
          <w:tcPr>
            <w:tcW w:w="654" w:type="pct"/>
          </w:tcPr>
          <w:p w14:paraId="6E49DF53" w14:textId="77777777" w:rsidR="00E175BA" w:rsidRPr="002A7500" w:rsidRDefault="00E175BA" w:rsidP="00743745">
            <w:pPr>
              <w:pStyle w:val="af"/>
              <w:ind w:firstLine="0"/>
              <w:jc w:val="left"/>
            </w:pPr>
            <w:r w:rsidRPr="002A7500">
              <w:t>09</w:t>
            </w:r>
          </w:p>
        </w:tc>
        <w:tc>
          <w:tcPr>
            <w:tcW w:w="4346" w:type="pct"/>
          </w:tcPr>
          <w:p w14:paraId="23095BC1" w14:textId="77777777" w:rsidR="00E175BA" w:rsidRPr="002A7500" w:rsidRDefault="00E175BA" w:rsidP="00743745">
            <w:pPr>
              <w:pStyle w:val="af"/>
              <w:ind w:firstLine="0"/>
              <w:jc w:val="left"/>
            </w:pPr>
            <w:r w:rsidRPr="002A7500">
              <w:t xml:space="preserve">Вид на жительство </w:t>
            </w:r>
          </w:p>
        </w:tc>
      </w:tr>
      <w:tr w:rsidR="00E175BA" w:rsidRPr="002A7500" w14:paraId="016C17D6" w14:textId="77777777" w:rsidTr="00743745">
        <w:trPr>
          <w:cantSplit/>
          <w:tblHeader/>
        </w:trPr>
        <w:tc>
          <w:tcPr>
            <w:tcW w:w="654" w:type="pct"/>
          </w:tcPr>
          <w:p w14:paraId="79AB02C3" w14:textId="77777777" w:rsidR="00E175BA" w:rsidRPr="002A7500" w:rsidRDefault="00E175BA" w:rsidP="00743745">
            <w:pPr>
              <w:pStyle w:val="af"/>
              <w:ind w:firstLine="0"/>
              <w:jc w:val="left"/>
            </w:pPr>
            <w:r w:rsidRPr="002A7500">
              <w:t>10</w:t>
            </w:r>
          </w:p>
        </w:tc>
        <w:tc>
          <w:tcPr>
            <w:tcW w:w="4346" w:type="pct"/>
          </w:tcPr>
          <w:p w14:paraId="3095E482" w14:textId="77777777" w:rsidR="00E175BA" w:rsidRPr="002A7500" w:rsidRDefault="00E175BA" w:rsidP="00743745">
            <w:pPr>
              <w:pStyle w:val="af1"/>
              <w:rPr>
                <w:sz w:val="24"/>
                <w:szCs w:val="24"/>
              </w:rPr>
            </w:pPr>
            <w:r w:rsidRPr="002A7500">
              <w:rPr>
                <w:sz w:val="24"/>
                <w:szCs w:val="24"/>
              </w:rPr>
              <w:t>Разрешение на временное проживание (для лиц без гражданства)</w:t>
            </w:r>
          </w:p>
        </w:tc>
      </w:tr>
      <w:tr w:rsidR="00E175BA" w:rsidRPr="002A7500" w14:paraId="0BD24DCD" w14:textId="77777777" w:rsidTr="00743745">
        <w:trPr>
          <w:cantSplit/>
          <w:tblHeader/>
        </w:trPr>
        <w:tc>
          <w:tcPr>
            <w:tcW w:w="654" w:type="pct"/>
          </w:tcPr>
          <w:p w14:paraId="2ADB2098" w14:textId="77777777" w:rsidR="00E175BA" w:rsidRPr="002A7500" w:rsidRDefault="00E175BA" w:rsidP="00743745">
            <w:pPr>
              <w:pStyle w:val="af"/>
              <w:ind w:firstLine="0"/>
              <w:jc w:val="left"/>
            </w:pPr>
            <w:r w:rsidRPr="002A7500">
              <w:t>11</w:t>
            </w:r>
          </w:p>
        </w:tc>
        <w:tc>
          <w:tcPr>
            <w:tcW w:w="4346" w:type="pct"/>
          </w:tcPr>
          <w:p w14:paraId="337E355F" w14:textId="77777777" w:rsidR="00E175BA" w:rsidRPr="002A7500" w:rsidRDefault="00E175BA" w:rsidP="00743745">
            <w:pPr>
              <w:pStyle w:val="af"/>
              <w:ind w:firstLine="0"/>
              <w:jc w:val="left"/>
            </w:pPr>
            <w:r w:rsidRPr="002A7500">
              <w:t>Удостоверение беженца</w:t>
            </w:r>
          </w:p>
        </w:tc>
      </w:tr>
      <w:tr w:rsidR="00E175BA" w:rsidRPr="002A7500" w14:paraId="38334E82" w14:textId="77777777" w:rsidTr="00743745">
        <w:trPr>
          <w:cantSplit/>
          <w:tblHeader/>
        </w:trPr>
        <w:tc>
          <w:tcPr>
            <w:tcW w:w="654" w:type="pct"/>
          </w:tcPr>
          <w:p w14:paraId="1DFF69DC" w14:textId="77777777" w:rsidR="00E175BA" w:rsidRPr="002A7500" w:rsidRDefault="00E175BA" w:rsidP="00743745">
            <w:pPr>
              <w:pStyle w:val="af"/>
              <w:ind w:firstLine="0"/>
              <w:jc w:val="left"/>
            </w:pPr>
            <w:r w:rsidRPr="002A7500">
              <w:t>12</w:t>
            </w:r>
          </w:p>
        </w:tc>
        <w:tc>
          <w:tcPr>
            <w:tcW w:w="4346" w:type="pct"/>
          </w:tcPr>
          <w:p w14:paraId="6A8CD77A" w14:textId="77777777" w:rsidR="00E175BA" w:rsidRPr="002A7500" w:rsidRDefault="00E175BA" w:rsidP="00743745">
            <w:pPr>
              <w:pStyle w:val="af"/>
              <w:ind w:firstLine="0"/>
              <w:jc w:val="left"/>
            </w:pPr>
            <w:r w:rsidRPr="002A7500">
              <w:t>Миграционная карта</w:t>
            </w:r>
          </w:p>
        </w:tc>
      </w:tr>
      <w:tr w:rsidR="00E175BA" w:rsidRPr="002A7500" w14:paraId="3E66314A" w14:textId="77777777" w:rsidTr="00743745">
        <w:trPr>
          <w:cantSplit/>
          <w:tblHeader/>
        </w:trPr>
        <w:tc>
          <w:tcPr>
            <w:tcW w:w="654" w:type="pct"/>
          </w:tcPr>
          <w:p w14:paraId="235791AB" w14:textId="77777777" w:rsidR="00E175BA" w:rsidRPr="002A7500" w:rsidRDefault="00E175BA" w:rsidP="00743745">
            <w:pPr>
              <w:pStyle w:val="af"/>
              <w:ind w:firstLine="0"/>
              <w:jc w:val="left"/>
            </w:pPr>
            <w:r w:rsidRPr="002A7500">
              <w:t>13</w:t>
            </w:r>
          </w:p>
        </w:tc>
        <w:tc>
          <w:tcPr>
            <w:tcW w:w="4346" w:type="pct"/>
          </w:tcPr>
          <w:p w14:paraId="717C08B0" w14:textId="77777777" w:rsidR="00E175BA" w:rsidRPr="002A7500" w:rsidRDefault="00E175BA" w:rsidP="00743745">
            <w:pPr>
              <w:pStyle w:val="af"/>
              <w:ind w:firstLine="0"/>
              <w:jc w:val="left"/>
            </w:pPr>
            <w:r w:rsidRPr="002A7500">
              <w:t>Паспорт гражданина СССР</w:t>
            </w:r>
          </w:p>
        </w:tc>
      </w:tr>
      <w:tr w:rsidR="00E175BA" w:rsidRPr="002A7500" w14:paraId="0AD60A65" w14:textId="77777777" w:rsidTr="00743745">
        <w:trPr>
          <w:cantSplit/>
          <w:tblHeader/>
        </w:trPr>
        <w:tc>
          <w:tcPr>
            <w:tcW w:w="654" w:type="pct"/>
          </w:tcPr>
          <w:p w14:paraId="717DA657" w14:textId="77777777" w:rsidR="00E175BA" w:rsidRPr="002A7500" w:rsidRDefault="00E175BA" w:rsidP="00743745">
            <w:pPr>
              <w:pStyle w:val="af"/>
              <w:ind w:firstLine="0"/>
              <w:jc w:val="left"/>
            </w:pPr>
            <w:r w:rsidRPr="002A7500">
              <w:t>14</w:t>
            </w:r>
          </w:p>
        </w:tc>
        <w:tc>
          <w:tcPr>
            <w:tcW w:w="4346" w:type="pct"/>
          </w:tcPr>
          <w:p w14:paraId="7C635C3A" w14:textId="77777777" w:rsidR="00E175BA" w:rsidRPr="002A7500" w:rsidRDefault="00E175BA" w:rsidP="00743745">
            <w:pPr>
              <w:pStyle w:val="af"/>
              <w:ind w:firstLine="0"/>
              <w:jc w:val="left"/>
            </w:pPr>
            <w:r w:rsidRPr="002A7500">
              <w:t>СНИЛС</w:t>
            </w:r>
          </w:p>
        </w:tc>
      </w:tr>
      <w:tr w:rsidR="00E175BA" w:rsidRPr="002A7500" w14:paraId="6B13F4C2" w14:textId="77777777" w:rsidTr="00743745">
        <w:trPr>
          <w:cantSplit/>
          <w:tblHeader/>
        </w:trPr>
        <w:tc>
          <w:tcPr>
            <w:tcW w:w="654" w:type="pct"/>
          </w:tcPr>
          <w:p w14:paraId="505978C4" w14:textId="77777777" w:rsidR="00E175BA" w:rsidRPr="002A7500" w:rsidRDefault="00E175BA" w:rsidP="00743745">
            <w:pPr>
              <w:pStyle w:val="af"/>
              <w:ind w:firstLine="0"/>
              <w:jc w:val="left"/>
            </w:pPr>
            <w:r w:rsidRPr="002A7500">
              <w:t>15</w:t>
            </w:r>
          </w:p>
        </w:tc>
        <w:tc>
          <w:tcPr>
            <w:tcW w:w="4346" w:type="pct"/>
          </w:tcPr>
          <w:p w14:paraId="137ADA43" w14:textId="77777777" w:rsidR="00E175BA" w:rsidRPr="002A7500" w:rsidRDefault="00E175BA" w:rsidP="00743745">
            <w:pPr>
              <w:pStyle w:val="af"/>
              <w:ind w:firstLine="0"/>
              <w:jc w:val="left"/>
            </w:pPr>
            <w:r w:rsidRPr="002A7500">
              <w:t>Удостоверение личности гражданина Российской Федерации</w:t>
            </w:r>
          </w:p>
        </w:tc>
      </w:tr>
      <w:tr w:rsidR="00E175BA" w:rsidRPr="002A7500" w14:paraId="4FDBE024" w14:textId="77777777" w:rsidTr="00743745">
        <w:trPr>
          <w:cantSplit/>
          <w:tblHeader/>
        </w:trPr>
        <w:tc>
          <w:tcPr>
            <w:tcW w:w="654" w:type="pct"/>
          </w:tcPr>
          <w:p w14:paraId="77A1AE0F" w14:textId="77777777" w:rsidR="00E175BA" w:rsidRPr="002A7500" w:rsidRDefault="00E175BA" w:rsidP="00743745">
            <w:pPr>
              <w:pStyle w:val="af"/>
              <w:ind w:firstLine="0"/>
              <w:jc w:val="left"/>
            </w:pPr>
            <w:r w:rsidRPr="002A7500">
              <w:t>16 – 20</w:t>
            </w:r>
          </w:p>
        </w:tc>
        <w:tc>
          <w:tcPr>
            <w:tcW w:w="4346" w:type="pct"/>
          </w:tcPr>
          <w:p w14:paraId="109F71C2" w14:textId="77777777" w:rsidR="00E175BA" w:rsidRPr="002A7500" w:rsidRDefault="00E175BA" w:rsidP="00743745">
            <w:pPr>
              <w:pStyle w:val="af"/>
              <w:ind w:firstLine="0"/>
              <w:jc w:val="left"/>
            </w:pPr>
            <w:r w:rsidRPr="002A7500">
              <w:t>Зарезервировано</w:t>
            </w:r>
          </w:p>
        </w:tc>
      </w:tr>
      <w:tr w:rsidR="00E175BA" w:rsidRPr="002A7500" w14:paraId="35DA1E0E" w14:textId="77777777" w:rsidTr="00743745">
        <w:trPr>
          <w:cantSplit/>
          <w:tblHeader/>
        </w:trPr>
        <w:tc>
          <w:tcPr>
            <w:tcW w:w="654" w:type="pct"/>
          </w:tcPr>
          <w:p w14:paraId="4132958D" w14:textId="77777777" w:rsidR="00E175BA" w:rsidRPr="002A7500" w:rsidRDefault="00E175BA" w:rsidP="00743745">
            <w:pPr>
              <w:pStyle w:val="af"/>
              <w:ind w:firstLine="0"/>
              <w:jc w:val="left"/>
            </w:pPr>
            <w:r w:rsidRPr="002A7500">
              <w:t>21</w:t>
            </w:r>
          </w:p>
        </w:tc>
        <w:tc>
          <w:tcPr>
            <w:tcW w:w="4346" w:type="pct"/>
          </w:tcPr>
          <w:p w14:paraId="4CA01F35" w14:textId="77777777" w:rsidR="00E175BA" w:rsidRPr="002A7500" w:rsidRDefault="00E175BA" w:rsidP="00743745">
            <w:pPr>
              <w:pStyle w:val="af"/>
              <w:ind w:firstLine="0"/>
              <w:jc w:val="left"/>
            </w:pPr>
            <w:r w:rsidRPr="002A7500">
              <w:t>ИНН</w:t>
            </w:r>
          </w:p>
        </w:tc>
      </w:tr>
      <w:tr w:rsidR="00E175BA" w:rsidRPr="002A7500" w14:paraId="3AB8FD42" w14:textId="77777777" w:rsidTr="00743745">
        <w:trPr>
          <w:cantSplit/>
          <w:tblHeader/>
        </w:trPr>
        <w:tc>
          <w:tcPr>
            <w:tcW w:w="654" w:type="pct"/>
          </w:tcPr>
          <w:p w14:paraId="0BBFC4D9" w14:textId="77777777" w:rsidR="00E175BA" w:rsidRPr="002A7500" w:rsidRDefault="00E175BA" w:rsidP="00743745">
            <w:pPr>
              <w:pStyle w:val="af"/>
              <w:ind w:firstLine="0"/>
              <w:jc w:val="left"/>
            </w:pPr>
            <w:r w:rsidRPr="002A7500">
              <w:t>22</w:t>
            </w:r>
          </w:p>
        </w:tc>
        <w:tc>
          <w:tcPr>
            <w:tcW w:w="4346" w:type="pct"/>
          </w:tcPr>
          <w:p w14:paraId="56EF706E" w14:textId="77777777" w:rsidR="00E175BA" w:rsidRPr="002A7500" w:rsidRDefault="00E175BA" w:rsidP="00743745">
            <w:pPr>
              <w:pStyle w:val="af"/>
              <w:ind w:firstLine="0"/>
              <w:jc w:val="left"/>
            </w:pPr>
            <w:r w:rsidRPr="002A7500">
              <w:t>Водительское удостоверение</w:t>
            </w:r>
          </w:p>
        </w:tc>
      </w:tr>
      <w:tr w:rsidR="00E175BA" w:rsidRPr="002A7500" w14:paraId="744DC97C" w14:textId="77777777" w:rsidTr="00743745">
        <w:trPr>
          <w:cantSplit/>
          <w:tblHeader/>
        </w:trPr>
        <w:tc>
          <w:tcPr>
            <w:tcW w:w="654" w:type="pct"/>
          </w:tcPr>
          <w:p w14:paraId="65D8A9E3" w14:textId="77777777" w:rsidR="00E175BA" w:rsidRPr="002A7500" w:rsidRDefault="00E175BA" w:rsidP="00743745">
            <w:pPr>
              <w:pStyle w:val="af"/>
              <w:ind w:firstLine="0"/>
              <w:jc w:val="left"/>
            </w:pPr>
            <w:r w:rsidRPr="002A7500">
              <w:t>23</w:t>
            </w:r>
          </w:p>
        </w:tc>
        <w:tc>
          <w:tcPr>
            <w:tcW w:w="4346" w:type="pct"/>
          </w:tcPr>
          <w:p w14:paraId="43FA4C4C" w14:textId="77777777" w:rsidR="00E175BA" w:rsidRPr="002A7500" w:rsidRDefault="00E175BA" w:rsidP="00743745">
            <w:pPr>
              <w:pStyle w:val="af"/>
              <w:ind w:firstLine="0"/>
              <w:jc w:val="left"/>
            </w:pPr>
            <w:r w:rsidRPr="002A7500">
              <w:t>Зарезервировано</w:t>
            </w:r>
          </w:p>
        </w:tc>
      </w:tr>
      <w:tr w:rsidR="00E175BA" w:rsidRPr="002A7500" w14:paraId="4CE17787" w14:textId="77777777" w:rsidTr="00743745">
        <w:trPr>
          <w:cantSplit/>
          <w:tblHeader/>
        </w:trPr>
        <w:tc>
          <w:tcPr>
            <w:tcW w:w="654" w:type="pct"/>
          </w:tcPr>
          <w:p w14:paraId="67379DFE" w14:textId="77777777" w:rsidR="00E175BA" w:rsidRPr="002A7500" w:rsidRDefault="00E175BA" w:rsidP="00743745">
            <w:pPr>
              <w:pStyle w:val="af"/>
              <w:ind w:firstLine="0"/>
              <w:jc w:val="left"/>
            </w:pPr>
            <w:r w:rsidRPr="002A7500">
              <w:t>24</w:t>
            </w:r>
          </w:p>
        </w:tc>
        <w:tc>
          <w:tcPr>
            <w:tcW w:w="4346" w:type="pct"/>
          </w:tcPr>
          <w:p w14:paraId="5BB51487" w14:textId="77777777" w:rsidR="00E175BA" w:rsidRPr="002A7500" w:rsidRDefault="00E175BA" w:rsidP="00743745">
            <w:pPr>
              <w:pStyle w:val="af"/>
              <w:ind w:firstLine="0"/>
              <w:jc w:val="left"/>
            </w:pPr>
            <w:r w:rsidRPr="002A7500">
              <w:t>Свидетельство о регистрации транспортного средства в органах Министерства внутренних дел Российской Федерации</w:t>
            </w:r>
          </w:p>
        </w:tc>
      </w:tr>
      <w:tr w:rsidR="00E175BA" w:rsidRPr="002A7500" w14:paraId="0336AAF3" w14:textId="77777777" w:rsidTr="00743745">
        <w:trPr>
          <w:cantSplit/>
          <w:tblHeader/>
        </w:trPr>
        <w:tc>
          <w:tcPr>
            <w:tcW w:w="654" w:type="pct"/>
          </w:tcPr>
          <w:p w14:paraId="00B352E2" w14:textId="77777777" w:rsidR="00E175BA" w:rsidRPr="002A7500" w:rsidRDefault="00E175BA" w:rsidP="00743745">
            <w:pPr>
              <w:rPr>
                <w:szCs w:val="24"/>
              </w:rPr>
            </w:pPr>
            <w:r w:rsidRPr="002A7500">
              <w:rPr>
                <w:szCs w:val="24"/>
              </w:rPr>
              <w:t>25</w:t>
            </w:r>
          </w:p>
        </w:tc>
        <w:tc>
          <w:tcPr>
            <w:tcW w:w="4346" w:type="pct"/>
          </w:tcPr>
          <w:p w14:paraId="7A7F5D99" w14:textId="77777777" w:rsidR="00E175BA" w:rsidRPr="002A7500" w:rsidRDefault="00E175BA" w:rsidP="00743745">
            <w:pPr>
              <w:rPr>
                <w:szCs w:val="24"/>
              </w:rPr>
            </w:pPr>
            <w:r w:rsidRPr="002A7500">
              <w:rPr>
                <w:szCs w:val="24"/>
              </w:rPr>
              <w:t>Охотничий билет</w:t>
            </w:r>
          </w:p>
        </w:tc>
      </w:tr>
      <w:tr w:rsidR="00E175BA" w:rsidRPr="002A7500" w14:paraId="743F898B" w14:textId="77777777" w:rsidTr="00743745">
        <w:trPr>
          <w:cantSplit/>
          <w:tblHeader/>
        </w:trPr>
        <w:tc>
          <w:tcPr>
            <w:tcW w:w="654" w:type="pct"/>
          </w:tcPr>
          <w:p w14:paraId="6348EEBD" w14:textId="77777777" w:rsidR="00E175BA" w:rsidRPr="002A7500" w:rsidRDefault="00E175BA" w:rsidP="00743745">
            <w:pPr>
              <w:rPr>
                <w:szCs w:val="24"/>
              </w:rPr>
            </w:pPr>
            <w:r w:rsidRPr="002A7500">
              <w:rPr>
                <w:szCs w:val="24"/>
              </w:rPr>
              <w:t>26</w:t>
            </w:r>
          </w:p>
        </w:tc>
        <w:tc>
          <w:tcPr>
            <w:tcW w:w="4346" w:type="pct"/>
          </w:tcPr>
          <w:p w14:paraId="7FFBA6EB" w14:textId="77777777" w:rsidR="00E175BA" w:rsidRPr="002A7500" w:rsidRDefault="00E175BA" w:rsidP="00743745">
            <w:pPr>
              <w:rPr>
                <w:szCs w:val="24"/>
              </w:rPr>
            </w:pPr>
            <w:r w:rsidRPr="002A7500">
              <w:rPr>
                <w:szCs w:val="24"/>
              </w:rPr>
              <w:t>Разрешение на хранение и ношение охотничьего оружия</w:t>
            </w:r>
          </w:p>
        </w:tc>
      </w:tr>
      <w:tr w:rsidR="00E175BA" w:rsidRPr="002A7500" w14:paraId="66BE2A16" w14:textId="77777777" w:rsidTr="00743745">
        <w:trPr>
          <w:cantSplit/>
          <w:tblHeader/>
        </w:trPr>
        <w:tc>
          <w:tcPr>
            <w:tcW w:w="654" w:type="pct"/>
          </w:tcPr>
          <w:p w14:paraId="448C8338" w14:textId="77777777" w:rsidR="00E175BA" w:rsidRPr="002A7500" w:rsidRDefault="00E175BA" w:rsidP="00743745">
            <w:pPr>
              <w:pStyle w:val="af"/>
              <w:ind w:firstLine="0"/>
              <w:jc w:val="left"/>
            </w:pPr>
            <w:r w:rsidRPr="002A7500">
              <w:t>27..99</w:t>
            </w:r>
          </w:p>
        </w:tc>
        <w:tc>
          <w:tcPr>
            <w:tcW w:w="4346" w:type="pct"/>
          </w:tcPr>
          <w:p w14:paraId="5D92E092" w14:textId="77777777" w:rsidR="00E175BA" w:rsidRPr="002A7500" w:rsidRDefault="00E175BA" w:rsidP="00743745">
            <w:pPr>
              <w:pStyle w:val="af"/>
              <w:ind w:firstLine="0"/>
              <w:jc w:val="left"/>
            </w:pPr>
            <w:r w:rsidRPr="002A7500">
              <w:t>Зарезервировано</w:t>
            </w:r>
          </w:p>
        </w:tc>
      </w:tr>
    </w:tbl>
    <w:p w14:paraId="6FDDEDA0" w14:textId="77777777" w:rsidR="00E175BA" w:rsidRDefault="00E175BA" w:rsidP="00E175BA"/>
    <w:p w14:paraId="00D36719" w14:textId="77777777" w:rsidR="00E175BA" w:rsidRPr="00CE3DC7" w:rsidRDefault="00E175BA" w:rsidP="00E175BA"/>
    <w:p w14:paraId="3D890D52" w14:textId="180B7772" w:rsidR="00CE3DC7" w:rsidRPr="00CE3DC7" w:rsidRDefault="00CE3DC7"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4</w:t>
      </w:r>
      <w:r w:rsidR="00E1060F">
        <w:fldChar w:fldCharType="end"/>
      </w:r>
      <w:r w:rsidRPr="00CE3DC7">
        <w:t>.Виды деятельности</w:t>
      </w:r>
    </w:p>
    <w:tbl>
      <w:tblPr>
        <w:tblW w:w="4819"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8541"/>
      </w:tblGrid>
      <w:tr w:rsidR="00CE3DC7" w:rsidRPr="00CE3DC7" w14:paraId="3193C731" w14:textId="77777777" w:rsidTr="00B22566">
        <w:trPr>
          <w:cantSplit/>
          <w:tblHeader/>
        </w:trPr>
        <w:tc>
          <w:tcPr>
            <w:tcW w:w="654" w:type="pct"/>
          </w:tcPr>
          <w:p w14:paraId="4DD0DD60" w14:textId="77777777" w:rsidR="00CE3DC7" w:rsidRPr="00CE3DC7" w:rsidRDefault="00CE3DC7" w:rsidP="00FF3D94">
            <w:pPr>
              <w:pStyle w:val="af"/>
              <w:spacing w:line="240" w:lineRule="auto"/>
              <w:ind w:firstLine="0"/>
              <w:jc w:val="center"/>
              <w:rPr>
                <w:b/>
              </w:rPr>
            </w:pPr>
            <w:r w:rsidRPr="00CE3DC7">
              <w:rPr>
                <w:b/>
              </w:rPr>
              <w:t>Значение</w:t>
            </w:r>
          </w:p>
        </w:tc>
        <w:tc>
          <w:tcPr>
            <w:tcW w:w="4346" w:type="pct"/>
          </w:tcPr>
          <w:p w14:paraId="60C99CDD" w14:textId="77777777" w:rsidR="00CE3DC7" w:rsidRPr="00CE3DC7" w:rsidRDefault="00CE3DC7" w:rsidP="00FF3D94">
            <w:pPr>
              <w:pStyle w:val="af"/>
              <w:spacing w:line="240" w:lineRule="auto"/>
              <w:ind w:firstLine="0"/>
              <w:jc w:val="center"/>
              <w:rPr>
                <w:b/>
              </w:rPr>
            </w:pPr>
            <w:r w:rsidRPr="00CE3DC7">
              <w:rPr>
                <w:b/>
              </w:rPr>
              <w:t>Описание</w:t>
            </w:r>
          </w:p>
        </w:tc>
      </w:tr>
      <w:tr w:rsidR="00CE3DC7" w:rsidRPr="00CE3DC7" w14:paraId="742B0F1E" w14:textId="77777777" w:rsidTr="00B22566">
        <w:trPr>
          <w:cantSplit/>
        </w:trPr>
        <w:tc>
          <w:tcPr>
            <w:tcW w:w="654" w:type="pct"/>
            <w:vAlign w:val="bottom"/>
          </w:tcPr>
          <w:p w14:paraId="0D4D74C7" w14:textId="77777777" w:rsidR="00CE3DC7" w:rsidRPr="00CE3DC7" w:rsidRDefault="00CE3DC7" w:rsidP="00FF3D94">
            <w:pPr>
              <w:pStyle w:val="af"/>
              <w:spacing w:line="240" w:lineRule="auto"/>
              <w:ind w:firstLine="0"/>
              <w:jc w:val="left"/>
            </w:pPr>
            <w:r w:rsidRPr="00CE3DC7">
              <w:t xml:space="preserve">1 </w:t>
            </w:r>
          </w:p>
        </w:tc>
        <w:tc>
          <w:tcPr>
            <w:tcW w:w="4346" w:type="pct"/>
            <w:vAlign w:val="bottom"/>
          </w:tcPr>
          <w:p w14:paraId="6F859ED4" w14:textId="77777777" w:rsidR="00CE3DC7" w:rsidRPr="00CE3DC7" w:rsidRDefault="00CE3DC7" w:rsidP="00FF3D94">
            <w:pPr>
              <w:pStyle w:val="af"/>
              <w:spacing w:line="240" w:lineRule="auto"/>
              <w:ind w:firstLine="0"/>
              <w:jc w:val="left"/>
              <w:rPr>
                <w:sz w:val="28"/>
                <w:szCs w:val="28"/>
              </w:rPr>
            </w:pPr>
            <w:r w:rsidRPr="00CE3DC7">
              <w:t>Деятельность, осуществляемая за счет средств соответствующего бюджета бюджетной системы Российской Федерации (бюджетная деятельность)</w:t>
            </w:r>
          </w:p>
        </w:tc>
      </w:tr>
      <w:tr w:rsidR="00CE3DC7" w:rsidRPr="00CE3DC7" w14:paraId="3F2A3787" w14:textId="77777777" w:rsidTr="00B22566">
        <w:trPr>
          <w:cantSplit/>
        </w:trPr>
        <w:tc>
          <w:tcPr>
            <w:tcW w:w="654" w:type="pct"/>
            <w:vAlign w:val="bottom"/>
          </w:tcPr>
          <w:p w14:paraId="32EFE584" w14:textId="77777777" w:rsidR="00CE3DC7" w:rsidRPr="00CE3DC7" w:rsidRDefault="00CE3DC7" w:rsidP="00FF3D94">
            <w:pPr>
              <w:pStyle w:val="af"/>
              <w:spacing w:line="240" w:lineRule="auto"/>
              <w:ind w:firstLine="0"/>
              <w:jc w:val="left"/>
            </w:pPr>
            <w:r w:rsidRPr="00CE3DC7">
              <w:t xml:space="preserve">2 </w:t>
            </w:r>
          </w:p>
        </w:tc>
        <w:tc>
          <w:tcPr>
            <w:tcW w:w="4346" w:type="pct"/>
            <w:vAlign w:val="bottom"/>
          </w:tcPr>
          <w:p w14:paraId="3844B6EB" w14:textId="77777777" w:rsidR="00CE3DC7" w:rsidRPr="00CE3DC7" w:rsidRDefault="00CE3DC7" w:rsidP="00FF3D94">
            <w:pPr>
              <w:pStyle w:val="af"/>
              <w:spacing w:line="240" w:lineRule="auto"/>
              <w:ind w:firstLine="0"/>
              <w:jc w:val="left"/>
              <w:rPr>
                <w:sz w:val="28"/>
                <w:szCs w:val="28"/>
              </w:rPr>
            </w:pPr>
            <w:r w:rsidRPr="00CE3DC7">
              <w:t>Приносящая доход деятельность (собственные доходы учреждения)</w:t>
            </w:r>
          </w:p>
        </w:tc>
      </w:tr>
      <w:tr w:rsidR="00CE3DC7" w:rsidRPr="00CE3DC7" w14:paraId="667B1E29" w14:textId="77777777" w:rsidTr="00B22566">
        <w:trPr>
          <w:cantSplit/>
        </w:trPr>
        <w:tc>
          <w:tcPr>
            <w:tcW w:w="654" w:type="pct"/>
            <w:vAlign w:val="bottom"/>
          </w:tcPr>
          <w:p w14:paraId="51A10DEF" w14:textId="77777777" w:rsidR="00CE3DC7" w:rsidRPr="00CE3DC7" w:rsidRDefault="00CE3DC7" w:rsidP="00FF3D94">
            <w:pPr>
              <w:pStyle w:val="af"/>
              <w:spacing w:line="240" w:lineRule="auto"/>
              <w:ind w:firstLine="0"/>
              <w:jc w:val="left"/>
            </w:pPr>
            <w:r w:rsidRPr="00CE3DC7">
              <w:t xml:space="preserve">3 </w:t>
            </w:r>
          </w:p>
        </w:tc>
        <w:tc>
          <w:tcPr>
            <w:tcW w:w="4346" w:type="pct"/>
            <w:vAlign w:val="bottom"/>
          </w:tcPr>
          <w:p w14:paraId="2AA06623" w14:textId="77777777" w:rsidR="00CE3DC7" w:rsidRPr="00CE3DC7" w:rsidRDefault="00CE3DC7" w:rsidP="00FF3D94">
            <w:pPr>
              <w:pStyle w:val="af"/>
              <w:spacing w:line="240" w:lineRule="auto"/>
              <w:ind w:firstLine="0"/>
              <w:jc w:val="left"/>
              <w:rPr>
                <w:sz w:val="28"/>
                <w:szCs w:val="28"/>
              </w:rPr>
            </w:pPr>
            <w:r w:rsidRPr="00CE3DC7">
              <w:t>Средства во временном распоряжении</w:t>
            </w:r>
          </w:p>
        </w:tc>
      </w:tr>
      <w:tr w:rsidR="00CE3DC7" w:rsidRPr="00CE3DC7" w14:paraId="0A5AD5AB" w14:textId="77777777" w:rsidTr="00B22566">
        <w:trPr>
          <w:cantSplit/>
        </w:trPr>
        <w:tc>
          <w:tcPr>
            <w:tcW w:w="654" w:type="pct"/>
            <w:vAlign w:val="bottom"/>
          </w:tcPr>
          <w:p w14:paraId="1C40F5BF" w14:textId="77777777" w:rsidR="00CE3DC7" w:rsidRPr="00CE3DC7" w:rsidRDefault="00CE3DC7" w:rsidP="00FF3D94">
            <w:pPr>
              <w:pStyle w:val="af"/>
              <w:spacing w:line="240" w:lineRule="auto"/>
              <w:ind w:firstLine="0"/>
              <w:jc w:val="left"/>
            </w:pPr>
            <w:r w:rsidRPr="00CE3DC7">
              <w:t xml:space="preserve">4 </w:t>
            </w:r>
          </w:p>
        </w:tc>
        <w:tc>
          <w:tcPr>
            <w:tcW w:w="4346" w:type="pct"/>
            <w:vAlign w:val="bottom"/>
          </w:tcPr>
          <w:p w14:paraId="0320549E" w14:textId="77777777" w:rsidR="00CE3DC7" w:rsidRPr="00CE3DC7" w:rsidRDefault="00CE3DC7" w:rsidP="00FF3D94">
            <w:pPr>
              <w:pStyle w:val="af"/>
              <w:spacing w:line="240" w:lineRule="auto"/>
              <w:ind w:firstLine="0"/>
              <w:jc w:val="left"/>
              <w:rPr>
                <w:sz w:val="28"/>
                <w:szCs w:val="28"/>
              </w:rPr>
            </w:pPr>
            <w:r w:rsidRPr="00CE3DC7">
              <w:t>Субсидии на выполнение государственного (муниципального) задания</w:t>
            </w:r>
          </w:p>
        </w:tc>
      </w:tr>
      <w:tr w:rsidR="00CE3DC7" w:rsidRPr="00CE3DC7" w14:paraId="1751371A" w14:textId="77777777" w:rsidTr="00B22566">
        <w:trPr>
          <w:cantSplit/>
        </w:trPr>
        <w:tc>
          <w:tcPr>
            <w:tcW w:w="654" w:type="pct"/>
            <w:vAlign w:val="bottom"/>
          </w:tcPr>
          <w:p w14:paraId="59C3B14D" w14:textId="77777777" w:rsidR="00CE3DC7" w:rsidRPr="00CE3DC7" w:rsidRDefault="00CE3DC7" w:rsidP="00FF3D94">
            <w:pPr>
              <w:pStyle w:val="af"/>
              <w:spacing w:line="240" w:lineRule="auto"/>
              <w:ind w:firstLine="0"/>
              <w:jc w:val="left"/>
            </w:pPr>
            <w:r w:rsidRPr="00CE3DC7">
              <w:t xml:space="preserve">5 </w:t>
            </w:r>
          </w:p>
        </w:tc>
        <w:tc>
          <w:tcPr>
            <w:tcW w:w="4346" w:type="pct"/>
            <w:vAlign w:val="bottom"/>
          </w:tcPr>
          <w:p w14:paraId="4375BFF0" w14:textId="77777777" w:rsidR="00CE3DC7" w:rsidRPr="00CE3DC7" w:rsidRDefault="00CE3DC7" w:rsidP="00FF3D94">
            <w:pPr>
              <w:pStyle w:val="af"/>
              <w:spacing w:line="240" w:lineRule="auto"/>
              <w:ind w:firstLine="0"/>
              <w:jc w:val="left"/>
              <w:rPr>
                <w:sz w:val="28"/>
                <w:szCs w:val="28"/>
              </w:rPr>
            </w:pPr>
            <w:r w:rsidRPr="00CE3DC7">
              <w:t>Субсидии на иные цели</w:t>
            </w:r>
          </w:p>
        </w:tc>
      </w:tr>
      <w:tr w:rsidR="00CE3DC7" w:rsidRPr="00CE3DC7" w14:paraId="7866900C" w14:textId="77777777" w:rsidTr="00B22566">
        <w:trPr>
          <w:cantSplit/>
        </w:trPr>
        <w:tc>
          <w:tcPr>
            <w:tcW w:w="654" w:type="pct"/>
            <w:vAlign w:val="bottom"/>
          </w:tcPr>
          <w:p w14:paraId="21BB9CEA" w14:textId="77777777" w:rsidR="00CE3DC7" w:rsidRPr="00CE3DC7" w:rsidRDefault="00CE3DC7" w:rsidP="00FF3D94">
            <w:pPr>
              <w:pStyle w:val="af"/>
              <w:spacing w:line="240" w:lineRule="auto"/>
              <w:ind w:firstLine="0"/>
              <w:jc w:val="left"/>
            </w:pPr>
            <w:r w:rsidRPr="00CE3DC7">
              <w:t xml:space="preserve">6 </w:t>
            </w:r>
          </w:p>
        </w:tc>
        <w:tc>
          <w:tcPr>
            <w:tcW w:w="4346" w:type="pct"/>
            <w:vAlign w:val="bottom"/>
          </w:tcPr>
          <w:p w14:paraId="357F86E3" w14:textId="77777777" w:rsidR="00CE3DC7" w:rsidRPr="00CE3DC7" w:rsidRDefault="00CE3DC7" w:rsidP="00FF3D94">
            <w:pPr>
              <w:pStyle w:val="af"/>
              <w:spacing w:line="240" w:lineRule="auto"/>
              <w:ind w:firstLine="0"/>
              <w:jc w:val="left"/>
              <w:rPr>
                <w:sz w:val="28"/>
                <w:szCs w:val="28"/>
              </w:rPr>
            </w:pPr>
            <w:r w:rsidRPr="00CE3DC7">
              <w:t>Субсидии на цели осуществления капитальных вложений</w:t>
            </w:r>
          </w:p>
        </w:tc>
      </w:tr>
      <w:tr w:rsidR="00CE3DC7" w:rsidRPr="00CE3DC7" w14:paraId="3EFC9343" w14:textId="77777777" w:rsidTr="00B22566">
        <w:trPr>
          <w:cantSplit/>
          <w:trHeight w:val="260"/>
        </w:trPr>
        <w:tc>
          <w:tcPr>
            <w:tcW w:w="654" w:type="pct"/>
            <w:vAlign w:val="bottom"/>
          </w:tcPr>
          <w:p w14:paraId="11B1178B" w14:textId="77777777" w:rsidR="00CE3DC7" w:rsidRPr="00CE3DC7" w:rsidRDefault="00CE3DC7" w:rsidP="00FF3D94">
            <w:pPr>
              <w:pStyle w:val="af"/>
              <w:spacing w:line="240" w:lineRule="auto"/>
              <w:ind w:firstLine="0"/>
              <w:jc w:val="left"/>
            </w:pPr>
            <w:r w:rsidRPr="00CE3DC7">
              <w:t xml:space="preserve">7 </w:t>
            </w:r>
          </w:p>
        </w:tc>
        <w:tc>
          <w:tcPr>
            <w:tcW w:w="4346" w:type="pct"/>
            <w:vAlign w:val="bottom"/>
          </w:tcPr>
          <w:p w14:paraId="51E0FAA6" w14:textId="77777777" w:rsidR="00CE3DC7" w:rsidRPr="00CE3DC7" w:rsidRDefault="00CE3DC7" w:rsidP="00FF3D94">
            <w:pPr>
              <w:pStyle w:val="af"/>
              <w:spacing w:line="240" w:lineRule="auto"/>
              <w:ind w:firstLine="0"/>
              <w:jc w:val="left"/>
              <w:rPr>
                <w:sz w:val="28"/>
                <w:szCs w:val="28"/>
              </w:rPr>
            </w:pPr>
            <w:r w:rsidRPr="00CE3DC7">
              <w:t>Средства по обязательному медицинскому страхованию</w:t>
            </w:r>
          </w:p>
        </w:tc>
      </w:tr>
    </w:tbl>
    <w:p w14:paraId="7AAA4CD3" w14:textId="77777777" w:rsidR="00CE3DC7" w:rsidRPr="00CE3DC7" w:rsidRDefault="00CE3DC7" w:rsidP="009133AD">
      <w:pPr>
        <w:pStyle w:val="af5"/>
      </w:pPr>
    </w:p>
    <w:p w14:paraId="72523289" w14:textId="25821FC2" w:rsidR="00CE3DC7" w:rsidRPr="00CE3DC7" w:rsidRDefault="00CE3DC7"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5</w:t>
      </w:r>
      <w:r w:rsidR="00E1060F">
        <w:fldChar w:fldCharType="end"/>
      </w:r>
      <w:r w:rsidRPr="00CE3DC7">
        <w:t>. Статусы плательщика</w:t>
      </w:r>
    </w:p>
    <w:tbl>
      <w:tblPr>
        <w:tblW w:w="4819"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8541"/>
      </w:tblGrid>
      <w:tr w:rsidR="00CE3DC7" w:rsidRPr="00CE3DC7" w14:paraId="2830933E" w14:textId="77777777" w:rsidTr="00B22566">
        <w:trPr>
          <w:cantSplit/>
          <w:tblHeader/>
        </w:trPr>
        <w:tc>
          <w:tcPr>
            <w:tcW w:w="654" w:type="pct"/>
          </w:tcPr>
          <w:p w14:paraId="5669A396" w14:textId="77777777" w:rsidR="00CE3DC7" w:rsidRPr="00CE3DC7" w:rsidRDefault="00CE3DC7" w:rsidP="00FF3D94">
            <w:pPr>
              <w:pStyle w:val="af"/>
              <w:spacing w:line="240" w:lineRule="auto"/>
              <w:ind w:firstLine="0"/>
              <w:jc w:val="center"/>
              <w:rPr>
                <w:b/>
              </w:rPr>
            </w:pPr>
            <w:r w:rsidRPr="00CE3DC7">
              <w:rPr>
                <w:b/>
              </w:rPr>
              <w:t>Значение</w:t>
            </w:r>
          </w:p>
        </w:tc>
        <w:tc>
          <w:tcPr>
            <w:tcW w:w="4346" w:type="pct"/>
          </w:tcPr>
          <w:p w14:paraId="2DB58809" w14:textId="77777777" w:rsidR="00CE3DC7" w:rsidRPr="00CE3DC7" w:rsidRDefault="00CE3DC7" w:rsidP="00FF3D94">
            <w:pPr>
              <w:pStyle w:val="af"/>
              <w:spacing w:line="240" w:lineRule="auto"/>
              <w:ind w:firstLine="0"/>
              <w:jc w:val="center"/>
              <w:rPr>
                <w:b/>
              </w:rPr>
            </w:pPr>
            <w:r w:rsidRPr="00CE3DC7">
              <w:rPr>
                <w:b/>
              </w:rPr>
              <w:t>Описание</w:t>
            </w:r>
          </w:p>
        </w:tc>
      </w:tr>
      <w:tr w:rsidR="00CE3DC7" w:rsidRPr="00CE3DC7" w14:paraId="66153DDB"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A8D806C" w14:textId="77777777" w:rsidR="00CE3DC7" w:rsidRPr="00CE3DC7" w:rsidRDefault="00CE3DC7" w:rsidP="00FF3D94">
            <w:pPr>
              <w:pStyle w:val="af"/>
              <w:spacing w:line="240" w:lineRule="auto"/>
              <w:ind w:firstLine="0"/>
              <w:jc w:val="left"/>
            </w:pPr>
            <w:r w:rsidRPr="00CE3DC7">
              <w:t xml:space="preserve">0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1849356" w14:textId="77777777" w:rsidR="00CE3DC7" w:rsidRPr="00CE3DC7" w:rsidRDefault="00CE3DC7" w:rsidP="00FF3D94">
            <w:pPr>
              <w:pStyle w:val="af"/>
              <w:spacing w:line="240" w:lineRule="auto"/>
              <w:ind w:firstLine="0"/>
              <w:jc w:val="left"/>
              <w:rPr>
                <w:sz w:val="28"/>
                <w:szCs w:val="28"/>
              </w:rPr>
            </w:pPr>
            <w:r w:rsidRPr="00CE3DC7">
              <w:t>Для начислений и платежей не в пользу Федеральной налоговой службы Российской Федерации</w:t>
            </w:r>
          </w:p>
        </w:tc>
      </w:tr>
      <w:tr w:rsidR="00CE3DC7" w:rsidRPr="00CE3DC7" w14:paraId="00A21DC4"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7F2DED0" w14:textId="77777777" w:rsidR="00CE3DC7" w:rsidRPr="00CE3DC7" w:rsidRDefault="00CE3DC7" w:rsidP="00FF3D94">
            <w:pPr>
              <w:pStyle w:val="af"/>
              <w:spacing w:line="240" w:lineRule="auto"/>
              <w:ind w:firstLine="0"/>
              <w:jc w:val="left"/>
            </w:pPr>
            <w:r w:rsidRPr="00CE3DC7">
              <w:t xml:space="preserve">01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B5AACC1" w14:textId="77777777" w:rsidR="00CE3DC7" w:rsidRPr="00CE3DC7" w:rsidRDefault="00CE3DC7" w:rsidP="00FF3D94">
            <w:pPr>
              <w:pStyle w:val="af"/>
              <w:spacing w:line="240" w:lineRule="auto"/>
              <w:ind w:firstLine="0"/>
              <w:jc w:val="left"/>
              <w:rPr>
                <w:sz w:val="28"/>
                <w:szCs w:val="28"/>
              </w:rPr>
            </w:pPr>
            <w:r w:rsidRPr="00CE3DC7">
              <w:t>Юридическое лицо – налогоплательщик (плательщик сборов)</w:t>
            </w:r>
          </w:p>
        </w:tc>
      </w:tr>
      <w:tr w:rsidR="00CE3DC7" w:rsidRPr="00CE3DC7" w14:paraId="2FFFDEE5"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65C9DC6" w14:textId="77777777" w:rsidR="00CE3DC7" w:rsidRPr="00CE3DC7" w:rsidRDefault="00CE3DC7" w:rsidP="00FF3D94">
            <w:pPr>
              <w:pStyle w:val="af"/>
              <w:spacing w:line="240" w:lineRule="auto"/>
              <w:ind w:firstLine="0"/>
              <w:jc w:val="left"/>
            </w:pPr>
            <w:r w:rsidRPr="00CE3DC7">
              <w:t xml:space="preserve">02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0A1DB044" w14:textId="77777777" w:rsidR="00CE3DC7" w:rsidRPr="00CE3DC7" w:rsidRDefault="00CE3DC7" w:rsidP="00FF3D94">
            <w:pPr>
              <w:pStyle w:val="af"/>
              <w:spacing w:line="240" w:lineRule="auto"/>
              <w:ind w:firstLine="0"/>
              <w:jc w:val="left"/>
              <w:rPr>
                <w:sz w:val="28"/>
                <w:szCs w:val="28"/>
              </w:rPr>
            </w:pPr>
            <w:r w:rsidRPr="00CE3DC7">
              <w:t>Налоговый агент</w:t>
            </w:r>
          </w:p>
        </w:tc>
      </w:tr>
      <w:tr w:rsidR="00CE3DC7" w:rsidRPr="00CE3DC7" w14:paraId="057B1D80"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616C7E5" w14:textId="77777777" w:rsidR="00CE3DC7" w:rsidRPr="00CE3DC7" w:rsidRDefault="00CE3DC7" w:rsidP="00FF3D94">
            <w:pPr>
              <w:pStyle w:val="af"/>
              <w:spacing w:line="240" w:lineRule="auto"/>
              <w:ind w:firstLine="0"/>
              <w:jc w:val="left"/>
            </w:pPr>
            <w:r w:rsidRPr="00CE3DC7">
              <w:t xml:space="preserve">03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32FF415B" w14:textId="77777777" w:rsidR="00CE3DC7" w:rsidRPr="00CE3DC7" w:rsidRDefault="00CE3DC7" w:rsidP="00FF3D94">
            <w:pPr>
              <w:pStyle w:val="af"/>
              <w:spacing w:line="240" w:lineRule="auto"/>
              <w:ind w:firstLine="0"/>
              <w:jc w:val="left"/>
              <w:rPr>
                <w:sz w:val="28"/>
                <w:szCs w:val="28"/>
              </w:rPr>
            </w:pPr>
            <w:r w:rsidRPr="00CE3DC7">
              <w:t>Организация федеральной почтовой связи, составившая распоряжение о переводе денежных средств по каждому платежу физического лица</w:t>
            </w:r>
          </w:p>
        </w:tc>
      </w:tr>
      <w:tr w:rsidR="00CE3DC7" w:rsidRPr="00CE3DC7" w14:paraId="5CB176D3"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F275804" w14:textId="77777777" w:rsidR="00CE3DC7" w:rsidRPr="00CE3DC7" w:rsidRDefault="00CE3DC7" w:rsidP="00FF3D94">
            <w:pPr>
              <w:pStyle w:val="af"/>
              <w:spacing w:line="240" w:lineRule="auto"/>
              <w:ind w:firstLine="0"/>
              <w:jc w:val="left"/>
            </w:pPr>
            <w:r w:rsidRPr="00CE3DC7">
              <w:t xml:space="preserve">04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03688B37" w14:textId="77777777" w:rsidR="00CE3DC7" w:rsidRPr="00CE3DC7" w:rsidRDefault="00CE3DC7" w:rsidP="00FF3D94">
            <w:pPr>
              <w:pStyle w:val="af"/>
              <w:spacing w:line="240" w:lineRule="auto"/>
              <w:ind w:firstLine="0"/>
              <w:jc w:val="left"/>
              <w:rPr>
                <w:sz w:val="28"/>
                <w:szCs w:val="28"/>
              </w:rPr>
            </w:pPr>
            <w:r w:rsidRPr="00CE3DC7">
              <w:t>Налоговый орган</w:t>
            </w:r>
          </w:p>
        </w:tc>
      </w:tr>
      <w:tr w:rsidR="00CE3DC7" w:rsidRPr="00CE3DC7" w14:paraId="0A457720"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F285F2F" w14:textId="77777777" w:rsidR="00CE3DC7" w:rsidRPr="00CE3DC7" w:rsidRDefault="00CE3DC7" w:rsidP="00FF3D94">
            <w:pPr>
              <w:pStyle w:val="af"/>
              <w:spacing w:line="240" w:lineRule="auto"/>
              <w:ind w:firstLine="0"/>
              <w:jc w:val="left"/>
            </w:pPr>
            <w:r w:rsidRPr="00CE3DC7">
              <w:t xml:space="preserve">05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AD86271" w14:textId="77777777" w:rsidR="00CE3DC7" w:rsidRPr="00CE3DC7" w:rsidRDefault="00CE3DC7" w:rsidP="00FF3D94">
            <w:pPr>
              <w:pStyle w:val="af"/>
              <w:spacing w:line="240" w:lineRule="auto"/>
              <w:ind w:firstLine="0"/>
              <w:jc w:val="left"/>
              <w:rPr>
                <w:sz w:val="28"/>
                <w:szCs w:val="28"/>
              </w:rPr>
            </w:pPr>
            <w:r w:rsidRPr="00CE3DC7">
              <w:t xml:space="preserve">Территориальные органы Федеральной службы судебных приставов </w:t>
            </w:r>
          </w:p>
        </w:tc>
      </w:tr>
      <w:tr w:rsidR="00CE3DC7" w:rsidRPr="00CE3DC7" w14:paraId="59794AB1"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5F7B3A9" w14:textId="77777777" w:rsidR="00CE3DC7" w:rsidRPr="00CE3DC7" w:rsidRDefault="00CE3DC7" w:rsidP="00FF3D94">
            <w:pPr>
              <w:pStyle w:val="af"/>
              <w:spacing w:line="240" w:lineRule="auto"/>
              <w:ind w:firstLine="0"/>
              <w:jc w:val="left"/>
            </w:pPr>
            <w:r w:rsidRPr="00CE3DC7">
              <w:t xml:space="preserve">06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2AB4143E" w14:textId="77777777" w:rsidR="00CE3DC7" w:rsidRPr="00CE3DC7" w:rsidRDefault="00CE3DC7" w:rsidP="00FF3D94">
            <w:pPr>
              <w:pStyle w:val="af"/>
              <w:spacing w:line="240" w:lineRule="auto"/>
              <w:ind w:firstLine="0"/>
              <w:jc w:val="left"/>
              <w:rPr>
                <w:sz w:val="28"/>
                <w:szCs w:val="28"/>
              </w:rPr>
            </w:pPr>
            <w:r w:rsidRPr="00CE3DC7">
              <w:t>Участник внешнеэкономической деятельности – юридическое лицо</w:t>
            </w:r>
          </w:p>
        </w:tc>
      </w:tr>
      <w:tr w:rsidR="00CE3DC7" w:rsidRPr="00CE3DC7" w14:paraId="35AFDD1F"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D333CAC" w14:textId="77777777" w:rsidR="00CE3DC7" w:rsidRPr="00CE3DC7" w:rsidRDefault="00CE3DC7" w:rsidP="00FF3D94">
            <w:pPr>
              <w:pStyle w:val="af"/>
              <w:spacing w:line="240" w:lineRule="auto"/>
              <w:ind w:firstLine="0"/>
              <w:jc w:val="left"/>
            </w:pPr>
            <w:r w:rsidRPr="00CE3DC7">
              <w:t xml:space="preserve">07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1AB5A31" w14:textId="77777777" w:rsidR="00CE3DC7" w:rsidRPr="00CE3DC7" w:rsidRDefault="00CE3DC7" w:rsidP="00FF3D94">
            <w:pPr>
              <w:pStyle w:val="af"/>
              <w:spacing w:line="240" w:lineRule="auto"/>
              <w:ind w:firstLine="0"/>
              <w:jc w:val="left"/>
              <w:rPr>
                <w:sz w:val="28"/>
                <w:szCs w:val="28"/>
              </w:rPr>
            </w:pPr>
            <w:r w:rsidRPr="00CE3DC7">
              <w:t>Таможенный орган</w:t>
            </w:r>
          </w:p>
        </w:tc>
      </w:tr>
      <w:tr w:rsidR="00CE3DC7" w:rsidRPr="00CE3DC7" w14:paraId="7DB18C29"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6C2C781" w14:textId="77777777" w:rsidR="00CE3DC7" w:rsidRPr="00CE3DC7" w:rsidRDefault="00CE3DC7" w:rsidP="00FF3D94">
            <w:pPr>
              <w:pStyle w:val="af"/>
              <w:spacing w:line="240" w:lineRule="auto"/>
              <w:ind w:firstLine="0"/>
              <w:jc w:val="left"/>
            </w:pPr>
            <w:r w:rsidRPr="00CE3DC7">
              <w:t xml:space="preserve">09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96C6026" w14:textId="77777777" w:rsidR="00CE3DC7" w:rsidRPr="00CE3DC7" w:rsidRDefault="00CE3DC7" w:rsidP="00FF3D94">
            <w:pPr>
              <w:pStyle w:val="af"/>
              <w:spacing w:line="240" w:lineRule="auto"/>
              <w:ind w:firstLine="0"/>
              <w:jc w:val="left"/>
              <w:rPr>
                <w:sz w:val="28"/>
                <w:szCs w:val="28"/>
              </w:rPr>
            </w:pPr>
            <w:r w:rsidRPr="00CE3DC7">
              <w:t>Налогоплательщик (плательщик сборов) – индивидуальный предприниматель</w:t>
            </w:r>
          </w:p>
        </w:tc>
      </w:tr>
      <w:tr w:rsidR="00CE3DC7" w:rsidRPr="00CE3DC7" w14:paraId="731C35D2"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F5AF27D" w14:textId="77777777" w:rsidR="00CE3DC7" w:rsidRPr="00CE3DC7" w:rsidRDefault="00CE3DC7" w:rsidP="00FF3D94">
            <w:pPr>
              <w:pStyle w:val="af"/>
              <w:spacing w:line="240" w:lineRule="auto"/>
              <w:ind w:firstLine="0"/>
              <w:jc w:val="left"/>
            </w:pPr>
            <w:r w:rsidRPr="00CE3DC7">
              <w:t xml:space="preserve">10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F1566F8" w14:textId="77777777" w:rsidR="00CE3DC7" w:rsidRPr="00CE3DC7" w:rsidRDefault="00CE3DC7" w:rsidP="00FF3D94">
            <w:pPr>
              <w:pStyle w:val="af"/>
              <w:spacing w:line="240" w:lineRule="auto"/>
              <w:ind w:firstLine="0"/>
              <w:jc w:val="left"/>
              <w:rPr>
                <w:sz w:val="28"/>
                <w:szCs w:val="28"/>
              </w:rPr>
            </w:pPr>
            <w:r w:rsidRPr="00CE3DC7">
              <w:t>Налогоплательщик (плательщик сборов) – частный нотариус</w:t>
            </w:r>
          </w:p>
        </w:tc>
      </w:tr>
      <w:tr w:rsidR="00CE3DC7" w:rsidRPr="00CE3DC7" w14:paraId="0813120D"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C49B1B4" w14:textId="77777777" w:rsidR="00CE3DC7" w:rsidRPr="00CE3DC7" w:rsidRDefault="00CE3DC7" w:rsidP="00FF3D94">
            <w:pPr>
              <w:pStyle w:val="af"/>
              <w:spacing w:line="240" w:lineRule="auto"/>
              <w:ind w:firstLine="0"/>
              <w:jc w:val="left"/>
            </w:pPr>
            <w:r w:rsidRPr="00CE3DC7">
              <w:t xml:space="preserve">11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232F5F8" w14:textId="77777777" w:rsidR="00CE3DC7" w:rsidRPr="00CE3DC7" w:rsidRDefault="00CE3DC7" w:rsidP="00FF3D94">
            <w:pPr>
              <w:pStyle w:val="af"/>
              <w:spacing w:line="240" w:lineRule="auto"/>
              <w:ind w:firstLine="0"/>
              <w:jc w:val="left"/>
              <w:rPr>
                <w:sz w:val="28"/>
                <w:szCs w:val="28"/>
              </w:rPr>
            </w:pPr>
            <w:r w:rsidRPr="00CE3DC7">
              <w:t>Налогоплательщик (плательщик сборов) – адвокат, учредивший адвокатский кабинет</w:t>
            </w:r>
          </w:p>
        </w:tc>
      </w:tr>
      <w:tr w:rsidR="00CE3DC7" w:rsidRPr="00CE3DC7" w14:paraId="608EDFC0"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EA81FDD" w14:textId="77777777" w:rsidR="00CE3DC7" w:rsidRPr="00CE3DC7" w:rsidRDefault="00CE3DC7" w:rsidP="00FF3D94">
            <w:pPr>
              <w:pStyle w:val="af"/>
              <w:spacing w:line="240" w:lineRule="auto"/>
              <w:ind w:firstLine="0"/>
              <w:jc w:val="left"/>
            </w:pPr>
            <w:r w:rsidRPr="00CE3DC7">
              <w:t xml:space="preserve">12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2DB4264" w14:textId="77777777" w:rsidR="00CE3DC7" w:rsidRPr="00CE3DC7" w:rsidRDefault="00CE3DC7" w:rsidP="00FF3D94">
            <w:pPr>
              <w:pStyle w:val="af"/>
              <w:spacing w:line="240" w:lineRule="auto"/>
              <w:ind w:firstLine="0"/>
              <w:jc w:val="left"/>
              <w:rPr>
                <w:sz w:val="28"/>
                <w:szCs w:val="28"/>
              </w:rPr>
            </w:pPr>
            <w:r w:rsidRPr="00CE3DC7">
              <w:t>Налогоплательщик (плательщик сборов) – глава крестьянского (фермерского) хозяйства</w:t>
            </w:r>
          </w:p>
        </w:tc>
      </w:tr>
      <w:tr w:rsidR="00CE3DC7" w:rsidRPr="00CE3DC7" w14:paraId="7F517881"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42AB877" w14:textId="77777777" w:rsidR="00CE3DC7" w:rsidRPr="00CE3DC7" w:rsidRDefault="00CE3DC7" w:rsidP="00FF3D94">
            <w:pPr>
              <w:pStyle w:val="af"/>
              <w:spacing w:line="240" w:lineRule="auto"/>
              <w:ind w:firstLine="0"/>
              <w:jc w:val="left"/>
            </w:pPr>
            <w:r w:rsidRPr="00CE3DC7">
              <w:t xml:space="preserve">13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5F3A6C3" w14:textId="77777777" w:rsidR="00CE3DC7" w:rsidRPr="00CE3DC7" w:rsidRDefault="00CE3DC7" w:rsidP="00FF3D94">
            <w:pPr>
              <w:pStyle w:val="af"/>
              <w:spacing w:line="240" w:lineRule="auto"/>
              <w:ind w:firstLine="0"/>
              <w:jc w:val="left"/>
              <w:rPr>
                <w:sz w:val="28"/>
                <w:szCs w:val="28"/>
              </w:rPr>
            </w:pPr>
            <w:r w:rsidRPr="00CE3DC7">
              <w:t>Налогоплательщик (плательщик сборов) –  иное физическое лицо – клиент банка (владелец счета)</w:t>
            </w:r>
          </w:p>
        </w:tc>
      </w:tr>
      <w:tr w:rsidR="00CE3DC7" w:rsidRPr="00CE3DC7" w14:paraId="5681AF8D"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388DBC1" w14:textId="77777777" w:rsidR="00CE3DC7" w:rsidRPr="00CE3DC7" w:rsidRDefault="00CE3DC7" w:rsidP="00FF3D94">
            <w:pPr>
              <w:pStyle w:val="af"/>
              <w:spacing w:line="240" w:lineRule="auto"/>
              <w:ind w:firstLine="0"/>
              <w:jc w:val="left"/>
            </w:pPr>
            <w:r w:rsidRPr="00CE3DC7">
              <w:t xml:space="preserve">14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46374B8" w14:textId="77777777" w:rsidR="00CE3DC7" w:rsidRPr="00CE3DC7" w:rsidRDefault="00CE3DC7" w:rsidP="00FF3D94">
            <w:pPr>
              <w:pStyle w:val="af"/>
              <w:spacing w:line="240" w:lineRule="auto"/>
              <w:ind w:firstLine="0"/>
              <w:jc w:val="left"/>
              <w:rPr>
                <w:sz w:val="28"/>
                <w:szCs w:val="28"/>
              </w:rPr>
            </w:pPr>
            <w:r w:rsidRPr="00CE3DC7">
              <w:t>Налогоплательщик, производящий выплаты физическим лицам (</w:t>
            </w:r>
            <w:proofErr w:type="spellStart"/>
            <w:r w:rsidRPr="00CE3DC7">
              <w:t>п.п</w:t>
            </w:r>
            <w:proofErr w:type="spellEnd"/>
            <w:r w:rsidRPr="00CE3DC7">
              <w:t>. 1 п. 1 ст. 235 Налогового кодекса РФ)</w:t>
            </w:r>
          </w:p>
        </w:tc>
      </w:tr>
      <w:tr w:rsidR="00CE3DC7" w:rsidRPr="00CE3DC7" w14:paraId="02CBDA90"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4838A5F7" w14:textId="77777777" w:rsidR="00CE3DC7" w:rsidRPr="00CE3DC7" w:rsidRDefault="00CE3DC7" w:rsidP="00FF3D94">
            <w:pPr>
              <w:pStyle w:val="af"/>
              <w:spacing w:line="240" w:lineRule="auto"/>
              <w:ind w:firstLine="0"/>
              <w:jc w:val="left"/>
            </w:pPr>
            <w:r w:rsidRPr="00CE3DC7">
              <w:t xml:space="preserve">16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4043C43B" w14:textId="77777777" w:rsidR="00CE3DC7" w:rsidRPr="00CE3DC7" w:rsidRDefault="00CE3DC7" w:rsidP="00FF3D94">
            <w:pPr>
              <w:pStyle w:val="af"/>
              <w:spacing w:line="240" w:lineRule="auto"/>
              <w:ind w:firstLine="0"/>
              <w:jc w:val="left"/>
              <w:rPr>
                <w:sz w:val="28"/>
                <w:szCs w:val="28"/>
              </w:rPr>
            </w:pPr>
            <w:r w:rsidRPr="00CE3DC7">
              <w:t>Участник внешнеэкономической деятельности – физическое лицо</w:t>
            </w:r>
          </w:p>
        </w:tc>
      </w:tr>
      <w:tr w:rsidR="00CE3DC7" w:rsidRPr="00CE3DC7" w14:paraId="1858AFFA"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18C7298" w14:textId="77777777" w:rsidR="00CE3DC7" w:rsidRPr="00CE3DC7" w:rsidRDefault="00CE3DC7" w:rsidP="00FF3D94">
            <w:pPr>
              <w:pStyle w:val="af"/>
              <w:spacing w:line="240" w:lineRule="auto"/>
              <w:ind w:firstLine="0"/>
              <w:jc w:val="left"/>
            </w:pPr>
            <w:r w:rsidRPr="00CE3DC7">
              <w:t xml:space="preserve">17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4151878" w14:textId="77777777" w:rsidR="00CE3DC7" w:rsidRPr="00CE3DC7" w:rsidRDefault="00CE3DC7" w:rsidP="00FF3D94">
            <w:pPr>
              <w:pStyle w:val="af"/>
              <w:spacing w:line="240" w:lineRule="auto"/>
              <w:ind w:firstLine="0"/>
              <w:jc w:val="left"/>
              <w:rPr>
                <w:sz w:val="28"/>
                <w:szCs w:val="28"/>
              </w:rPr>
            </w:pPr>
            <w:r w:rsidRPr="00CE3DC7">
              <w:t>Участник внешнеэкономической деятельности – индивидуальный предприниматель</w:t>
            </w:r>
          </w:p>
        </w:tc>
      </w:tr>
      <w:tr w:rsidR="00CE3DC7" w:rsidRPr="00CE3DC7" w14:paraId="3550243F"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D63D161" w14:textId="77777777" w:rsidR="00CE3DC7" w:rsidRPr="00CE3DC7" w:rsidRDefault="00CE3DC7" w:rsidP="00FF3D94">
            <w:pPr>
              <w:pStyle w:val="af"/>
              <w:spacing w:line="240" w:lineRule="auto"/>
              <w:ind w:firstLine="0"/>
              <w:jc w:val="left"/>
            </w:pPr>
            <w:r w:rsidRPr="00CE3DC7">
              <w:t xml:space="preserve">18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9643BA0" w14:textId="77777777" w:rsidR="00CE3DC7" w:rsidRPr="00CE3DC7" w:rsidRDefault="00CE3DC7" w:rsidP="00FF3D94">
            <w:pPr>
              <w:pStyle w:val="af"/>
              <w:spacing w:line="240" w:lineRule="auto"/>
              <w:ind w:firstLine="0"/>
              <w:jc w:val="left"/>
              <w:rPr>
                <w:sz w:val="28"/>
                <w:szCs w:val="28"/>
              </w:rPr>
            </w:pPr>
            <w:r w:rsidRPr="00CE3DC7">
              <w:t>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tc>
      </w:tr>
      <w:tr w:rsidR="00CE3DC7" w:rsidRPr="00CE3DC7" w14:paraId="126C0F4B"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E8B446D" w14:textId="77777777" w:rsidR="00CE3DC7" w:rsidRPr="00CE3DC7" w:rsidRDefault="00CE3DC7" w:rsidP="00FF3D94">
            <w:pPr>
              <w:pStyle w:val="af"/>
              <w:spacing w:line="240" w:lineRule="auto"/>
              <w:ind w:firstLine="0"/>
              <w:jc w:val="left"/>
            </w:pPr>
            <w:r w:rsidRPr="00CE3DC7">
              <w:t xml:space="preserve">19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FCCE4A3" w14:textId="77777777" w:rsidR="00CE3DC7" w:rsidRPr="00CE3DC7" w:rsidRDefault="00CE3DC7" w:rsidP="00FF3D94">
            <w:pPr>
              <w:pStyle w:val="af"/>
              <w:spacing w:line="240" w:lineRule="auto"/>
              <w:ind w:firstLine="0"/>
              <w:jc w:val="left"/>
              <w:rPr>
                <w:sz w:val="28"/>
                <w:szCs w:val="28"/>
              </w:rPr>
            </w:pPr>
            <w:r w:rsidRPr="00CE3DC7">
              <w:t>Организации и их филиалы (далее – организации), оформившие расчетный документ на перечисление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tc>
      </w:tr>
      <w:tr w:rsidR="00CE3DC7" w:rsidRPr="00CE3DC7" w14:paraId="1629830B"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6936E10" w14:textId="77777777" w:rsidR="00CE3DC7" w:rsidRPr="00CE3DC7" w:rsidRDefault="00CE3DC7" w:rsidP="00FF3D94">
            <w:pPr>
              <w:pStyle w:val="af"/>
              <w:spacing w:line="240" w:lineRule="auto"/>
              <w:ind w:firstLine="0"/>
              <w:jc w:val="left"/>
            </w:pPr>
            <w:r w:rsidRPr="00CE3DC7">
              <w:lastRenderedPageBreak/>
              <w:t xml:space="preserve">21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0F23007" w14:textId="77777777" w:rsidR="00CE3DC7" w:rsidRPr="00CE3DC7" w:rsidRDefault="00CE3DC7" w:rsidP="00FF3D94">
            <w:pPr>
              <w:pStyle w:val="af"/>
              <w:spacing w:line="240" w:lineRule="auto"/>
              <w:ind w:firstLine="0"/>
              <w:jc w:val="left"/>
              <w:rPr>
                <w:sz w:val="28"/>
                <w:szCs w:val="28"/>
              </w:rPr>
            </w:pPr>
            <w:r w:rsidRPr="00CE3DC7">
              <w:t>Ответственный участник консолидированной группы налогоплательщиков</w:t>
            </w:r>
          </w:p>
        </w:tc>
      </w:tr>
      <w:tr w:rsidR="00CE3DC7" w:rsidRPr="00CE3DC7" w14:paraId="772F9E40"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194F245" w14:textId="77777777" w:rsidR="00CE3DC7" w:rsidRPr="00CE3DC7" w:rsidRDefault="00CE3DC7" w:rsidP="00FF3D94">
            <w:pPr>
              <w:pStyle w:val="af"/>
              <w:spacing w:line="240" w:lineRule="auto"/>
              <w:ind w:firstLine="0"/>
              <w:jc w:val="left"/>
            </w:pPr>
            <w:r w:rsidRPr="00CE3DC7">
              <w:t xml:space="preserve">22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A1F2086" w14:textId="77777777" w:rsidR="00CE3DC7" w:rsidRPr="00CE3DC7" w:rsidRDefault="00CE3DC7" w:rsidP="00FF3D94">
            <w:pPr>
              <w:pStyle w:val="af"/>
              <w:spacing w:line="240" w:lineRule="auto"/>
              <w:ind w:firstLine="0"/>
              <w:jc w:val="left"/>
              <w:rPr>
                <w:sz w:val="28"/>
                <w:szCs w:val="28"/>
              </w:rPr>
            </w:pPr>
            <w:r w:rsidRPr="00CE3DC7">
              <w:t>Участник консолидированной группы налогоплательщиков</w:t>
            </w:r>
          </w:p>
        </w:tc>
      </w:tr>
      <w:tr w:rsidR="00CE3DC7" w:rsidRPr="00CE3DC7" w14:paraId="39ABB6DB"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8D6FAD4" w14:textId="77777777" w:rsidR="00CE3DC7" w:rsidRPr="00CE3DC7" w:rsidRDefault="00CE3DC7" w:rsidP="00FF3D94">
            <w:pPr>
              <w:pStyle w:val="af"/>
              <w:spacing w:line="240" w:lineRule="auto"/>
              <w:ind w:firstLine="0"/>
              <w:jc w:val="left"/>
            </w:pPr>
            <w:r w:rsidRPr="00CE3DC7">
              <w:t xml:space="preserve">23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A618156" w14:textId="77777777" w:rsidR="00CE3DC7" w:rsidRPr="00CE3DC7" w:rsidRDefault="00CE3DC7" w:rsidP="00FF3D94">
            <w:pPr>
              <w:pStyle w:val="af"/>
              <w:spacing w:line="240" w:lineRule="auto"/>
              <w:ind w:firstLine="0"/>
              <w:jc w:val="left"/>
              <w:rPr>
                <w:sz w:val="28"/>
                <w:szCs w:val="28"/>
              </w:rPr>
            </w:pPr>
            <w:r w:rsidRPr="00CE3DC7">
              <w:t xml:space="preserve">Органы контроля </w:t>
            </w:r>
            <w:proofErr w:type="spellStart"/>
            <w:r w:rsidRPr="00CE3DC7">
              <w:t>надоплатой</w:t>
            </w:r>
            <w:proofErr w:type="spellEnd"/>
            <w:r w:rsidRPr="00CE3DC7">
              <w:t xml:space="preserve"> </w:t>
            </w:r>
            <w:proofErr w:type="spellStart"/>
            <w:r w:rsidRPr="00CE3DC7">
              <w:t>страховыхвзносов</w:t>
            </w:r>
            <w:proofErr w:type="spellEnd"/>
          </w:p>
        </w:tc>
      </w:tr>
      <w:tr w:rsidR="00CE3DC7" w:rsidRPr="00CE3DC7" w14:paraId="74AEF3DF"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B92B7A5" w14:textId="77777777" w:rsidR="00CE3DC7" w:rsidRPr="00CE3DC7" w:rsidRDefault="00CE3DC7" w:rsidP="00FF3D94">
            <w:pPr>
              <w:pStyle w:val="af"/>
              <w:spacing w:line="240" w:lineRule="auto"/>
              <w:ind w:firstLine="0"/>
              <w:jc w:val="left"/>
            </w:pPr>
            <w:r w:rsidRPr="00CE3DC7">
              <w:t xml:space="preserve">24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69BDE61" w14:textId="77777777" w:rsidR="00CE3DC7" w:rsidRPr="00CE3DC7" w:rsidRDefault="00CE3DC7" w:rsidP="00FF3D94">
            <w:pPr>
              <w:pStyle w:val="af"/>
              <w:spacing w:line="240" w:lineRule="auto"/>
              <w:ind w:firstLine="0"/>
              <w:jc w:val="left"/>
              <w:rPr>
                <w:sz w:val="28"/>
                <w:szCs w:val="28"/>
              </w:rPr>
            </w:pPr>
            <w:r w:rsidRPr="00CE3DC7">
              <w:t>Плательщик – физическое лицо, осуществляющее перевод денежных средств в оплату страховых взносов и иных платежей в бюджетную систему Российской Федерации</w:t>
            </w:r>
          </w:p>
        </w:tc>
      </w:tr>
      <w:tr w:rsidR="00CE3DC7" w:rsidRPr="00CE3DC7" w14:paraId="22D23F8E"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6CE9A89" w14:textId="77777777" w:rsidR="00CE3DC7" w:rsidRPr="00CE3DC7" w:rsidRDefault="00CE3DC7" w:rsidP="00FF3D94">
            <w:pPr>
              <w:pStyle w:val="af"/>
              <w:spacing w:line="240" w:lineRule="auto"/>
              <w:ind w:firstLine="0"/>
              <w:jc w:val="left"/>
            </w:pPr>
            <w:r w:rsidRPr="00CE3DC7">
              <w:t xml:space="preserve">25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F0B6297" w14:textId="77777777" w:rsidR="00CE3DC7" w:rsidRPr="00CE3DC7" w:rsidRDefault="00CE3DC7" w:rsidP="00FF3D94">
            <w:pPr>
              <w:pStyle w:val="af"/>
              <w:spacing w:line="240" w:lineRule="auto"/>
              <w:ind w:firstLine="0"/>
              <w:jc w:val="left"/>
              <w:rPr>
                <w:sz w:val="28"/>
                <w:szCs w:val="28"/>
              </w:rPr>
            </w:pPr>
            <w:r w:rsidRPr="00CE3DC7">
              <w:t>Банки-гаранты,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оплате акцизов, исчисленных по операциям реализации подакцизных товаров за пределами территории Российской Федерации</w:t>
            </w:r>
          </w:p>
        </w:tc>
      </w:tr>
      <w:tr w:rsidR="00CE3DC7" w:rsidRPr="00CE3DC7" w14:paraId="57F25119"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6DCF86F" w14:textId="77777777" w:rsidR="00CE3DC7" w:rsidRPr="00CE3DC7" w:rsidRDefault="00CE3DC7" w:rsidP="00FF3D94">
            <w:pPr>
              <w:pStyle w:val="af"/>
              <w:spacing w:line="240" w:lineRule="auto"/>
              <w:ind w:firstLine="0"/>
              <w:jc w:val="left"/>
            </w:pPr>
            <w:r w:rsidRPr="00CE3DC7">
              <w:t xml:space="preserve">26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633AFF7" w14:textId="77777777" w:rsidR="00CE3DC7" w:rsidRPr="00CE3DC7" w:rsidRDefault="00CE3DC7" w:rsidP="00FF3D94">
            <w:pPr>
              <w:pStyle w:val="af"/>
              <w:spacing w:line="240" w:lineRule="auto"/>
              <w:ind w:firstLine="0"/>
              <w:jc w:val="left"/>
              <w:rPr>
                <w:sz w:val="28"/>
                <w:szCs w:val="28"/>
              </w:rPr>
            </w:pPr>
            <w:r w:rsidRPr="00CE3DC7">
              <w:t>Учредители (участники) должника, собственники имущества должника – унитарного предприятия или третьего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r>
    </w:tbl>
    <w:p w14:paraId="061E1908" w14:textId="77777777" w:rsidR="00CE3DC7" w:rsidRPr="00CE3DC7" w:rsidRDefault="00CE3DC7" w:rsidP="009133AD">
      <w:pPr>
        <w:pStyle w:val="af5"/>
      </w:pPr>
    </w:p>
    <w:p w14:paraId="4BB2FF6D" w14:textId="175CB282" w:rsidR="00CE3DC7" w:rsidRPr="00CE3DC7" w:rsidRDefault="00CE3DC7"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6</w:t>
      </w:r>
      <w:r w:rsidR="00E1060F">
        <w:fldChar w:fldCharType="end"/>
      </w:r>
      <w:r w:rsidRPr="00CE3DC7">
        <w:t>. Тип платежа</w:t>
      </w:r>
    </w:p>
    <w:tbl>
      <w:tblPr>
        <w:tblW w:w="4819"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8541"/>
      </w:tblGrid>
      <w:tr w:rsidR="00CE3DC7" w:rsidRPr="00CE3DC7" w14:paraId="20EF9F77" w14:textId="77777777" w:rsidTr="00B22566">
        <w:trPr>
          <w:cantSplit/>
          <w:tblHeader/>
        </w:trPr>
        <w:tc>
          <w:tcPr>
            <w:tcW w:w="654" w:type="pct"/>
          </w:tcPr>
          <w:p w14:paraId="2CFDE94B" w14:textId="77777777" w:rsidR="00CE3DC7" w:rsidRPr="00CE3DC7" w:rsidRDefault="00CE3DC7" w:rsidP="009133AD">
            <w:pPr>
              <w:rPr>
                <w:lang w:eastAsia="en-US"/>
              </w:rPr>
            </w:pPr>
            <w:r w:rsidRPr="00CE3DC7">
              <w:rPr>
                <w:lang w:eastAsia="en-US"/>
              </w:rPr>
              <w:t>Значение</w:t>
            </w:r>
          </w:p>
        </w:tc>
        <w:tc>
          <w:tcPr>
            <w:tcW w:w="4346" w:type="pct"/>
          </w:tcPr>
          <w:p w14:paraId="23EB9CEB" w14:textId="77777777" w:rsidR="00CE3DC7" w:rsidRPr="00CE3DC7" w:rsidRDefault="00CE3DC7" w:rsidP="009133AD">
            <w:pPr>
              <w:rPr>
                <w:lang w:eastAsia="en-US"/>
              </w:rPr>
            </w:pPr>
            <w:r w:rsidRPr="00CE3DC7">
              <w:rPr>
                <w:lang w:eastAsia="en-US"/>
              </w:rPr>
              <w:t>Описание</w:t>
            </w:r>
          </w:p>
        </w:tc>
      </w:tr>
      <w:tr w:rsidR="00CE3DC7" w:rsidRPr="00CE3DC7" w14:paraId="24D7BD29"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3C565A2" w14:textId="77777777" w:rsidR="00CE3DC7" w:rsidRPr="00CE3DC7" w:rsidRDefault="00CE3DC7" w:rsidP="00FF3D94">
            <w:pPr>
              <w:pStyle w:val="af"/>
              <w:spacing w:line="240" w:lineRule="auto"/>
              <w:ind w:firstLine="0"/>
              <w:jc w:val="left"/>
            </w:pPr>
            <w:r w:rsidRPr="00CE3DC7">
              <w:t>ПЛ</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6D8C3AD" w14:textId="77777777" w:rsidR="00CE3DC7" w:rsidRPr="00CE3DC7" w:rsidRDefault="00CE3DC7" w:rsidP="00FF3D94">
            <w:pPr>
              <w:pStyle w:val="af"/>
              <w:spacing w:line="240" w:lineRule="auto"/>
              <w:ind w:firstLine="0"/>
              <w:jc w:val="left"/>
            </w:pPr>
            <w:r w:rsidRPr="00CE3DC7">
              <w:t>Оплата платежа</w:t>
            </w:r>
          </w:p>
        </w:tc>
      </w:tr>
      <w:tr w:rsidR="00CE3DC7" w:rsidRPr="00CE3DC7" w14:paraId="22D86534"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380844C" w14:textId="77777777" w:rsidR="00CE3DC7" w:rsidRPr="00CE3DC7" w:rsidRDefault="00CE3DC7" w:rsidP="00FF3D94">
            <w:pPr>
              <w:pStyle w:val="af"/>
              <w:spacing w:line="240" w:lineRule="auto"/>
              <w:ind w:firstLine="0"/>
              <w:jc w:val="left"/>
            </w:pPr>
            <w:r w:rsidRPr="00CE3DC7">
              <w:t>ГП</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4600623" w14:textId="77777777" w:rsidR="00CE3DC7" w:rsidRPr="00CE3DC7" w:rsidRDefault="00CE3DC7" w:rsidP="00FF3D94">
            <w:pPr>
              <w:pStyle w:val="af"/>
              <w:spacing w:line="240" w:lineRule="auto"/>
              <w:ind w:firstLine="0"/>
              <w:jc w:val="left"/>
            </w:pPr>
            <w:r w:rsidRPr="00CE3DC7">
              <w:t>Оплата пошлины</w:t>
            </w:r>
          </w:p>
        </w:tc>
      </w:tr>
      <w:tr w:rsidR="00CE3DC7" w:rsidRPr="00CE3DC7" w14:paraId="0F7BAF4F"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2AF325D" w14:textId="77777777" w:rsidR="00CE3DC7" w:rsidRPr="00CE3DC7" w:rsidRDefault="00CE3DC7" w:rsidP="00FF3D94">
            <w:pPr>
              <w:pStyle w:val="af"/>
              <w:spacing w:line="240" w:lineRule="auto"/>
              <w:ind w:firstLine="0"/>
              <w:jc w:val="left"/>
            </w:pPr>
            <w:r w:rsidRPr="00CE3DC7">
              <w:t>ПЕ</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62BF5A5" w14:textId="77777777" w:rsidR="00CE3DC7" w:rsidRPr="00CE3DC7" w:rsidRDefault="00CE3DC7" w:rsidP="00FF3D94">
            <w:pPr>
              <w:pStyle w:val="af"/>
              <w:spacing w:line="240" w:lineRule="auto"/>
              <w:ind w:firstLine="0"/>
              <w:jc w:val="left"/>
            </w:pPr>
            <w:r w:rsidRPr="00CE3DC7">
              <w:t>Оплата пени</w:t>
            </w:r>
          </w:p>
        </w:tc>
      </w:tr>
      <w:tr w:rsidR="00CE3DC7" w:rsidRPr="00CE3DC7" w14:paraId="2E78B52E"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70120A0" w14:textId="77777777" w:rsidR="00CE3DC7" w:rsidRPr="00CE3DC7" w:rsidRDefault="00CE3DC7" w:rsidP="00FF3D94">
            <w:pPr>
              <w:pStyle w:val="af"/>
              <w:spacing w:line="240" w:lineRule="auto"/>
              <w:ind w:firstLine="0"/>
              <w:jc w:val="left"/>
            </w:pPr>
            <w:r w:rsidRPr="00CE3DC7">
              <w:t>ПЦ</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214D5313" w14:textId="77777777" w:rsidR="00CE3DC7" w:rsidRPr="00CE3DC7" w:rsidRDefault="00CE3DC7" w:rsidP="00FF3D94">
            <w:pPr>
              <w:pStyle w:val="af"/>
              <w:spacing w:line="240" w:lineRule="auto"/>
              <w:ind w:firstLine="0"/>
              <w:jc w:val="left"/>
            </w:pPr>
            <w:r w:rsidRPr="00CE3DC7">
              <w:t>Оплата процентов</w:t>
            </w:r>
          </w:p>
        </w:tc>
      </w:tr>
      <w:tr w:rsidR="00CE3DC7" w:rsidRPr="00CE3DC7" w14:paraId="3EC7095D"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7CB5ECE" w14:textId="77777777" w:rsidR="00CE3DC7" w:rsidRPr="00CE3DC7" w:rsidRDefault="00CE3DC7" w:rsidP="00FF3D94">
            <w:pPr>
              <w:pStyle w:val="af"/>
              <w:spacing w:line="240" w:lineRule="auto"/>
              <w:ind w:firstLine="0"/>
              <w:jc w:val="left"/>
            </w:pPr>
            <w:r w:rsidRPr="00CE3DC7">
              <w:t>АШ</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0000EE6A" w14:textId="77777777" w:rsidR="00CE3DC7" w:rsidRPr="00CE3DC7" w:rsidRDefault="00CE3DC7" w:rsidP="00FF3D94">
            <w:pPr>
              <w:pStyle w:val="af"/>
              <w:spacing w:line="240" w:lineRule="auto"/>
              <w:ind w:firstLine="0"/>
              <w:jc w:val="left"/>
            </w:pPr>
            <w:r w:rsidRPr="00CE3DC7">
              <w:t>Административные штрафы</w:t>
            </w:r>
          </w:p>
        </w:tc>
      </w:tr>
      <w:tr w:rsidR="00CE3DC7" w:rsidRPr="00CE3DC7" w14:paraId="50C348C7"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4BEF8BE" w14:textId="77777777" w:rsidR="00CE3DC7" w:rsidRPr="00CE3DC7" w:rsidRDefault="00CE3DC7" w:rsidP="00FF3D94">
            <w:pPr>
              <w:pStyle w:val="af"/>
              <w:spacing w:line="240" w:lineRule="auto"/>
              <w:ind w:firstLine="0"/>
              <w:jc w:val="left"/>
            </w:pPr>
            <w:r w:rsidRPr="00CE3DC7">
              <w:t>НС</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D599558" w14:textId="77777777" w:rsidR="00CE3DC7" w:rsidRPr="00CE3DC7" w:rsidRDefault="00CE3DC7" w:rsidP="00FF3D94">
            <w:pPr>
              <w:pStyle w:val="af"/>
              <w:spacing w:line="240" w:lineRule="auto"/>
              <w:ind w:firstLine="0"/>
              <w:jc w:val="left"/>
            </w:pPr>
            <w:r w:rsidRPr="00CE3DC7">
              <w:t>Оплата налога или сбора</w:t>
            </w:r>
          </w:p>
        </w:tc>
      </w:tr>
      <w:tr w:rsidR="00CE3DC7" w:rsidRPr="00CE3DC7" w14:paraId="07491AD4"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ECBE523" w14:textId="77777777" w:rsidR="00CE3DC7" w:rsidRPr="00CE3DC7" w:rsidRDefault="00CE3DC7" w:rsidP="00FF3D94">
            <w:pPr>
              <w:pStyle w:val="af"/>
              <w:spacing w:line="240" w:lineRule="auto"/>
              <w:ind w:firstLine="0"/>
              <w:jc w:val="left"/>
            </w:pPr>
            <w:r w:rsidRPr="00CE3DC7">
              <w:t>АВ</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F2270AB" w14:textId="77777777" w:rsidR="00CE3DC7" w:rsidRPr="00CE3DC7" w:rsidRDefault="00CE3DC7" w:rsidP="00FF3D94">
            <w:pPr>
              <w:pStyle w:val="af"/>
              <w:spacing w:line="240" w:lineRule="auto"/>
              <w:ind w:firstLine="0"/>
              <w:jc w:val="left"/>
            </w:pPr>
            <w:r w:rsidRPr="00CE3DC7">
              <w:t>Оплата аванса или предоплата (в том числе декадные платежи)</w:t>
            </w:r>
          </w:p>
        </w:tc>
      </w:tr>
      <w:tr w:rsidR="00CE3DC7" w:rsidRPr="00CE3DC7" w14:paraId="26EDF473"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A96EE2A" w14:textId="77777777" w:rsidR="00CE3DC7" w:rsidRPr="00CE3DC7" w:rsidRDefault="00CE3DC7" w:rsidP="00FF3D94">
            <w:pPr>
              <w:pStyle w:val="af"/>
              <w:spacing w:line="240" w:lineRule="auto"/>
              <w:ind w:firstLine="0"/>
              <w:jc w:val="left"/>
            </w:pPr>
            <w:r w:rsidRPr="00CE3DC7">
              <w:t>ВЗ</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2B3B8F1C" w14:textId="77777777" w:rsidR="00CE3DC7" w:rsidRPr="00CE3DC7" w:rsidRDefault="00CE3DC7" w:rsidP="00FF3D94">
            <w:pPr>
              <w:pStyle w:val="af"/>
              <w:spacing w:line="240" w:lineRule="auto"/>
              <w:ind w:firstLine="0"/>
              <w:jc w:val="left"/>
            </w:pPr>
            <w:r w:rsidRPr="00CE3DC7">
              <w:t>Оплата взноса</w:t>
            </w:r>
          </w:p>
        </w:tc>
      </w:tr>
      <w:tr w:rsidR="00CE3DC7" w:rsidRPr="00CE3DC7" w14:paraId="0A7E6212"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1C79A00" w14:textId="77777777" w:rsidR="00CE3DC7" w:rsidRPr="00CE3DC7" w:rsidRDefault="00CE3DC7" w:rsidP="00FF3D94">
            <w:pPr>
              <w:pStyle w:val="af"/>
              <w:spacing w:line="240" w:lineRule="auto"/>
              <w:ind w:firstLine="0"/>
              <w:jc w:val="left"/>
            </w:pPr>
            <w:r w:rsidRPr="00CE3DC7">
              <w:t xml:space="preserve">СА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316BAAA6" w14:textId="77777777" w:rsidR="00CE3DC7" w:rsidRPr="00CE3DC7" w:rsidRDefault="00CE3DC7" w:rsidP="00FF3D94">
            <w:pPr>
              <w:pStyle w:val="af"/>
              <w:spacing w:line="240" w:lineRule="auto"/>
              <w:ind w:firstLine="0"/>
              <w:jc w:val="left"/>
            </w:pPr>
            <w:r w:rsidRPr="00CE3DC7">
              <w:t>Налоговые санкции, установленные Налоговым кодексом Российской Федерации</w:t>
            </w:r>
          </w:p>
        </w:tc>
      </w:tr>
      <w:tr w:rsidR="00CE3DC7" w:rsidRPr="00CE3DC7" w14:paraId="6E6489C2"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D85161F" w14:textId="77777777" w:rsidR="00CE3DC7" w:rsidRPr="00CE3DC7" w:rsidRDefault="00CE3DC7" w:rsidP="00FF3D94">
            <w:pPr>
              <w:pStyle w:val="af"/>
              <w:spacing w:line="240" w:lineRule="auto"/>
              <w:ind w:firstLine="0"/>
              <w:jc w:val="left"/>
            </w:pPr>
            <w:r w:rsidRPr="00CE3DC7">
              <w:t>ИШ</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5AE64F9" w14:textId="77777777" w:rsidR="00CE3DC7" w:rsidRPr="00CE3DC7" w:rsidRDefault="00CE3DC7" w:rsidP="00FF3D94">
            <w:pPr>
              <w:pStyle w:val="af"/>
              <w:spacing w:line="240" w:lineRule="auto"/>
              <w:ind w:firstLine="0"/>
              <w:jc w:val="left"/>
            </w:pPr>
            <w:r w:rsidRPr="00CE3DC7">
              <w:t>Иные штрафы, установленные соответствующими законодательными или иными нормативными актами</w:t>
            </w:r>
          </w:p>
        </w:tc>
      </w:tr>
      <w:tr w:rsidR="00CE3DC7" w:rsidRPr="00CE3DC7" w14:paraId="2211E1FB" w14:textId="77777777" w:rsidTr="00B22566">
        <w:trPr>
          <w:cantSplit/>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205C77F" w14:textId="77777777" w:rsidR="00CE3DC7" w:rsidRPr="00CE3DC7" w:rsidRDefault="00CE3DC7" w:rsidP="00FF3D94">
            <w:pPr>
              <w:pStyle w:val="af"/>
              <w:spacing w:line="240" w:lineRule="auto"/>
              <w:ind w:firstLine="0"/>
              <w:jc w:val="left"/>
            </w:pPr>
            <w:r w:rsidRPr="00CE3DC7">
              <w:t>0</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2C31BE4" w14:textId="77777777" w:rsidR="00CE3DC7" w:rsidRPr="00CE3DC7" w:rsidRDefault="00CE3DC7" w:rsidP="00FF3D94">
            <w:pPr>
              <w:pStyle w:val="af"/>
              <w:spacing w:line="240" w:lineRule="auto"/>
              <w:ind w:firstLine="0"/>
              <w:jc w:val="left"/>
            </w:pPr>
            <w:r w:rsidRPr="00CE3DC7">
              <w:t>0</w:t>
            </w:r>
          </w:p>
        </w:tc>
      </w:tr>
    </w:tbl>
    <w:p w14:paraId="23172018" w14:textId="77777777" w:rsidR="00CE3DC7" w:rsidRPr="00CE3DC7" w:rsidRDefault="00CE3DC7" w:rsidP="009133AD">
      <w:pPr>
        <w:pStyle w:val="af5"/>
      </w:pPr>
    </w:p>
    <w:p w14:paraId="4936FE41" w14:textId="5E199BFB" w:rsidR="00CE3DC7" w:rsidRPr="00CE3DC7" w:rsidRDefault="00CE3DC7" w:rsidP="009133AD">
      <w:pPr>
        <w:pStyle w:val="af5"/>
      </w:pPr>
      <w:r w:rsidRPr="00CE3DC7">
        <w:t>Таблица </w:t>
      </w:r>
      <w:r w:rsidR="00E1060F">
        <w:fldChar w:fldCharType="begin"/>
      </w:r>
      <w:r w:rsidR="00B770DF">
        <w:instrText xml:space="preserve"> SEQ Таблица \* ARABIC </w:instrText>
      </w:r>
      <w:r w:rsidR="00E1060F">
        <w:fldChar w:fldCharType="separate"/>
      </w:r>
      <w:r w:rsidR="00A10747">
        <w:rPr>
          <w:noProof/>
        </w:rPr>
        <w:t>7</w:t>
      </w:r>
      <w:r w:rsidR="00E1060F">
        <w:fldChar w:fldCharType="end"/>
      </w:r>
      <w:r w:rsidRPr="00CE3DC7">
        <w:t>. Основание платежа</w:t>
      </w:r>
    </w:p>
    <w:tbl>
      <w:tblPr>
        <w:tblW w:w="4819" w:type="pc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5"/>
        <w:gridCol w:w="8541"/>
      </w:tblGrid>
      <w:tr w:rsidR="00CE3DC7" w:rsidRPr="00CE3DC7" w14:paraId="4CD46971" w14:textId="77777777" w:rsidTr="00B22566">
        <w:trPr>
          <w:cantSplit/>
          <w:tblHeader/>
        </w:trPr>
        <w:tc>
          <w:tcPr>
            <w:tcW w:w="654" w:type="pct"/>
          </w:tcPr>
          <w:p w14:paraId="5DC4CCAB" w14:textId="77777777" w:rsidR="00CE3DC7" w:rsidRPr="00CE3DC7" w:rsidRDefault="00CE3DC7" w:rsidP="00FF3D94">
            <w:pPr>
              <w:pStyle w:val="af"/>
              <w:spacing w:line="240" w:lineRule="auto"/>
              <w:ind w:firstLine="0"/>
              <w:jc w:val="center"/>
              <w:rPr>
                <w:b/>
              </w:rPr>
            </w:pPr>
            <w:r w:rsidRPr="00CE3DC7">
              <w:rPr>
                <w:b/>
              </w:rPr>
              <w:t>Значение</w:t>
            </w:r>
          </w:p>
        </w:tc>
        <w:tc>
          <w:tcPr>
            <w:tcW w:w="4346" w:type="pct"/>
          </w:tcPr>
          <w:p w14:paraId="61EC99C8" w14:textId="77777777" w:rsidR="00CE3DC7" w:rsidRPr="00CE3DC7" w:rsidRDefault="00CE3DC7" w:rsidP="00FF3D94">
            <w:pPr>
              <w:pStyle w:val="af"/>
              <w:spacing w:line="240" w:lineRule="auto"/>
              <w:ind w:firstLine="0"/>
              <w:jc w:val="center"/>
              <w:rPr>
                <w:b/>
              </w:rPr>
            </w:pPr>
            <w:r w:rsidRPr="00CE3DC7">
              <w:rPr>
                <w:b/>
              </w:rPr>
              <w:t>Описание</w:t>
            </w:r>
          </w:p>
        </w:tc>
      </w:tr>
      <w:tr w:rsidR="00CE3DC7" w:rsidRPr="00CE3DC7" w14:paraId="5E9B9E5A"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BDE0173" w14:textId="77777777" w:rsidR="00CE3DC7" w:rsidRPr="00CE3DC7" w:rsidRDefault="00CE3DC7" w:rsidP="00FF3D94">
            <w:pPr>
              <w:pStyle w:val="af"/>
              <w:spacing w:line="240" w:lineRule="auto"/>
              <w:ind w:firstLine="0"/>
              <w:jc w:val="left"/>
            </w:pPr>
            <w:r w:rsidRPr="00CE3DC7">
              <w:t xml:space="preserve">0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EEA53BF" w14:textId="77777777" w:rsidR="00CE3DC7" w:rsidRPr="00CE3DC7" w:rsidRDefault="00CE3DC7" w:rsidP="00FF3D94">
            <w:pPr>
              <w:pStyle w:val="af"/>
              <w:spacing w:line="240" w:lineRule="auto"/>
              <w:ind w:firstLine="0"/>
              <w:jc w:val="left"/>
              <w:rPr>
                <w:sz w:val="28"/>
                <w:szCs w:val="28"/>
              </w:rPr>
            </w:pPr>
            <w:r w:rsidRPr="00CE3DC7">
              <w:t>Для начислений и платежей не в пользу Федеральной налоговой службы Российской Федерации</w:t>
            </w:r>
          </w:p>
        </w:tc>
      </w:tr>
      <w:tr w:rsidR="00CE3DC7" w:rsidRPr="00CE3DC7" w14:paraId="39BED7AA"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1316C5FA" w14:textId="77777777" w:rsidR="00CE3DC7" w:rsidRPr="00CE3DC7" w:rsidRDefault="00CE3DC7" w:rsidP="00FF3D94">
            <w:pPr>
              <w:pStyle w:val="af"/>
              <w:spacing w:line="240" w:lineRule="auto"/>
              <w:ind w:firstLine="0"/>
              <w:jc w:val="left"/>
            </w:pPr>
            <w:r w:rsidRPr="00CE3DC7">
              <w:t>ТП</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BB5D525" w14:textId="77777777" w:rsidR="00CE3DC7" w:rsidRPr="00CE3DC7" w:rsidRDefault="00CE3DC7" w:rsidP="00FF3D94">
            <w:pPr>
              <w:pStyle w:val="af"/>
              <w:spacing w:line="240" w:lineRule="auto"/>
              <w:ind w:firstLine="0"/>
              <w:jc w:val="left"/>
              <w:rPr>
                <w:sz w:val="28"/>
                <w:szCs w:val="28"/>
              </w:rPr>
            </w:pPr>
            <w:r w:rsidRPr="00CE3DC7">
              <w:t>Платежи текущего года</w:t>
            </w:r>
          </w:p>
        </w:tc>
      </w:tr>
      <w:tr w:rsidR="00CE3DC7" w:rsidRPr="00CE3DC7" w14:paraId="3A9673F1"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69646BE6" w14:textId="77777777" w:rsidR="00CE3DC7" w:rsidRPr="00CE3DC7" w:rsidRDefault="00CE3DC7" w:rsidP="00FF3D94">
            <w:pPr>
              <w:pStyle w:val="af"/>
              <w:spacing w:line="240" w:lineRule="auto"/>
              <w:ind w:firstLine="0"/>
              <w:jc w:val="left"/>
            </w:pPr>
            <w:r w:rsidRPr="00CE3DC7">
              <w:t>ЗД</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4C8C39E9" w14:textId="77777777" w:rsidR="00CE3DC7" w:rsidRPr="00CE3DC7" w:rsidRDefault="00CE3DC7" w:rsidP="00FF3D94">
            <w:pPr>
              <w:pStyle w:val="af"/>
              <w:spacing w:line="240" w:lineRule="auto"/>
              <w:ind w:firstLine="0"/>
              <w:jc w:val="left"/>
              <w:rPr>
                <w:sz w:val="28"/>
                <w:szCs w:val="28"/>
              </w:rPr>
            </w:pPr>
            <w:r w:rsidRPr="00CE3DC7">
              <w:t xml:space="preserve">Добровольное погашение задолженности по истекшим налоговым периодам при отсутствии требования </w:t>
            </w:r>
            <w:proofErr w:type="spellStart"/>
            <w:r w:rsidRPr="00CE3DC7">
              <w:t>обоплате</w:t>
            </w:r>
            <w:proofErr w:type="spellEnd"/>
            <w:r w:rsidRPr="00CE3DC7">
              <w:t xml:space="preserve"> налогов (сборов) от налогового органа</w:t>
            </w:r>
          </w:p>
        </w:tc>
      </w:tr>
      <w:tr w:rsidR="00CE3DC7" w:rsidRPr="00CE3DC7" w14:paraId="072B4C05"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8EAA54A" w14:textId="77777777" w:rsidR="00CE3DC7" w:rsidRPr="00CE3DC7" w:rsidRDefault="00CE3DC7" w:rsidP="00FF3D94">
            <w:pPr>
              <w:pStyle w:val="af"/>
              <w:spacing w:line="240" w:lineRule="auto"/>
              <w:ind w:firstLine="0"/>
              <w:jc w:val="left"/>
            </w:pPr>
            <w:r w:rsidRPr="00CE3DC7">
              <w:t>ТР</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CD3DF54" w14:textId="77777777" w:rsidR="00CE3DC7" w:rsidRPr="00CE3DC7" w:rsidRDefault="00CE3DC7" w:rsidP="00FF3D94">
            <w:pPr>
              <w:pStyle w:val="af"/>
              <w:spacing w:line="240" w:lineRule="auto"/>
              <w:ind w:firstLine="0"/>
              <w:jc w:val="left"/>
              <w:rPr>
                <w:sz w:val="28"/>
                <w:szCs w:val="28"/>
              </w:rPr>
            </w:pPr>
            <w:r w:rsidRPr="00CE3DC7">
              <w:t>Погашение задолженности по требованию об оплате налогов (сборов) от налогового органа</w:t>
            </w:r>
          </w:p>
        </w:tc>
      </w:tr>
      <w:tr w:rsidR="00CE3DC7" w:rsidRPr="00CE3DC7" w14:paraId="00A619EE"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3101FA1" w14:textId="77777777" w:rsidR="00CE3DC7" w:rsidRPr="00CE3DC7" w:rsidRDefault="00CE3DC7" w:rsidP="00FF3D94">
            <w:pPr>
              <w:pStyle w:val="af"/>
              <w:spacing w:line="240" w:lineRule="auto"/>
              <w:ind w:firstLine="0"/>
              <w:jc w:val="left"/>
            </w:pPr>
            <w:r w:rsidRPr="00CE3DC7">
              <w:t>PC</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3C9A25BA" w14:textId="77777777" w:rsidR="00CE3DC7" w:rsidRPr="00CE3DC7" w:rsidRDefault="00CE3DC7" w:rsidP="00FF3D94">
            <w:pPr>
              <w:pStyle w:val="af"/>
              <w:spacing w:line="240" w:lineRule="auto"/>
              <w:ind w:firstLine="0"/>
              <w:jc w:val="left"/>
              <w:rPr>
                <w:sz w:val="28"/>
                <w:szCs w:val="28"/>
              </w:rPr>
            </w:pPr>
            <w:r w:rsidRPr="00CE3DC7">
              <w:t>Погашение рассроченной задолженности</w:t>
            </w:r>
          </w:p>
        </w:tc>
      </w:tr>
      <w:tr w:rsidR="00CE3DC7" w:rsidRPr="00CE3DC7" w14:paraId="358436A8"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7F3D6C44" w14:textId="77777777" w:rsidR="00CE3DC7" w:rsidRPr="00CE3DC7" w:rsidRDefault="00CE3DC7" w:rsidP="00FF3D94">
            <w:pPr>
              <w:pStyle w:val="af"/>
              <w:spacing w:line="240" w:lineRule="auto"/>
              <w:ind w:firstLine="0"/>
              <w:jc w:val="left"/>
            </w:pPr>
            <w:r w:rsidRPr="00CE3DC7">
              <w:t xml:space="preserve">ОТ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26F5E5E" w14:textId="77777777" w:rsidR="00CE3DC7" w:rsidRPr="00CE3DC7" w:rsidRDefault="00CE3DC7" w:rsidP="00FF3D94">
            <w:pPr>
              <w:pStyle w:val="af"/>
              <w:spacing w:line="240" w:lineRule="auto"/>
              <w:ind w:firstLine="0"/>
              <w:jc w:val="left"/>
              <w:rPr>
                <w:sz w:val="28"/>
                <w:szCs w:val="28"/>
              </w:rPr>
            </w:pPr>
            <w:r w:rsidRPr="00CE3DC7">
              <w:t>Погашение отсроченной задолженности</w:t>
            </w:r>
          </w:p>
        </w:tc>
      </w:tr>
      <w:tr w:rsidR="00CE3DC7" w:rsidRPr="00CE3DC7" w14:paraId="1AB553D7"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2C31A446" w14:textId="77777777" w:rsidR="00CE3DC7" w:rsidRPr="00CE3DC7" w:rsidRDefault="00CE3DC7" w:rsidP="00FF3D94">
            <w:pPr>
              <w:pStyle w:val="af"/>
              <w:spacing w:line="240" w:lineRule="auto"/>
              <w:ind w:firstLine="0"/>
              <w:jc w:val="left"/>
            </w:pPr>
            <w:r w:rsidRPr="00CE3DC7">
              <w:t xml:space="preserve">АП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0777D1B9" w14:textId="77777777" w:rsidR="00CE3DC7" w:rsidRPr="00CE3DC7" w:rsidRDefault="00CE3DC7" w:rsidP="00FF3D94">
            <w:pPr>
              <w:pStyle w:val="af"/>
              <w:spacing w:line="240" w:lineRule="auto"/>
              <w:ind w:firstLine="0"/>
              <w:jc w:val="left"/>
              <w:rPr>
                <w:sz w:val="28"/>
                <w:szCs w:val="28"/>
              </w:rPr>
            </w:pPr>
            <w:r w:rsidRPr="00CE3DC7">
              <w:t>Погашение задолженности по акту проверки</w:t>
            </w:r>
          </w:p>
        </w:tc>
      </w:tr>
      <w:tr w:rsidR="00CE3DC7" w:rsidRPr="00CE3DC7" w14:paraId="27C54434"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95E2A56" w14:textId="77777777" w:rsidR="00CE3DC7" w:rsidRPr="00CE3DC7" w:rsidRDefault="00CE3DC7" w:rsidP="00FF3D94">
            <w:pPr>
              <w:pStyle w:val="af"/>
              <w:spacing w:line="240" w:lineRule="auto"/>
              <w:ind w:firstLine="0"/>
              <w:jc w:val="left"/>
            </w:pPr>
            <w:r w:rsidRPr="00CE3DC7">
              <w:t xml:space="preserve">АР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6C8AE6CD" w14:textId="77777777" w:rsidR="00CE3DC7" w:rsidRPr="00CE3DC7" w:rsidRDefault="00CE3DC7" w:rsidP="00FF3D94">
            <w:pPr>
              <w:pStyle w:val="af"/>
              <w:spacing w:line="240" w:lineRule="auto"/>
              <w:ind w:firstLine="0"/>
              <w:jc w:val="left"/>
              <w:rPr>
                <w:sz w:val="28"/>
                <w:szCs w:val="28"/>
              </w:rPr>
            </w:pPr>
            <w:r w:rsidRPr="00CE3DC7">
              <w:t>Погашение задолженности по исполнительному документу</w:t>
            </w:r>
          </w:p>
        </w:tc>
      </w:tr>
      <w:tr w:rsidR="00CE3DC7" w:rsidRPr="00CE3DC7" w14:paraId="088C4213"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5D650F0" w14:textId="77777777" w:rsidR="00CE3DC7" w:rsidRPr="00CE3DC7" w:rsidRDefault="00CE3DC7" w:rsidP="00FF3D94">
            <w:pPr>
              <w:pStyle w:val="af"/>
              <w:spacing w:line="240" w:lineRule="auto"/>
              <w:ind w:firstLine="0"/>
              <w:jc w:val="left"/>
            </w:pPr>
            <w:r w:rsidRPr="00CE3DC7">
              <w:t>БФ</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9EBDD0F" w14:textId="77777777" w:rsidR="00CE3DC7" w:rsidRPr="00CE3DC7" w:rsidRDefault="00CE3DC7" w:rsidP="00FF3D94">
            <w:pPr>
              <w:pStyle w:val="af"/>
              <w:spacing w:line="240" w:lineRule="auto"/>
              <w:ind w:firstLine="0"/>
              <w:jc w:val="left"/>
              <w:rPr>
                <w:sz w:val="28"/>
                <w:szCs w:val="28"/>
              </w:rPr>
            </w:pPr>
            <w:r w:rsidRPr="00CE3DC7">
              <w:t>Текущий платеж физического лица – клиента банка (владельца счета), уплачиваемый со своего банковского счета</w:t>
            </w:r>
          </w:p>
        </w:tc>
      </w:tr>
      <w:tr w:rsidR="00CE3DC7" w:rsidRPr="00CE3DC7" w14:paraId="1E843FDC"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7CF7A2B" w14:textId="77777777" w:rsidR="00CE3DC7" w:rsidRPr="00CE3DC7" w:rsidRDefault="00CE3DC7" w:rsidP="00FF3D94">
            <w:pPr>
              <w:pStyle w:val="af"/>
              <w:spacing w:line="240" w:lineRule="auto"/>
              <w:ind w:firstLine="0"/>
              <w:jc w:val="left"/>
            </w:pPr>
            <w:r w:rsidRPr="00CE3DC7">
              <w:t xml:space="preserve">РТ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3D8E7DFE" w14:textId="77777777" w:rsidR="00CE3DC7" w:rsidRPr="00CE3DC7" w:rsidRDefault="00CE3DC7" w:rsidP="00FF3D94">
            <w:pPr>
              <w:pStyle w:val="af"/>
              <w:spacing w:line="240" w:lineRule="auto"/>
              <w:ind w:firstLine="0"/>
              <w:jc w:val="left"/>
              <w:rPr>
                <w:sz w:val="28"/>
                <w:szCs w:val="28"/>
              </w:rPr>
            </w:pPr>
            <w:r w:rsidRPr="00CE3DC7">
              <w:t xml:space="preserve">Погашение </w:t>
            </w:r>
            <w:proofErr w:type="spellStart"/>
            <w:r w:rsidRPr="00CE3DC7">
              <w:t>реструктурируемой</w:t>
            </w:r>
            <w:proofErr w:type="spellEnd"/>
            <w:r w:rsidRPr="00CE3DC7">
              <w:t xml:space="preserve"> задолженности</w:t>
            </w:r>
          </w:p>
        </w:tc>
      </w:tr>
      <w:tr w:rsidR="00CE3DC7" w:rsidRPr="00CE3DC7" w14:paraId="5CFBFF0E"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52929271" w14:textId="77777777" w:rsidR="00CE3DC7" w:rsidRPr="00CE3DC7" w:rsidRDefault="00CE3DC7" w:rsidP="00FF3D94">
            <w:pPr>
              <w:pStyle w:val="af"/>
              <w:spacing w:line="240" w:lineRule="auto"/>
              <w:ind w:firstLine="0"/>
              <w:jc w:val="left"/>
            </w:pPr>
            <w:r w:rsidRPr="00CE3DC7">
              <w:t xml:space="preserve">ПБ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5C08E9BE" w14:textId="77777777" w:rsidR="00CE3DC7" w:rsidRPr="00CE3DC7" w:rsidRDefault="00CE3DC7" w:rsidP="00FF3D94">
            <w:pPr>
              <w:pStyle w:val="af"/>
              <w:spacing w:line="240" w:lineRule="auto"/>
              <w:ind w:firstLine="0"/>
              <w:jc w:val="left"/>
              <w:rPr>
                <w:sz w:val="28"/>
                <w:szCs w:val="28"/>
              </w:rPr>
            </w:pPr>
            <w:r w:rsidRPr="00CE3DC7">
              <w:t>Погашение должником задолженности в ходе процедур, применяемых в деле о банкротстве</w:t>
            </w:r>
          </w:p>
        </w:tc>
      </w:tr>
      <w:tr w:rsidR="00CE3DC7" w:rsidRPr="00CE3DC7" w14:paraId="6482CE61"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4A749E8B" w14:textId="77777777" w:rsidR="00CE3DC7" w:rsidRPr="00CE3DC7" w:rsidRDefault="00CE3DC7" w:rsidP="00FF3D94">
            <w:pPr>
              <w:pStyle w:val="af"/>
              <w:spacing w:line="240" w:lineRule="auto"/>
              <w:ind w:firstLine="0"/>
              <w:jc w:val="left"/>
            </w:pPr>
            <w:r w:rsidRPr="00CE3DC7">
              <w:t>ПР</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76F307E5" w14:textId="77777777" w:rsidR="00CE3DC7" w:rsidRPr="00CE3DC7" w:rsidRDefault="00CE3DC7" w:rsidP="00FF3D94">
            <w:pPr>
              <w:pStyle w:val="af"/>
              <w:spacing w:line="240" w:lineRule="auto"/>
              <w:ind w:firstLine="0"/>
              <w:jc w:val="left"/>
              <w:rPr>
                <w:sz w:val="28"/>
                <w:szCs w:val="28"/>
              </w:rPr>
            </w:pPr>
            <w:r w:rsidRPr="00CE3DC7">
              <w:t>Погашение задолженности, приостановленной к взысканию</w:t>
            </w:r>
          </w:p>
        </w:tc>
      </w:tr>
      <w:tr w:rsidR="00CE3DC7" w:rsidRPr="00CE3DC7" w14:paraId="036ADBA9"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934588D" w14:textId="77777777" w:rsidR="00CE3DC7" w:rsidRPr="00CE3DC7" w:rsidRDefault="00CE3DC7" w:rsidP="00FF3D94">
            <w:pPr>
              <w:pStyle w:val="af"/>
              <w:spacing w:line="240" w:lineRule="auto"/>
              <w:ind w:firstLine="0"/>
              <w:jc w:val="left"/>
            </w:pPr>
            <w:r w:rsidRPr="00CE3DC7">
              <w:t xml:space="preserve">ИН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3835CF9F" w14:textId="77777777" w:rsidR="00CE3DC7" w:rsidRPr="00CE3DC7" w:rsidRDefault="00CE3DC7" w:rsidP="00FF3D94">
            <w:pPr>
              <w:pStyle w:val="af"/>
              <w:spacing w:line="240" w:lineRule="auto"/>
              <w:ind w:firstLine="0"/>
              <w:jc w:val="left"/>
              <w:rPr>
                <w:sz w:val="28"/>
                <w:szCs w:val="28"/>
              </w:rPr>
            </w:pPr>
            <w:r w:rsidRPr="00CE3DC7">
              <w:t>Погашение инвестиционного налогового кредита</w:t>
            </w:r>
          </w:p>
        </w:tc>
      </w:tr>
      <w:tr w:rsidR="00CE3DC7" w:rsidRPr="00CE3DC7" w14:paraId="63FD4139"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35798E27" w14:textId="77777777" w:rsidR="00CE3DC7" w:rsidRPr="00CE3DC7" w:rsidRDefault="00CE3DC7" w:rsidP="00FF3D94">
            <w:pPr>
              <w:pStyle w:val="af"/>
              <w:spacing w:line="240" w:lineRule="auto"/>
              <w:ind w:firstLine="0"/>
              <w:jc w:val="left"/>
            </w:pPr>
            <w:r w:rsidRPr="00CE3DC7">
              <w:t xml:space="preserve">ТЛ </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34F4B02" w14:textId="77777777" w:rsidR="00CE3DC7" w:rsidRPr="00CE3DC7" w:rsidRDefault="00CE3DC7" w:rsidP="00FF3D94">
            <w:pPr>
              <w:pStyle w:val="af"/>
              <w:spacing w:line="240" w:lineRule="auto"/>
              <w:ind w:firstLine="0"/>
              <w:jc w:val="left"/>
              <w:rPr>
                <w:sz w:val="28"/>
                <w:szCs w:val="28"/>
              </w:rPr>
            </w:pPr>
            <w:r w:rsidRPr="00CE3DC7">
              <w:t>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w:t>
            </w:r>
          </w:p>
        </w:tc>
      </w:tr>
      <w:tr w:rsidR="00CE3DC7" w:rsidRPr="00CE3DC7" w14:paraId="04688D18" w14:textId="77777777" w:rsidTr="00B22566">
        <w:trPr>
          <w:cantSplit/>
          <w:tblHeader/>
        </w:trPr>
        <w:tc>
          <w:tcPr>
            <w:tcW w:w="654" w:type="pct"/>
            <w:tcBorders>
              <w:top w:val="single" w:sz="4" w:space="0" w:color="000000"/>
              <w:left w:val="single" w:sz="4" w:space="0" w:color="000000"/>
              <w:bottom w:val="single" w:sz="4" w:space="0" w:color="000000"/>
              <w:right w:val="single" w:sz="4" w:space="0" w:color="000000"/>
            </w:tcBorders>
            <w:shd w:val="clear" w:color="auto" w:fill="auto"/>
          </w:tcPr>
          <w:p w14:paraId="05BC1C13" w14:textId="77777777" w:rsidR="00CE3DC7" w:rsidRPr="00CE3DC7" w:rsidRDefault="00CE3DC7" w:rsidP="00FF3D94">
            <w:pPr>
              <w:pStyle w:val="af"/>
              <w:spacing w:line="240" w:lineRule="auto"/>
              <w:ind w:firstLine="0"/>
              <w:jc w:val="left"/>
            </w:pPr>
            <w:r w:rsidRPr="00CE3DC7">
              <w:t>ЗТ</w:t>
            </w:r>
          </w:p>
        </w:tc>
        <w:tc>
          <w:tcPr>
            <w:tcW w:w="4346" w:type="pct"/>
            <w:tcBorders>
              <w:top w:val="single" w:sz="4" w:space="0" w:color="000000"/>
              <w:left w:val="single" w:sz="4" w:space="0" w:color="000000"/>
              <w:bottom w:val="single" w:sz="4" w:space="0" w:color="000000"/>
              <w:right w:val="single" w:sz="4" w:space="0" w:color="000000"/>
            </w:tcBorders>
            <w:shd w:val="clear" w:color="auto" w:fill="auto"/>
          </w:tcPr>
          <w:p w14:paraId="1C8DBBC1" w14:textId="77777777" w:rsidR="00CE3DC7" w:rsidRPr="00CE3DC7" w:rsidRDefault="00CE3DC7" w:rsidP="00FF3D94">
            <w:pPr>
              <w:pStyle w:val="af"/>
              <w:spacing w:line="240" w:lineRule="auto"/>
              <w:ind w:firstLine="0"/>
              <w:jc w:val="left"/>
              <w:rPr>
                <w:sz w:val="28"/>
                <w:szCs w:val="28"/>
              </w:rPr>
            </w:pPr>
            <w:r w:rsidRPr="00CE3DC7">
              <w:t>Погашение текущей задолженности в ходе процедур, применяемых в деле о банкротстве</w:t>
            </w:r>
          </w:p>
        </w:tc>
      </w:tr>
    </w:tbl>
    <w:p w14:paraId="39F98B1D" w14:textId="7839C6F9" w:rsidR="0036407A" w:rsidRPr="00CE3DC7" w:rsidRDefault="0036407A" w:rsidP="009133AD"/>
    <w:sectPr w:rsidR="0036407A" w:rsidRPr="00CE3DC7" w:rsidSect="00F72781">
      <w:headerReference w:type="even" r:id="rId15"/>
      <w:headerReference w:type="default" r:id="rId16"/>
      <w:footerReference w:type="default" r:id="rId17"/>
      <w:pgSz w:w="11906" w:h="16838" w:code="9"/>
      <w:pgMar w:top="567" w:right="567" w:bottom="2268"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843FB" w14:textId="77777777" w:rsidR="00A03959" w:rsidRDefault="00A03959" w:rsidP="009133AD">
      <w:r>
        <w:separator/>
      </w:r>
    </w:p>
  </w:endnote>
  <w:endnote w:type="continuationSeparator" w:id="0">
    <w:p w14:paraId="2DB6F9BC" w14:textId="77777777" w:rsidR="00A03959" w:rsidRDefault="00A03959" w:rsidP="00913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0"/>
    <w:family w:val="roman"/>
    <w:pitch w:val="variable"/>
  </w:font>
  <w:font w:name="Source Han Sans CN Regular">
    <w:charset w:val="00"/>
    <w:family w:val="auto"/>
    <w:pitch w:val="variable"/>
  </w:font>
  <w:font w:name="Lohit Devanagar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AFE0" w14:textId="77777777" w:rsidR="00B92898" w:rsidRDefault="00B9289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08CF" w14:textId="77777777" w:rsidR="00B92898" w:rsidRDefault="00B92898">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AA515" w14:textId="77777777" w:rsidR="00B92898" w:rsidRDefault="00B92898">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29F56" w14:textId="77777777" w:rsidR="00DD625F" w:rsidRPr="00AC1D3F" w:rsidRDefault="00DD625F" w:rsidP="009133A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F8A06" w14:textId="77777777" w:rsidR="00A03959" w:rsidRDefault="00A03959" w:rsidP="009133AD">
      <w:r>
        <w:separator/>
      </w:r>
    </w:p>
  </w:footnote>
  <w:footnote w:type="continuationSeparator" w:id="0">
    <w:p w14:paraId="092AC77C" w14:textId="77777777" w:rsidR="00A03959" w:rsidRDefault="00A03959" w:rsidP="009133A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AE19C" w14:textId="77777777" w:rsidR="00B92898" w:rsidRDefault="00B9289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C3C23" w14:textId="77777777" w:rsidR="00DD625F" w:rsidRDefault="00DD625F" w:rsidP="009133AD">
    <w:pPr>
      <w:pStyle w:val="a5"/>
    </w:pPr>
    <w:r>
      <w:rPr>
        <w:noProof/>
      </w:rPr>
      <mc:AlternateContent>
        <mc:Choice Requires="wpg">
          <w:drawing>
            <wp:anchor distT="0" distB="0" distL="114300" distR="114300" simplePos="0" relativeHeight="251658240" behindDoc="0" locked="0" layoutInCell="1" allowOverlap="1" wp14:anchorId="2FA7A31A" wp14:editId="4D28DFE1">
              <wp:simplePos x="0" y="0"/>
              <wp:positionH relativeFrom="column">
                <wp:posOffset>-554990</wp:posOffset>
              </wp:positionH>
              <wp:positionV relativeFrom="paragraph">
                <wp:posOffset>211455</wp:posOffset>
              </wp:positionV>
              <wp:extent cx="7066280" cy="9813925"/>
              <wp:effectExtent l="0" t="0" r="20320" b="15875"/>
              <wp:wrapNone/>
              <wp:docPr id="32"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6280" cy="9813925"/>
                        <a:chOff x="498" y="840"/>
                        <a:chExt cx="11128" cy="15290"/>
                      </a:xfrm>
                    </wpg:grpSpPr>
                    <wps:wsp>
                      <wps:cNvPr id="33" name="Rectangle 396"/>
                      <wps:cNvSpPr>
                        <a:spLocks noChangeArrowheads="1"/>
                      </wps:cNvSpPr>
                      <wps:spPr bwMode="auto">
                        <a:xfrm>
                          <a:off x="1195" y="840"/>
                          <a:ext cx="10431" cy="152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36000" rIns="91440" bIns="45720" anchor="t" anchorCtr="0" upright="1">
                        <a:noAutofit/>
                      </wps:bodyPr>
                    </wps:wsp>
                    <wpg:grpSp>
                      <wpg:cNvPr id="34" name="Group 397"/>
                      <wpg:cNvGrpSpPr>
                        <a:grpSpLocks/>
                      </wpg:cNvGrpSpPr>
                      <wpg:grpSpPr bwMode="auto">
                        <a:xfrm>
                          <a:off x="498" y="8078"/>
                          <a:ext cx="723" cy="8052"/>
                          <a:chOff x="319" y="8138"/>
                          <a:chExt cx="723" cy="8286"/>
                        </a:xfrm>
                      </wpg:grpSpPr>
                      <wps:wsp>
                        <wps:cNvPr id="35" name="Line 398"/>
                        <wps:cNvCnPr/>
                        <wps:spPr bwMode="auto">
                          <a:xfrm flipH="1">
                            <a:off x="466" y="10229"/>
                            <a:ext cx="5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399"/>
                        <wps:cNvCnPr/>
                        <wps:spPr bwMode="auto">
                          <a:xfrm flipH="1">
                            <a:off x="457" y="11489"/>
                            <a:ext cx="5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400"/>
                        <wps:cNvCnPr/>
                        <wps:spPr bwMode="auto">
                          <a:xfrm flipH="1">
                            <a:off x="460" y="12964"/>
                            <a:ext cx="5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01"/>
                        <wps:cNvCnPr/>
                        <wps:spPr bwMode="auto">
                          <a:xfrm flipH="1">
                            <a:off x="475" y="14940"/>
                            <a:ext cx="5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402"/>
                        <wps:cNvSpPr txBox="1">
                          <a:spLocks noChangeArrowheads="1"/>
                        </wps:cNvSpPr>
                        <wps:spPr bwMode="auto">
                          <a:xfrm>
                            <a:off x="319" y="8644"/>
                            <a:ext cx="565"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86C6666" w14:textId="77777777" w:rsidR="00DD625F" w:rsidRPr="006B69DF" w:rsidRDefault="00DD625F" w:rsidP="00DF5DB9">
                              <w:pPr>
                                <w:pStyle w:val="phstampitalic"/>
                              </w:pPr>
                              <w:r w:rsidRPr="006B69DF">
                                <w:t>Подп. и дата</w:t>
                              </w:r>
                            </w:p>
                            <w:p w14:paraId="21A133F8" w14:textId="77777777" w:rsidR="00DD625F" w:rsidRPr="006B69DF" w:rsidRDefault="00DD625F" w:rsidP="009133AD"/>
                            <w:p w14:paraId="40536D90" w14:textId="77777777" w:rsidR="00DD625F" w:rsidRPr="006B69DF" w:rsidRDefault="00DD625F" w:rsidP="009133AD"/>
                            <w:p w14:paraId="5B9EF731" w14:textId="77777777" w:rsidR="00DD625F" w:rsidRDefault="00DD625F" w:rsidP="009133AD"/>
                          </w:txbxContent>
                        </wps:txbx>
                        <wps:bodyPr rot="0" vert="vert270" wrap="square" lIns="91440" tIns="36000" rIns="91440" bIns="45720" anchor="t" anchorCtr="0" upright="1">
                          <a:noAutofit/>
                        </wps:bodyPr>
                      </wps:wsp>
                      <wps:wsp>
                        <wps:cNvPr id="40" name="Text Box 403"/>
                        <wps:cNvSpPr txBox="1">
                          <a:spLocks noChangeArrowheads="1"/>
                        </wps:cNvSpPr>
                        <wps:spPr bwMode="auto">
                          <a:xfrm>
                            <a:off x="319" y="10323"/>
                            <a:ext cx="565"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67BDACA" w14:textId="77777777" w:rsidR="00DD625F" w:rsidRPr="006B69DF" w:rsidRDefault="00DD625F" w:rsidP="00DF5DB9">
                              <w:pPr>
                                <w:pStyle w:val="phstampitalic"/>
                              </w:pPr>
                              <w:proofErr w:type="spellStart"/>
                              <w:r w:rsidRPr="006B69DF">
                                <w:t>Инв</w:t>
                              </w:r>
                              <w:proofErr w:type="spellEnd"/>
                              <w:r w:rsidRPr="006B69DF">
                                <w:t xml:space="preserve"> № </w:t>
                              </w:r>
                              <w:proofErr w:type="spellStart"/>
                              <w:r w:rsidRPr="006B69DF">
                                <w:t>дубл</w:t>
                              </w:r>
                              <w:proofErr w:type="spellEnd"/>
                              <w:r w:rsidRPr="006B69DF">
                                <w:t>.</w:t>
                              </w:r>
                            </w:p>
                            <w:p w14:paraId="58851C2C" w14:textId="77777777" w:rsidR="00DD625F" w:rsidRPr="006B69DF" w:rsidRDefault="00DD625F" w:rsidP="009133AD"/>
                            <w:p w14:paraId="0596A4F2" w14:textId="77777777" w:rsidR="00DD625F" w:rsidRPr="006B69DF" w:rsidRDefault="00DD625F" w:rsidP="009133AD"/>
                            <w:p w14:paraId="7F428D09" w14:textId="77777777" w:rsidR="00DD625F" w:rsidRPr="006B69DF" w:rsidRDefault="00DD625F" w:rsidP="009133AD"/>
                            <w:p w14:paraId="37298A28" w14:textId="77777777" w:rsidR="00DD625F" w:rsidRDefault="00DD625F" w:rsidP="009133AD"/>
                          </w:txbxContent>
                        </wps:txbx>
                        <wps:bodyPr rot="0" vert="vert270" wrap="square" lIns="91440" tIns="36000" rIns="91440" bIns="45720" anchor="t" anchorCtr="0" upright="1">
                          <a:noAutofit/>
                        </wps:bodyPr>
                      </wps:wsp>
                      <wpg:grpSp>
                        <wpg:cNvPr id="41" name="Group 404"/>
                        <wpg:cNvGrpSpPr>
                          <a:grpSpLocks/>
                        </wpg:cNvGrpSpPr>
                        <wpg:grpSpPr bwMode="auto">
                          <a:xfrm>
                            <a:off x="319" y="11648"/>
                            <a:ext cx="565" cy="4728"/>
                            <a:chOff x="239" y="11626"/>
                            <a:chExt cx="565" cy="4728"/>
                          </a:xfrm>
                        </wpg:grpSpPr>
                        <wps:wsp>
                          <wps:cNvPr id="42" name="Text Box 405"/>
                          <wps:cNvSpPr txBox="1">
                            <a:spLocks noChangeArrowheads="1"/>
                          </wps:cNvSpPr>
                          <wps:spPr bwMode="auto">
                            <a:xfrm>
                              <a:off x="239" y="15188"/>
                              <a:ext cx="565"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B5AF904" w14:textId="77777777" w:rsidR="00DD625F" w:rsidRPr="006B69DF" w:rsidRDefault="00DD625F" w:rsidP="00DF5DB9">
                                <w:pPr>
                                  <w:pStyle w:val="phstampitalic"/>
                                </w:pPr>
                                <w:proofErr w:type="spellStart"/>
                                <w:r w:rsidRPr="006B69DF">
                                  <w:t>Инв</w:t>
                                </w:r>
                                <w:proofErr w:type="spellEnd"/>
                                <w:r w:rsidRPr="006B69DF">
                                  <w:t xml:space="preserve"> № подл.</w:t>
                                </w:r>
                              </w:p>
                              <w:p w14:paraId="5C0FD974" w14:textId="77777777" w:rsidR="00DD625F" w:rsidRPr="006B69DF" w:rsidRDefault="00DD625F" w:rsidP="009133AD"/>
                              <w:p w14:paraId="67163086" w14:textId="77777777" w:rsidR="00DD625F" w:rsidRPr="006B69DF" w:rsidRDefault="00DD625F" w:rsidP="009133AD"/>
                              <w:p w14:paraId="59506868" w14:textId="77777777" w:rsidR="00DD625F" w:rsidRDefault="00DD625F" w:rsidP="009133AD"/>
                            </w:txbxContent>
                          </wps:txbx>
                          <wps:bodyPr rot="0" vert="vert270" wrap="square" lIns="91440" tIns="36000" rIns="91440" bIns="45720" anchor="t" anchorCtr="0" upright="1">
                            <a:noAutofit/>
                          </wps:bodyPr>
                        </wps:wsp>
                        <wpg:grpSp>
                          <wpg:cNvPr id="43" name="Group 406"/>
                          <wpg:cNvGrpSpPr>
                            <a:grpSpLocks/>
                          </wpg:cNvGrpSpPr>
                          <wpg:grpSpPr bwMode="auto">
                            <a:xfrm>
                              <a:off x="239" y="11626"/>
                              <a:ext cx="565" cy="3243"/>
                              <a:chOff x="239" y="11626"/>
                              <a:chExt cx="565" cy="3243"/>
                            </a:xfrm>
                          </wpg:grpSpPr>
                          <wps:wsp>
                            <wps:cNvPr id="44" name="Text Box 407"/>
                            <wps:cNvSpPr txBox="1">
                              <a:spLocks noChangeArrowheads="1"/>
                            </wps:cNvSpPr>
                            <wps:spPr bwMode="auto">
                              <a:xfrm>
                                <a:off x="239" y="11626"/>
                                <a:ext cx="565" cy="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6408DDE" w14:textId="77777777" w:rsidR="00DD625F" w:rsidRPr="006B69DF" w:rsidRDefault="00DD625F" w:rsidP="00DF5DB9">
                                  <w:pPr>
                                    <w:pStyle w:val="phstampitalic"/>
                                  </w:pPr>
                                  <w:r w:rsidRPr="006B69DF">
                                    <w:t>Взамен инв. №</w:t>
                                  </w:r>
                                </w:p>
                                <w:p w14:paraId="358F570A" w14:textId="77777777" w:rsidR="00DD625F" w:rsidRPr="006B69DF" w:rsidRDefault="00DD625F" w:rsidP="009133AD"/>
                                <w:p w14:paraId="570AE8DB" w14:textId="77777777" w:rsidR="00DD625F" w:rsidRPr="006B69DF" w:rsidRDefault="00DD625F" w:rsidP="009133AD"/>
                                <w:p w14:paraId="58940BAC" w14:textId="77777777" w:rsidR="00DD625F" w:rsidRPr="006B69DF" w:rsidRDefault="00DD625F" w:rsidP="009133AD"/>
                                <w:p w14:paraId="4290B7D3" w14:textId="77777777" w:rsidR="00DD625F" w:rsidRDefault="00DD625F" w:rsidP="009133AD"/>
                              </w:txbxContent>
                            </wps:txbx>
                            <wps:bodyPr rot="0" vert="vert270" wrap="square" lIns="91440" tIns="36000" rIns="91440" bIns="45720" anchor="t" anchorCtr="0" upright="1">
                              <a:noAutofit/>
                            </wps:bodyPr>
                          </wps:wsp>
                          <wps:wsp>
                            <wps:cNvPr id="45" name="Text Box 408"/>
                            <wps:cNvSpPr txBox="1">
                              <a:spLocks noChangeArrowheads="1"/>
                            </wps:cNvSpPr>
                            <wps:spPr bwMode="auto">
                              <a:xfrm>
                                <a:off x="239" y="13624"/>
                                <a:ext cx="565" cy="1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8E02E4A" w14:textId="77777777" w:rsidR="00DD625F" w:rsidRPr="006B69DF" w:rsidRDefault="00DD625F" w:rsidP="00DF5DB9">
                                  <w:pPr>
                                    <w:pStyle w:val="phstampitalic"/>
                                  </w:pPr>
                                  <w:r w:rsidRPr="006B69DF">
                                    <w:t>Подп. и дата</w:t>
                                  </w:r>
                                </w:p>
                                <w:p w14:paraId="0B5CA288" w14:textId="77777777" w:rsidR="00DD625F" w:rsidRPr="006B69DF" w:rsidRDefault="00DD625F" w:rsidP="009133AD"/>
                                <w:p w14:paraId="7BD3E01E" w14:textId="77777777" w:rsidR="00DD625F" w:rsidRPr="006B69DF" w:rsidRDefault="00DD625F" w:rsidP="009133AD"/>
                                <w:p w14:paraId="0A49DF41" w14:textId="77777777" w:rsidR="00DD625F" w:rsidRPr="006B69DF" w:rsidRDefault="00DD625F" w:rsidP="009133AD"/>
                                <w:p w14:paraId="4F0679EF" w14:textId="77777777" w:rsidR="00DD625F" w:rsidRPr="006B69DF" w:rsidRDefault="00DD625F" w:rsidP="009133AD"/>
                                <w:p w14:paraId="46809DF1" w14:textId="77777777" w:rsidR="00DD625F" w:rsidRDefault="00DD625F" w:rsidP="009133AD"/>
                              </w:txbxContent>
                            </wps:txbx>
                            <wps:bodyPr rot="0" vert="vert270" wrap="square" lIns="91440" tIns="36000" rIns="91440" bIns="45720" anchor="t" anchorCtr="0" upright="1">
                              <a:noAutofit/>
                            </wps:bodyPr>
                          </wps:wsp>
                        </wpg:grpSp>
                      </wpg:grpSp>
                      <wps:wsp>
                        <wps:cNvPr id="46" name="Text Box 409"/>
                        <wps:cNvSpPr txBox="1">
                          <a:spLocks noChangeArrowheads="1"/>
                        </wps:cNvSpPr>
                        <wps:spPr bwMode="auto">
                          <a:xfrm>
                            <a:off x="744" y="12991"/>
                            <a:ext cx="276" cy="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034E7DE" w14:textId="77777777" w:rsidR="00DD625F" w:rsidRPr="006B69DF" w:rsidRDefault="00DD625F" w:rsidP="009133AD"/>
                            <w:p w14:paraId="78AFF541" w14:textId="77777777" w:rsidR="00DD625F" w:rsidRPr="006B69DF" w:rsidRDefault="00DD625F" w:rsidP="009133AD"/>
                            <w:p w14:paraId="1160B501" w14:textId="77777777" w:rsidR="00DD625F" w:rsidRPr="006B69DF" w:rsidRDefault="00DD625F" w:rsidP="009133AD"/>
                            <w:p w14:paraId="460C9A8A" w14:textId="77777777" w:rsidR="00DD625F" w:rsidRDefault="00DD625F" w:rsidP="009133AD"/>
                          </w:txbxContent>
                        </wps:txbx>
                        <wps:bodyPr rot="0" vert="vert270" wrap="square" lIns="0" tIns="0" rIns="0" bIns="0" anchor="t" anchorCtr="0" upright="1">
                          <a:noAutofit/>
                        </wps:bodyPr>
                      </wps:wsp>
                      <wps:wsp>
                        <wps:cNvPr id="47" name="Text Box 410"/>
                        <wps:cNvSpPr txBox="1">
                          <a:spLocks noChangeArrowheads="1"/>
                        </wps:cNvSpPr>
                        <wps:spPr bwMode="auto">
                          <a:xfrm>
                            <a:off x="744" y="11506"/>
                            <a:ext cx="276" cy="1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45A331F" w14:textId="77777777" w:rsidR="00DD625F" w:rsidRPr="006B69DF" w:rsidRDefault="00DD625F" w:rsidP="009133AD"/>
                            <w:p w14:paraId="3367F910" w14:textId="77777777" w:rsidR="00DD625F" w:rsidRPr="006B69DF" w:rsidRDefault="00DD625F" w:rsidP="009133AD"/>
                            <w:p w14:paraId="36CABB9F" w14:textId="77777777" w:rsidR="00DD625F" w:rsidRPr="006B69DF" w:rsidRDefault="00DD625F" w:rsidP="009133AD"/>
                            <w:p w14:paraId="1A8C9051" w14:textId="77777777" w:rsidR="00DD625F" w:rsidRDefault="00DD625F" w:rsidP="009133AD"/>
                          </w:txbxContent>
                        </wps:txbx>
                        <wps:bodyPr rot="0" vert="vert270" wrap="square" lIns="0" tIns="0" rIns="0" bIns="0" anchor="t" anchorCtr="0" upright="1">
                          <a:noAutofit/>
                        </wps:bodyPr>
                      </wps:wsp>
                      <wps:wsp>
                        <wps:cNvPr id="48" name="Text Box 411"/>
                        <wps:cNvSpPr txBox="1">
                          <a:spLocks noChangeArrowheads="1"/>
                        </wps:cNvSpPr>
                        <wps:spPr bwMode="auto">
                          <a:xfrm>
                            <a:off x="766" y="10263"/>
                            <a:ext cx="276" cy="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1A35DB8" w14:textId="77777777" w:rsidR="00DD625F" w:rsidRPr="006B69DF" w:rsidRDefault="00DD625F" w:rsidP="009133AD"/>
                            <w:p w14:paraId="634F395A" w14:textId="77777777" w:rsidR="00DD625F" w:rsidRPr="006B69DF" w:rsidRDefault="00DD625F" w:rsidP="009133AD"/>
                            <w:p w14:paraId="715825E8" w14:textId="77777777" w:rsidR="00DD625F" w:rsidRPr="006B69DF" w:rsidRDefault="00DD625F" w:rsidP="009133AD"/>
                            <w:p w14:paraId="5DB32AEB" w14:textId="77777777" w:rsidR="00DD625F" w:rsidRPr="006B69DF" w:rsidRDefault="00DD625F" w:rsidP="009133AD"/>
                            <w:p w14:paraId="3D825A1B" w14:textId="77777777" w:rsidR="00DD625F" w:rsidRDefault="00DD625F" w:rsidP="009133AD"/>
                          </w:txbxContent>
                        </wps:txbx>
                        <wps:bodyPr rot="0" vert="vert270" wrap="square" lIns="0" tIns="0" rIns="0" bIns="0" anchor="t" anchorCtr="0" upright="1">
                          <a:noAutofit/>
                        </wps:bodyPr>
                      </wps:wsp>
                      <wps:wsp>
                        <wps:cNvPr id="49" name="Text Box 412"/>
                        <wps:cNvSpPr txBox="1">
                          <a:spLocks noChangeArrowheads="1"/>
                        </wps:cNvSpPr>
                        <wps:spPr bwMode="auto">
                          <a:xfrm>
                            <a:off x="743" y="8157"/>
                            <a:ext cx="276" cy="2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D2ECE37" w14:textId="77777777" w:rsidR="00DD625F" w:rsidRPr="006B69DF" w:rsidRDefault="00DD625F" w:rsidP="009133AD"/>
                            <w:p w14:paraId="27A9DE50" w14:textId="77777777" w:rsidR="00DD625F" w:rsidRPr="006B69DF" w:rsidRDefault="00DD625F" w:rsidP="009133AD"/>
                            <w:p w14:paraId="3AC25DBB" w14:textId="77777777" w:rsidR="00DD625F" w:rsidRPr="006B69DF" w:rsidRDefault="00DD625F" w:rsidP="009133AD"/>
                            <w:p w14:paraId="4D92B164" w14:textId="77777777" w:rsidR="00DD625F" w:rsidRPr="006B69DF" w:rsidRDefault="00DD625F" w:rsidP="009133AD"/>
                            <w:p w14:paraId="0FAC16BB" w14:textId="77777777" w:rsidR="00DD625F" w:rsidRDefault="00DD625F" w:rsidP="009133AD"/>
                          </w:txbxContent>
                        </wps:txbx>
                        <wps:bodyPr rot="0" vert="vert270" wrap="square" lIns="0" tIns="0" rIns="0" bIns="0" anchor="t" anchorCtr="0" upright="1">
                          <a:noAutofit/>
                        </wps:bodyPr>
                      </wps:wsp>
                      <wps:wsp>
                        <wps:cNvPr id="50" name="Rectangle 413"/>
                        <wps:cNvSpPr>
                          <a:spLocks noChangeArrowheads="1"/>
                        </wps:cNvSpPr>
                        <wps:spPr bwMode="auto">
                          <a:xfrm>
                            <a:off x="460" y="8138"/>
                            <a:ext cx="556" cy="8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36000" rIns="91440" bIns="45720" anchor="t" anchorCtr="0" upright="1">
                          <a:noAutofit/>
                        </wps:bodyPr>
                      </wps:wsp>
                      <wps:wsp>
                        <wps:cNvPr id="51" name="Line 414"/>
                        <wps:cNvCnPr/>
                        <wps:spPr bwMode="auto">
                          <a:xfrm flipV="1">
                            <a:off x="692" y="8153"/>
                            <a:ext cx="0" cy="82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FA7A31A" id="Group 395" o:spid="_x0000_s1026" style="position:absolute;left:0;text-align:left;margin-left:-43.7pt;margin-top:16.65pt;width:556.4pt;height:772.75pt;z-index:251658240" coordorigin="498,840" coordsize="11128,1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">
              <v:rect id="Rectangle 396" o:spid="_x0000_s1027" style="position:absolute;left:1195;top:840;width:10431;height:15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DfTsMA&#10;AADbAAAADwAAAGRycy9kb3ducmV2LnhtbESPT2sCMRTE74LfITyht5qo1OpqFKuUam/+Aa+PzXN3&#10;cfOyJFG3374pFDwOM/MbZr5sbS3u5EPlWMOgr0AQ585UXGg4HT9fJyBCRDZYOyYNPxRgueh25pgZ&#10;9+A93Q+xEAnCIUMNZYxNJmXIS7IY+q4hTt7FeYsxSV9I4/GR4LaWQ6XG0mLFaaHEhtYl5dfDzWq4&#10;nNTu/Rhp9bH207fvjTqPt+pL65deu5qBiNTGZ/i/vTUaRiP4+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DfTsMAAADbAAAADwAAAAAAAAAAAAAAAACYAgAAZHJzL2Rv&#10;d25yZXYueG1sUEsFBgAAAAAEAAQA9QAAAIgDAAAAAA==&#10;" filled="f" strokeweight="1.5pt">
                <v:textbox inset=",1mm"/>
              </v:rect>
              <v:group id="Group 397" o:spid="_x0000_s1028" style="position:absolute;left:498;top:8078;width:723;height:8052" coordorigin="319,8138" coordsize="723,8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line id="Line 398" o:spid="_x0000_s1029" style="position:absolute;flip:x;visibility:visible;mso-wrap-style:square" from="466,10229" to="1013,10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Hdm8YAAADbAAAADwAAAGRycy9kb3ducmV2LnhtbESPQUvDQBSE74X+h+UVvIjd1KrUNJtS&#10;BKGHXqyS4u2ZfWZDsm/j7trGf+8KQo/DzHzDFJvR9uJEPrSOFSzmGQji2umWGwVvr883KxAhImvs&#10;HZOCHwqwKaeTAnPtzvxCp0NsRIJwyFGBiXHIpQy1IYth7gbi5H06bzEm6RupPZ4T3PbyNssepMWW&#10;04LBgZ4M1d3h2yqQq/31l99+3HVVdzw+mqquhve9UlezcbsGEWmMl/B/e6cVLO/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B3ZvGAAAA2wAAAA8AAAAAAAAA&#10;AAAAAAAAoQIAAGRycy9kb3ducmV2LnhtbFBLBQYAAAAABAAEAPkAAACUAwAAAAA=&#10;"/>
                <v:line id="Line 399" o:spid="_x0000_s1030" style="position:absolute;flip:x;visibility:visible;mso-wrap-style:square" from="457,11489" to="1013,11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D7MUAAADbAAAADwAAAGRycy9kb3ducmV2LnhtbESPQWsCMRSE7wX/Q3hCL0WztkV0NYoI&#10;Qg9easuKt+fmuVl287ImqW7/fVMo9DjMzDfMct3bVtzIh9qxgsk4A0FcOl1zpeDzYzeagQgRWWPr&#10;mBR8U4D1avCwxFy7O7/T7RArkSAcclRgYuxyKUNpyGIYu444eRfnLcYkfSW1x3uC21Y+Z9lUWqw5&#10;LRjsaGuobA5fVoGc7Z+ufnN+bYrmeJyboiy6016px2G/WYCI1Mf/8F/7TSt4m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ND7MUAAADbAAAADwAAAAAAAAAA&#10;AAAAAAChAgAAZHJzL2Rvd25yZXYueG1sUEsFBgAAAAAEAAQA+QAAAJMDAAAAAA==&#10;"/>
                <v:line id="Line 400" o:spid="_x0000_s1031" style="position:absolute;flip:x;visibility:visible;mso-wrap-style:square" from="460,12964" to="1016,12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401" o:spid="_x0000_s1032" style="position:absolute;flip:x;visibility:visible;mso-wrap-style:square" from="475,14940" to="1016,14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ByBcMAAADbAAAADwAAAGRycy9kb3ducmV2LnhtbERPy2oCMRTdF/oP4Ra6KZppLWJHo4hQ&#10;cOHGByPdXSe3k2EmN2OS6vj3ZiF0eTjv2aK3rbiQD7VjBe/DDARx6XTNlYLD/nswAREissbWMSm4&#10;UYDF/Plphrl2V97SZRcrkUI45KjAxNjlUobSkMUwdB1x4n6dtxgT9JXUHq8p3LbyI8vG0mLNqcFg&#10;RytDZbP7swrkZPN29svTZ1M0x+OXKcqi+9ko9frSL6cgIvXxX/xwr7WCU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AcgXDAAAA2wAAAA8AAAAAAAAAAAAA&#10;AAAAoQIAAGRycy9kb3ducmV2LnhtbFBLBQYAAAAABAAEAPkAAACRAwAAAAA=&#10;"/>
                <v:shapetype id="_x0000_t202" coordsize="21600,21600" o:spt="202" path="m,l,21600r21600,l21600,xe">
                  <v:stroke joinstyle="miter"/>
                  <v:path gradientshapeok="t" o:connecttype="rect"/>
                </v:shapetype>
                <v:shape id="Text Box 402" o:spid="_x0000_s1033" type="#_x0000_t202" style="position:absolute;left:319;top:8644;width:565;height:15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iuycUA&#10;AADbAAAADwAAAGRycy9kb3ducmV2LnhtbESPT2vCQBTE74V+h+UJ3urGBMWmrlILlVBP1Qp6e2Rf&#10;/tDs25hdTfrtuwWhx2FmfsMs14NpxI06V1tWMJ1EIIhzq2suFXwd3p8WIJxH1thYJgU/5GC9enxY&#10;Yqptz5902/tSBAi7FBVU3replC6vyKCb2JY4eIXtDPogu1LqDvsAN42Mo2guDdYcFips6a2i/Ht/&#10;NQr8kWfz03n3cd5kidNFEReXfKvUeDS8voDwNPj/8L2daQXJM/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iK7JxQAAANsAAAAPAAAAAAAAAAAAAAAAAJgCAABkcnMv&#10;ZG93bnJldi54bWxQSwUGAAAAAAQABAD1AAAAigMAAAAA&#10;" filled="f" stroked="f" strokeweight="1.5pt">
                  <v:textbox style="layout-flow:vertical;mso-layout-flow-alt:bottom-to-top" inset=",1mm">
                    <w:txbxContent>
                      <w:p w14:paraId="686C6666" w14:textId="77777777" w:rsidR="00DD625F" w:rsidRPr="006B69DF" w:rsidRDefault="00DD625F" w:rsidP="00DF5DB9">
                        <w:pPr>
                          <w:pStyle w:val="phstampitalic"/>
                        </w:pPr>
                        <w:r w:rsidRPr="006B69DF">
                          <w:t>Подп. и дата</w:t>
                        </w:r>
                      </w:p>
                      <w:p w14:paraId="21A133F8" w14:textId="77777777" w:rsidR="00DD625F" w:rsidRPr="006B69DF" w:rsidRDefault="00DD625F" w:rsidP="009133AD"/>
                      <w:p w14:paraId="40536D90" w14:textId="77777777" w:rsidR="00DD625F" w:rsidRPr="006B69DF" w:rsidRDefault="00DD625F" w:rsidP="009133AD"/>
                      <w:p w14:paraId="5B9EF731" w14:textId="77777777" w:rsidR="00DD625F" w:rsidRDefault="00DD625F" w:rsidP="009133AD"/>
                    </w:txbxContent>
                  </v:textbox>
                </v:shape>
                <v:shape id="Text Box 403" o:spid="_x0000_s1034" type="#_x0000_t202" style="position:absolute;left:319;top:10323;width:565;height:1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R0KcAA&#10;AADbAAAADwAAAGRycy9kb3ducmV2LnhtbERPy4rCMBTdC/MP4Q6403R8IdUoM4IiurIzgu4uze2D&#10;aW5qE7X+vVkILg/nPV+2phI3alxpWcFXPwJBnFpdcq7g73fdm4JwHlljZZkUPMjBcvHRmWOs7Z0P&#10;dEt8LkIIuxgVFN7XsZQuLcig69uaOHCZbQz6AJtc6gbvIdxUchBFE2mw5NBQYE2rgtL/5GoU+COP&#10;J6fzfnf+2Q6dzrJBdkk3SnU/2+8ZCE+tf4tf7q1WMArrw5fwA+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R0KcAAAADbAAAADwAAAAAAAAAAAAAAAACYAgAAZHJzL2Rvd25y&#10;ZXYueG1sUEsFBgAAAAAEAAQA9QAAAIUDAAAAAA==&#10;" filled="f" stroked="f" strokeweight="1.5pt">
                  <v:textbox style="layout-flow:vertical;mso-layout-flow-alt:bottom-to-top" inset=",1mm">
                    <w:txbxContent>
                      <w:p w14:paraId="067BDACA" w14:textId="77777777" w:rsidR="00DD625F" w:rsidRPr="006B69DF" w:rsidRDefault="00DD625F" w:rsidP="00DF5DB9">
                        <w:pPr>
                          <w:pStyle w:val="phstampitalic"/>
                        </w:pPr>
                        <w:r w:rsidRPr="006B69DF">
                          <w:t>Инв № дубл.</w:t>
                        </w:r>
                      </w:p>
                      <w:p w14:paraId="58851C2C" w14:textId="77777777" w:rsidR="00DD625F" w:rsidRPr="006B69DF" w:rsidRDefault="00DD625F" w:rsidP="009133AD"/>
                      <w:p w14:paraId="0596A4F2" w14:textId="77777777" w:rsidR="00DD625F" w:rsidRPr="006B69DF" w:rsidRDefault="00DD625F" w:rsidP="009133AD"/>
                      <w:p w14:paraId="7F428D09" w14:textId="77777777" w:rsidR="00DD625F" w:rsidRPr="006B69DF" w:rsidRDefault="00DD625F" w:rsidP="009133AD"/>
                      <w:p w14:paraId="37298A28" w14:textId="77777777" w:rsidR="00DD625F" w:rsidRDefault="00DD625F" w:rsidP="009133AD"/>
                    </w:txbxContent>
                  </v:textbox>
                </v:shape>
                <v:group id="Group 404" o:spid="_x0000_s1035" style="position:absolute;left:319;top:11648;width:565;height:4728" coordorigin="239,11626" coordsize="565,47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Text Box 405" o:spid="_x0000_s1036" type="#_x0000_t202" style="position:absolute;left:239;top:15188;width:565;height:1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pPxcUA&#10;AADbAAAADwAAAGRycy9kb3ducmV2LnhtbESPT2vCQBTE7wW/w/IKvdVNUw0lZiO20CL1pFbQ2yP7&#10;8gezb9PsVuO37wqCx2FmfsNk88G04kS9aywreBlHIIgLqxuuFPxsP5/fQDiPrLG1TAou5GCejx4y&#10;TLU985pOG1+JAGGXooLa+y6V0hU1GXRj2xEHr7S9QR9kX0nd4znATSvjKEqkwYbDQo0dfdRUHDd/&#10;RoHf8TTZH1bfh/flq9NlGZe/xZdST4/DYgbC0+Dv4Vt7qRVMYrh+CT9A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k/FxQAAANsAAAAPAAAAAAAAAAAAAAAAAJgCAABkcnMv&#10;ZG93bnJldi54bWxQSwUGAAAAAAQABAD1AAAAigMAAAAA&#10;" filled="f" stroked="f" strokeweight="1.5pt">
                    <v:textbox style="layout-flow:vertical;mso-layout-flow-alt:bottom-to-top" inset=",1mm">
                      <w:txbxContent>
                        <w:p w14:paraId="2B5AF904" w14:textId="77777777" w:rsidR="00DD625F" w:rsidRPr="006B69DF" w:rsidRDefault="00DD625F" w:rsidP="00DF5DB9">
                          <w:pPr>
                            <w:pStyle w:val="phstampitalic"/>
                          </w:pPr>
                          <w:r w:rsidRPr="006B69DF">
                            <w:t>Инв № подл.</w:t>
                          </w:r>
                        </w:p>
                        <w:p w14:paraId="5C0FD974" w14:textId="77777777" w:rsidR="00DD625F" w:rsidRPr="006B69DF" w:rsidRDefault="00DD625F" w:rsidP="009133AD"/>
                        <w:p w14:paraId="67163086" w14:textId="77777777" w:rsidR="00DD625F" w:rsidRPr="006B69DF" w:rsidRDefault="00DD625F" w:rsidP="009133AD"/>
                        <w:p w14:paraId="59506868" w14:textId="77777777" w:rsidR="00DD625F" w:rsidRDefault="00DD625F" w:rsidP="009133AD"/>
                      </w:txbxContent>
                    </v:textbox>
                  </v:shape>
                  <v:group id="Group 406" o:spid="_x0000_s1037" style="position:absolute;left:239;top:11626;width:565;height:3243" coordorigin="239,11626" coordsize="565,3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407" o:spid="_x0000_s1038" type="#_x0000_t202" style="position:absolute;left:239;top:11626;width:565;height:1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9yKsMA&#10;AADbAAAADwAAAGRycy9kb3ducmV2LnhtbESPS4sCMRCE74L/IbSwN834WJHRKLqgiHvyBXprJj0P&#10;nHRmJ1kd/71ZWPBYVNVX1GzRmFLcqXaFZQX9XgSCOLG64EzB6bjuTkA4j6yxtEwKnuRgMW+3Zhhr&#10;++A93Q8+EwHCLkYFufdVLKVLcjLoerYiDl5qa4M+yDqTusZHgJtSDqJoLA0WHBZyrOgrp+R2+DUK&#10;/Jk/x5fr9+662g6dTtNB+pNslProNMspCE+Nf4f/21utYDSCvy/hB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9yKsMAAADbAAAADwAAAAAAAAAAAAAAAACYAgAAZHJzL2Rv&#10;d25yZXYueG1sUEsFBgAAAAAEAAQA9QAAAIgDAAAAAA==&#10;" filled="f" stroked="f" strokeweight="1.5pt">
                      <v:textbox style="layout-flow:vertical;mso-layout-flow-alt:bottom-to-top" inset=",1mm">
                        <w:txbxContent>
                          <w:p w14:paraId="46408DDE" w14:textId="77777777" w:rsidR="00DD625F" w:rsidRPr="006B69DF" w:rsidRDefault="00DD625F" w:rsidP="00DF5DB9">
                            <w:pPr>
                              <w:pStyle w:val="phstampitalic"/>
                            </w:pPr>
                            <w:r w:rsidRPr="006B69DF">
                              <w:t>Взамен инв. №</w:t>
                            </w:r>
                          </w:p>
                          <w:p w14:paraId="358F570A" w14:textId="77777777" w:rsidR="00DD625F" w:rsidRPr="006B69DF" w:rsidRDefault="00DD625F" w:rsidP="009133AD"/>
                          <w:p w14:paraId="570AE8DB" w14:textId="77777777" w:rsidR="00DD625F" w:rsidRPr="006B69DF" w:rsidRDefault="00DD625F" w:rsidP="009133AD"/>
                          <w:p w14:paraId="58940BAC" w14:textId="77777777" w:rsidR="00DD625F" w:rsidRPr="006B69DF" w:rsidRDefault="00DD625F" w:rsidP="009133AD"/>
                          <w:p w14:paraId="4290B7D3" w14:textId="77777777" w:rsidR="00DD625F" w:rsidRDefault="00DD625F" w:rsidP="009133AD"/>
                        </w:txbxContent>
                      </v:textbox>
                    </v:shape>
                    <v:shape id="Text Box 408" o:spid="_x0000_s1039" type="#_x0000_t202" style="position:absolute;left:239;top:13624;width:565;height:1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PXscMA&#10;AADbAAAADwAAAGRycy9kb3ducmV2LnhtbESPS4sCMRCE74L/IbTgTTM+kdEouqDI7ml9gN6aSc8D&#10;J53ZSdTZf2+EhT0WVfUVtVg1phQPql1hWcGgH4EgTqwuOFNwOm57MxDOI2ssLZOCX3KwWrZbC4y1&#10;ffI3PQ4+EwHCLkYFufdVLKVLcjLo+rYiDl5qa4M+yDqTusZngJtSDqNoKg0WHBZyrOgjp+R2uBsF&#10;/syT6eX69Xnd7EdOp+kw/Ul2SnU7zXoOwlPj/8N/7b1WMJ7A+0v4AX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PXscMAAADbAAAADwAAAAAAAAAAAAAAAACYAgAAZHJzL2Rv&#10;d25yZXYueG1sUEsFBgAAAAAEAAQA9QAAAIgDAAAAAA==&#10;" filled="f" stroked="f" strokeweight="1.5pt">
                      <v:textbox style="layout-flow:vertical;mso-layout-flow-alt:bottom-to-top" inset=",1mm">
                        <w:txbxContent>
                          <w:p w14:paraId="38E02E4A" w14:textId="77777777" w:rsidR="00DD625F" w:rsidRPr="006B69DF" w:rsidRDefault="00DD625F" w:rsidP="00DF5DB9">
                            <w:pPr>
                              <w:pStyle w:val="phstampitalic"/>
                            </w:pPr>
                            <w:r w:rsidRPr="006B69DF">
                              <w:t>Подп. и дата</w:t>
                            </w:r>
                          </w:p>
                          <w:p w14:paraId="0B5CA288" w14:textId="77777777" w:rsidR="00DD625F" w:rsidRPr="006B69DF" w:rsidRDefault="00DD625F" w:rsidP="009133AD"/>
                          <w:p w14:paraId="7BD3E01E" w14:textId="77777777" w:rsidR="00DD625F" w:rsidRPr="006B69DF" w:rsidRDefault="00DD625F" w:rsidP="009133AD"/>
                          <w:p w14:paraId="0A49DF41" w14:textId="77777777" w:rsidR="00DD625F" w:rsidRPr="006B69DF" w:rsidRDefault="00DD625F" w:rsidP="009133AD"/>
                          <w:p w14:paraId="4F0679EF" w14:textId="77777777" w:rsidR="00DD625F" w:rsidRPr="006B69DF" w:rsidRDefault="00DD625F" w:rsidP="009133AD"/>
                          <w:p w14:paraId="46809DF1" w14:textId="77777777" w:rsidR="00DD625F" w:rsidRDefault="00DD625F" w:rsidP="009133AD"/>
                        </w:txbxContent>
                      </v:textbox>
                    </v:shape>
                  </v:group>
                </v:group>
                <v:shape id="Text Box 409" o:spid="_x0000_s1040" type="#_x0000_t202" style="position:absolute;left:744;top:12991;width:276;height:1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ZrmsMA&#10;AADbAAAADwAAAGRycy9kb3ducmV2LnhtbESPQWsCMRSE7wX/Q3hCbzVrraKrUaRo8eLBVfD63Dx3&#10;VzcvS5Lq9t83guBxmJlvmNmiNbW4kfOVZQX9XgKCOLe64kLBYb/+GIPwAVljbZkU/JGHxbzzNsNU&#10;2zvv6JaFQkQI+xQVlCE0qZQ+L8mg79mGOHpn6wyGKF0htcN7hJtafibJSBqsOC6U2NB3Sfk1+zUK&#10;zHB8qdYeV5NjPqB2tz1lP9Ip9d5tl1MQgdrwCj/bG63gawSPL/EH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ZrmsMAAADbAAAADwAAAAAAAAAAAAAAAACYAgAAZHJzL2Rv&#10;d25yZXYueG1sUEsFBgAAAAAEAAQA9QAAAIgDAAAAAA==&#10;" filled="f" stroked="f" strokeweight="1.5pt">
                  <v:textbox style="layout-flow:vertical;mso-layout-flow-alt:bottom-to-top" inset="0,0,0,0">
                    <w:txbxContent>
                      <w:p w14:paraId="3034E7DE" w14:textId="77777777" w:rsidR="00DD625F" w:rsidRPr="006B69DF" w:rsidRDefault="00DD625F" w:rsidP="009133AD"/>
                      <w:p w14:paraId="78AFF541" w14:textId="77777777" w:rsidR="00DD625F" w:rsidRPr="006B69DF" w:rsidRDefault="00DD625F" w:rsidP="009133AD"/>
                      <w:p w14:paraId="1160B501" w14:textId="77777777" w:rsidR="00DD625F" w:rsidRPr="006B69DF" w:rsidRDefault="00DD625F" w:rsidP="009133AD"/>
                      <w:p w14:paraId="460C9A8A" w14:textId="77777777" w:rsidR="00DD625F" w:rsidRDefault="00DD625F" w:rsidP="009133AD"/>
                    </w:txbxContent>
                  </v:textbox>
                </v:shape>
                <v:shape id="Text Box 410" o:spid="_x0000_s1041" type="#_x0000_t202" style="position:absolute;left:744;top:11506;width:276;height:1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rOAcMA&#10;AADbAAAADwAAAGRycy9kb3ducmV2LnhtbESPQWsCMRSE74L/ITyhN81qq9WtUUpR6cWDW8Hrc/O6&#10;u7p5WZKo239vCoLHYWa+YebL1tTiSs5XlhUMBwkI4tzqigsF+591fwrCB2SNtWVS8EcelotuZ46p&#10;tjfe0TULhYgQ9ikqKENoUil9XpJBP7ANcfR+rTMYonSF1A5vEW5qOUqSiTRYcVwosaGvkvJzdjEK&#10;zHh6qtYeV7ND/krtbnvMNtIp9dJrPz9ABGrDM/xof2sFb+/w/yX+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rOAcMAAADbAAAADwAAAAAAAAAAAAAAAACYAgAAZHJzL2Rv&#10;d25yZXYueG1sUEsFBgAAAAAEAAQA9QAAAIgDAAAAAA==&#10;" filled="f" stroked="f" strokeweight="1.5pt">
                  <v:textbox style="layout-flow:vertical;mso-layout-flow-alt:bottom-to-top" inset="0,0,0,0">
                    <w:txbxContent>
                      <w:p w14:paraId="245A331F" w14:textId="77777777" w:rsidR="00DD625F" w:rsidRPr="006B69DF" w:rsidRDefault="00DD625F" w:rsidP="009133AD"/>
                      <w:p w14:paraId="3367F910" w14:textId="77777777" w:rsidR="00DD625F" w:rsidRPr="006B69DF" w:rsidRDefault="00DD625F" w:rsidP="009133AD"/>
                      <w:p w14:paraId="36CABB9F" w14:textId="77777777" w:rsidR="00DD625F" w:rsidRPr="006B69DF" w:rsidRDefault="00DD625F" w:rsidP="009133AD"/>
                      <w:p w14:paraId="1A8C9051" w14:textId="77777777" w:rsidR="00DD625F" w:rsidRDefault="00DD625F" w:rsidP="009133AD"/>
                    </w:txbxContent>
                  </v:textbox>
                </v:shape>
                <v:shape id="Text Box 411" o:spid="_x0000_s1042" type="#_x0000_t202" style="position:absolute;left:766;top:10263;width:276;height:1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ac78A&#10;AADbAAAADwAAAGRycy9kb3ducmV2LnhtbERPTYvCMBC9L/gfwgh7W1N1Fa1GEdFlLx6sgtexGdtq&#10;MylJVuu/N4cFj4/3PV+2phZ3cr6yrKDfS0AQ51ZXXCg4HrZfExA+IGusLZOCJ3lYLjofc0y1ffCe&#10;7lkoRAxhn6KCMoQmldLnJRn0PdsQR+5incEQoSukdviI4aaWgyQZS4MVx4YSG1qXlN+yP6PAjCbX&#10;autxMz3lQ2r3u3P2I51Sn912NQMRqA1v8b/7Vyv4jmPjl/gD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dVpzvwAAANsAAAAPAAAAAAAAAAAAAAAAAJgCAABkcnMvZG93bnJl&#10;di54bWxQSwUGAAAAAAQABAD1AAAAhAMAAAAA&#10;" filled="f" stroked="f" strokeweight="1.5pt">
                  <v:textbox style="layout-flow:vertical;mso-layout-flow-alt:bottom-to-top" inset="0,0,0,0">
                    <w:txbxContent>
                      <w:p w14:paraId="31A35DB8" w14:textId="77777777" w:rsidR="00DD625F" w:rsidRPr="006B69DF" w:rsidRDefault="00DD625F" w:rsidP="009133AD"/>
                      <w:p w14:paraId="634F395A" w14:textId="77777777" w:rsidR="00DD625F" w:rsidRPr="006B69DF" w:rsidRDefault="00DD625F" w:rsidP="009133AD"/>
                      <w:p w14:paraId="715825E8" w14:textId="77777777" w:rsidR="00DD625F" w:rsidRPr="006B69DF" w:rsidRDefault="00DD625F" w:rsidP="009133AD"/>
                      <w:p w14:paraId="5DB32AEB" w14:textId="77777777" w:rsidR="00DD625F" w:rsidRPr="006B69DF" w:rsidRDefault="00DD625F" w:rsidP="009133AD"/>
                      <w:p w14:paraId="3D825A1B" w14:textId="77777777" w:rsidR="00DD625F" w:rsidRDefault="00DD625F" w:rsidP="009133AD"/>
                    </w:txbxContent>
                  </v:textbox>
                </v:shape>
                <v:shape id="Text Box 412" o:spid="_x0000_s1043" type="#_x0000_t202" style="position:absolute;left:743;top:8157;width:276;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n/6MMA&#10;AADbAAAADwAAAGRycy9kb3ducmV2LnhtbESPQWsCMRSE70L/Q3gFb5qtVtHVKCIqvXhwFbw+N6+7&#10;225eliTq9t83guBxmJlvmPmyNbW4kfOVZQUf/QQEcW51xYWC03Hbm4DwAVljbZkU/JGH5eKtM8dU&#10;2zsf6JaFQkQI+xQVlCE0qZQ+L8mg79uGOHrf1hkMUbpCaof3CDe1HCTJWBqsOC6U2NC6pPw3uxoF&#10;ZjT5qbYeN9NzPqT2sL9kO+mU6r63qxmIQG14hZ/tL63gcwqPL/E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n/6MMAAADbAAAADwAAAAAAAAAAAAAAAACYAgAAZHJzL2Rv&#10;d25yZXYueG1sUEsFBgAAAAAEAAQA9QAAAIgDAAAAAA==&#10;" filled="f" stroked="f" strokeweight="1.5pt">
                  <v:textbox style="layout-flow:vertical;mso-layout-flow-alt:bottom-to-top" inset="0,0,0,0">
                    <w:txbxContent>
                      <w:p w14:paraId="1D2ECE37" w14:textId="77777777" w:rsidR="00DD625F" w:rsidRPr="006B69DF" w:rsidRDefault="00DD625F" w:rsidP="009133AD"/>
                      <w:p w14:paraId="27A9DE50" w14:textId="77777777" w:rsidR="00DD625F" w:rsidRPr="006B69DF" w:rsidRDefault="00DD625F" w:rsidP="009133AD"/>
                      <w:p w14:paraId="3AC25DBB" w14:textId="77777777" w:rsidR="00DD625F" w:rsidRPr="006B69DF" w:rsidRDefault="00DD625F" w:rsidP="009133AD"/>
                      <w:p w14:paraId="4D92B164" w14:textId="77777777" w:rsidR="00DD625F" w:rsidRPr="006B69DF" w:rsidRDefault="00DD625F" w:rsidP="009133AD"/>
                      <w:p w14:paraId="0FAC16BB" w14:textId="77777777" w:rsidR="00DD625F" w:rsidRDefault="00DD625F" w:rsidP="009133AD"/>
                    </w:txbxContent>
                  </v:textbox>
                </v:shape>
                <v:rect id="Rectangle 413" o:spid="_x0000_s1044" style="position:absolute;left:460;top:8138;width:556;height:8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2kmb8A&#10;AADbAAAADwAAAGRycy9kb3ducmV2LnhtbERPy4rCMBTdC/MP4Q6402QG1LEaxVHEx25UcHtprm2x&#10;uSlJRuvfm4Xg8nDe03lra3EjHyrHGr76CgRx7kzFhYbTcd37AREissHaMWl4UID57KMzxcy4O//R&#10;7RALkUI4ZKihjLHJpAx5SRZD3zXEibs4bzEm6AtpPN5TuK3lt1JDabHi1FBiQ8uS8uvh32q4nNRu&#10;dIy0+F368WC/UufhVm207n62iwmISG18i1/urdEwSOvTl/QD5O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XaSZvwAAANsAAAAPAAAAAAAAAAAAAAAAAJgCAABkcnMvZG93bnJl&#10;di54bWxQSwUGAAAAAAQABAD1AAAAhAMAAAAA&#10;" filled="f" strokeweight="1.5pt">
                  <v:textbox inset=",1mm"/>
                </v:rect>
                <v:line id="Line 414" o:spid="_x0000_s1045" style="position:absolute;flip:y;visibility:visible;mso-wrap-style:square" from="692,8153" to="692,1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group>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B84C" w14:textId="77777777" w:rsidR="00B92898" w:rsidRDefault="00B92898">
    <w:pPr>
      <w:pStyle w:val="a5"/>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D87C1" w14:textId="77777777" w:rsidR="00DD625F" w:rsidRDefault="00DD625F" w:rsidP="009133A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47D2D" w14:textId="77777777" w:rsidR="00DD625F" w:rsidRDefault="00DD625F" w:rsidP="009133AD">
    <w:pPr>
      <w:pStyle w:val="a5"/>
    </w:pPr>
    <w:r>
      <w:rPr>
        <w:noProof/>
      </w:rPr>
      <mc:AlternateContent>
        <mc:Choice Requires="wpg">
          <w:drawing>
            <wp:anchor distT="0" distB="0" distL="114300" distR="114300" simplePos="0" relativeHeight="251657216" behindDoc="0" locked="0" layoutInCell="1" allowOverlap="1" wp14:anchorId="3421A6DC" wp14:editId="0A0B23E3">
              <wp:simplePos x="0" y="0"/>
              <wp:positionH relativeFrom="column">
                <wp:posOffset>-558165</wp:posOffset>
              </wp:positionH>
              <wp:positionV relativeFrom="paragraph">
                <wp:posOffset>133985</wp:posOffset>
              </wp:positionV>
              <wp:extent cx="7073900" cy="9880600"/>
              <wp:effectExtent l="0" t="0" r="12700" b="6350"/>
              <wp:wrapNone/>
              <wp:docPr id="1"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3900" cy="9880600"/>
                        <a:chOff x="234" y="412"/>
                        <a:chExt cx="11140" cy="15560"/>
                      </a:xfrm>
                    </wpg:grpSpPr>
                    <wpg:grpSp>
                      <wpg:cNvPr id="2" name="Group 388"/>
                      <wpg:cNvGrpSpPr>
                        <a:grpSpLocks/>
                      </wpg:cNvGrpSpPr>
                      <wpg:grpSpPr bwMode="auto">
                        <a:xfrm>
                          <a:off x="234" y="412"/>
                          <a:ext cx="11140" cy="15560"/>
                          <a:chOff x="234" y="412"/>
                          <a:chExt cx="11140" cy="15560"/>
                        </a:xfrm>
                      </wpg:grpSpPr>
                      <wpg:grpSp>
                        <wpg:cNvPr id="3" name="Group 389"/>
                        <wpg:cNvGrpSpPr>
                          <a:grpSpLocks/>
                        </wpg:cNvGrpSpPr>
                        <wpg:grpSpPr bwMode="auto">
                          <a:xfrm>
                            <a:off x="916" y="14967"/>
                            <a:ext cx="10458" cy="1005"/>
                            <a:chOff x="916" y="14967"/>
                            <a:chExt cx="10458" cy="1005"/>
                          </a:xfrm>
                        </wpg:grpSpPr>
                        <wps:wsp>
                          <wps:cNvPr id="4" name="Rectangle 390"/>
                          <wps:cNvSpPr>
                            <a:spLocks noChangeArrowheads="1"/>
                          </wps:cNvSpPr>
                          <wps:spPr bwMode="auto">
                            <a:xfrm>
                              <a:off x="10674" y="15507"/>
                              <a:ext cx="547"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3EC9" w14:textId="3FB02D41" w:rsidR="00DD625F" w:rsidRPr="003D2AE4" w:rsidRDefault="00DD625F" w:rsidP="00DF5DB9">
                                <w:pPr>
                                  <w:pStyle w:val="phstampcenter"/>
                                </w:pPr>
                                <w:r>
                                  <w:fldChar w:fldCharType="begin"/>
                                </w:r>
                                <w:r>
                                  <w:instrText xml:space="preserve"> PAGE  \* Arabic  \* MERGEFORMAT </w:instrText>
                                </w:r>
                                <w:r>
                                  <w:fldChar w:fldCharType="separate"/>
                                </w:r>
                                <w:r w:rsidR="00B92898">
                                  <w:rPr>
                                    <w:noProof/>
                                  </w:rPr>
                                  <w:t>5</w:t>
                                </w:r>
                                <w:r>
                                  <w:rPr>
                                    <w:noProof/>
                                  </w:rPr>
                                  <w:fldChar w:fldCharType="end"/>
                                </w:r>
                              </w:p>
                              <w:p w14:paraId="7CF881C7" w14:textId="77777777" w:rsidR="00DD625F" w:rsidRPr="004E375F" w:rsidRDefault="00DD625F" w:rsidP="009133AD"/>
                            </w:txbxContent>
                          </wps:txbx>
                          <wps:bodyPr rot="0" vert="horz" wrap="square" lIns="0" tIns="72000" rIns="0" bIns="0" anchor="t" anchorCtr="0" upright="1">
                            <a:noAutofit/>
                          </wps:bodyPr>
                        </wps:wsp>
                        <wps:wsp>
                          <wps:cNvPr id="5" name="Line 391"/>
                          <wps:cNvCnPr/>
                          <wps:spPr bwMode="auto">
                            <a:xfrm flipV="1">
                              <a:off x="934" y="14967"/>
                              <a:ext cx="10440"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392"/>
                          <wps:cNvCnPr/>
                          <wps:spPr bwMode="auto">
                            <a:xfrm>
                              <a:off x="10674" y="14974"/>
                              <a:ext cx="0" cy="8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 name="Picture 3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6" y="14967"/>
                              <a:ext cx="3738" cy="8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39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714" y="15044"/>
                              <a:ext cx="536" cy="37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9" name="Group 395"/>
                        <wpg:cNvGrpSpPr>
                          <a:grpSpLocks/>
                        </wpg:cNvGrpSpPr>
                        <wpg:grpSpPr bwMode="auto">
                          <a:xfrm>
                            <a:off x="234" y="412"/>
                            <a:ext cx="11128" cy="15455"/>
                            <a:chOff x="498" y="840"/>
                            <a:chExt cx="11128" cy="15290"/>
                          </a:xfrm>
                        </wpg:grpSpPr>
                        <wps:wsp>
                          <wps:cNvPr id="10" name="Rectangle 396"/>
                          <wps:cNvSpPr>
                            <a:spLocks noChangeArrowheads="1"/>
                          </wps:cNvSpPr>
                          <wps:spPr bwMode="auto">
                            <a:xfrm>
                              <a:off x="1195" y="840"/>
                              <a:ext cx="10431" cy="152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36000" rIns="91440" bIns="45720" anchor="t" anchorCtr="0" upright="1">
                            <a:noAutofit/>
                          </wps:bodyPr>
                        </wps:wsp>
                        <wpg:grpSp>
                          <wpg:cNvPr id="11" name="Group 397"/>
                          <wpg:cNvGrpSpPr>
                            <a:grpSpLocks/>
                          </wpg:cNvGrpSpPr>
                          <wpg:grpSpPr bwMode="auto">
                            <a:xfrm>
                              <a:off x="498" y="8078"/>
                              <a:ext cx="723" cy="8052"/>
                              <a:chOff x="319" y="8138"/>
                              <a:chExt cx="723" cy="8286"/>
                            </a:xfrm>
                          </wpg:grpSpPr>
                          <wps:wsp>
                            <wps:cNvPr id="12" name="Line 398"/>
                            <wps:cNvCnPr/>
                            <wps:spPr bwMode="auto">
                              <a:xfrm flipH="1">
                                <a:off x="466" y="10229"/>
                                <a:ext cx="5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399"/>
                            <wps:cNvCnPr/>
                            <wps:spPr bwMode="auto">
                              <a:xfrm flipH="1">
                                <a:off x="457" y="11489"/>
                                <a:ext cx="5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00"/>
                            <wps:cNvCnPr/>
                            <wps:spPr bwMode="auto">
                              <a:xfrm flipH="1">
                                <a:off x="460" y="12964"/>
                                <a:ext cx="5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401"/>
                            <wps:cNvCnPr/>
                            <wps:spPr bwMode="auto">
                              <a:xfrm flipH="1">
                                <a:off x="475" y="14940"/>
                                <a:ext cx="5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Text Box 402"/>
                            <wps:cNvSpPr txBox="1">
                              <a:spLocks noChangeArrowheads="1"/>
                            </wps:cNvSpPr>
                            <wps:spPr bwMode="auto">
                              <a:xfrm>
                                <a:off x="319" y="8644"/>
                                <a:ext cx="565" cy="1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976B56C" w14:textId="77777777" w:rsidR="00DD625F" w:rsidRDefault="00DD625F" w:rsidP="004B2E6E">
                                  <w:pPr>
                                    <w:pStyle w:val="phstampitalic"/>
                                  </w:pPr>
                                  <w:r>
                                    <w:t>Подп. и дата</w:t>
                                  </w:r>
                                </w:p>
                                <w:p w14:paraId="4A1AADAD" w14:textId="77777777" w:rsidR="00DD625F" w:rsidRDefault="00DD625F" w:rsidP="009133AD"/>
                                <w:p w14:paraId="7C859D96" w14:textId="77777777" w:rsidR="00DD625F" w:rsidRDefault="00DD625F" w:rsidP="009133AD"/>
                              </w:txbxContent>
                            </wps:txbx>
                            <wps:bodyPr rot="0" vert="vert270" wrap="square" lIns="91440" tIns="36000" rIns="91440" bIns="45720" anchor="t" anchorCtr="0" upright="1">
                              <a:noAutofit/>
                            </wps:bodyPr>
                          </wps:wsp>
                          <wps:wsp>
                            <wps:cNvPr id="17" name="Text Box 403"/>
                            <wps:cNvSpPr txBox="1">
                              <a:spLocks noChangeArrowheads="1"/>
                            </wps:cNvSpPr>
                            <wps:spPr bwMode="auto">
                              <a:xfrm>
                                <a:off x="319" y="10323"/>
                                <a:ext cx="565"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6404946" w14:textId="77777777" w:rsidR="00DD625F" w:rsidRDefault="00DD625F" w:rsidP="004B2E6E">
                                  <w:pPr>
                                    <w:pStyle w:val="phstampitalic"/>
                                  </w:pPr>
                                  <w:proofErr w:type="spellStart"/>
                                  <w:r>
                                    <w:t>Инв</w:t>
                                  </w:r>
                                  <w:proofErr w:type="spellEnd"/>
                                  <w:r>
                                    <w:t xml:space="preserve"> № </w:t>
                                  </w:r>
                                  <w:proofErr w:type="spellStart"/>
                                  <w:r>
                                    <w:t>дубл</w:t>
                                  </w:r>
                                  <w:proofErr w:type="spellEnd"/>
                                  <w:r>
                                    <w:t>.</w:t>
                                  </w:r>
                                </w:p>
                                <w:p w14:paraId="2B47D41A" w14:textId="77777777" w:rsidR="00DD625F" w:rsidRDefault="00DD625F" w:rsidP="009133AD"/>
                                <w:p w14:paraId="7DA0C2D5" w14:textId="77777777" w:rsidR="00DD625F" w:rsidRDefault="00DD625F" w:rsidP="009133AD"/>
                                <w:p w14:paraId="1B5F59F8" w14:textId="77777777" w:rsidR="00DD625F" w:rsidRDefault="00DD625F" w:rsidP="009133AD"/>
                              </w:txbxContent>
                            </wps:txbx>
                            <wps:bodyPr rot="0" vert="vert270" wrap="square" lIns="91440" tIns="36000" rIns="91440" bIns="45720" anchor="t" anchorCtr="0" upright="1">
                              <a:noAutofit/>
                            </wps:bodyPr>
                          </wps:wsp>
                          <wpg:grpSp>
                            <wpg:cNvPr id="18" name="Group 404"/>
                            <wpg:cNvGrpSpPr>
                              <a:grpSpLocks/>
                            </wpg:cNvGrpSpPr>
                            <wpg:grpSpPr bwMode="auto">
                              <a:xfrm>
                                <a:off x="319" y="11648"/>
                                <a:ext cx="565" cy="4728"/>
                                <a:chOff x="239" y="11626"/>
                                <a:chExt cx="565" cy="4728"/>
                              </a:xfrm>
                            </wpg:grpSpPr>
                            <wps:wsp>
                              <wps:cNvPr id="19" name="Text Box 405"/>
                              <wps:cNvSpPr txBox="1">
                                <a:spLocks noChangeArrowheads="1"/>
                              </wps:cNvSpPr>
                              <wps:spPr bwMode="auto">
                                <a:xfrm>
                                  <a:off x="239" y="15188"/>
                                  <a:ext cx="565"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04332D0" w14:textId="77777777" w:rsidR="00DD625F" w:rsidRDefault="00DD625F" w:rsidP="004B2E6E">
                                    <w:pPr>
                                      <w:pStyle w:val="phstampitalic"/>
                                    </w:pPr>
                                    <w:proofErr w:type="spellStart"/>
                                    <w:r>
                                      <w:t>Инв</w:t>
                                    </w:r>
                                    <w:proofErr w:type="spellEnd"/>
                                    <w:r>
                                      <w:t xml:space="preserve"> № подл.</w:t>
                                    </w:r>
                                  </w:p>
                                  <w:p w14:paraId="1D011015" w14:textId="77777777" w:rsidR="00DD625F" w:rsidRDefault="00DD625F" w:rsidP="009133AD"/>
                                  <w:p w14:paraId="4CD2CA26" w14:textId="77777777" w:rsidR="00DD625F" w:rsidRDefault="00DD625F" w:rsidP="009133AD"/>
                                </w:txbxContent>
                              </wps:txbx>
                              <wps:bodyPr rot="0" vert="vert270" wrap="square" lIns="91440" tIns="36000" rIns="91440" bIns="45720" anchor="t" anchorCtr="0" upright="1">
                                <a:noAutofit/>
                              </wps:bodyPr>
                            </wps:wsp>
                            <wpg:grpSp>
                              <wpg:cNvPr id="20" name="Group 406"/>
                              <wpg:cNvGrpSpPr>
                                <a:grpSpLocks/>
                              </wpg:cNvGrpSpPr>
                              <wpg:grpSpPr bwMode="auto">
                                <a:xfrm>
                                  <a:off x="239" y="11626"/>
                                  <a:ext cx="565" cy="3243"/>
                                  <a:chOff x="239" y="11626"/>
                                  <a:chExt cx="565" cy="3243"/>
                                </a:xfrm>
                              </wpg:grpSpPr>
                              <wps:wsp>
                                <wps:cNvPr id="21" name="Text Box 407"/>
                                <wps:cNvSpPr txBox="1">
                                  <a:spLocks noChangeArrowheads="1"/>
                                </wps:cNvSpPr>
                                <wps:spPr bwMode="auto">
                                  <a:xfrm>
                                    <a:off x="239" y="11626"/>
                                    <a:ext cx="565" cy="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785ABDB" w14:textId="77777777" w:rsidR="00DD625F" w:rsidRDefault="00DD625F" w:rsidP="004B2E6E">
                                      <w:pPr>
                                        <w:pStyle w:val="phstampitalic"/>
                                      </w:pPr>
                                      <w:r>
                                        <w:t>Взамен инв. №</w:t>
                                      </w:r>
                                    </w:p>
                                    <w:p w14:paraId="3E1ECA8C" w14:textId="77777777" w:rsidR="00DD625F" w:rsidRDefault="00DD625F" w:rsidP="009133AD"/>
                                    <w:p w14:paraId="3E4D3C78" w14:textId="77777777" w:rsidR="00DD625F" w:rsidRDefault="00DD625F" w:rsidP="009133AD"/>
                                    <w:p w14:paraId="341598BE" w14:textId="77777777" w:rsidR="00DD625F" w:rsidRDefault="00DD625F" w:rsidP="009133AD"/>
                                  </w:txbxContent>
                                </wps:txbx>
                                <wps:bodyPr rot="0" vert="vert270" wrap="square" lIns="91440" tIns="36000" rIns="91440" bIns="45720" anchor="t" anchorCtr="0" upright="1">
                                  <a:noAutofit/>
                                </wps:bodyPr>
                              </wps:wsp>
                              <wps:wsp>
                                <wps:cNvPr id="22" name="Text Box 408"/>
                                <wps:cNvSpPr txBox="1">
                                  <a:spLocks noChangeArrowheads="1"/>
                                </wps:cNvSpPr>
                                <wps:spPr bwMode="auto">
                                  <a:xfrm>
                                    <a:off x="239" y="13624"/>
                                    <a:ext cx="565" cy="1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7E844B5" w14:textId="77777777" w:rsidR="00DD625F" w:rsidRDefault="00DD625F" w:rsidP="004B2E6E">
                                      <w:pPr>
                                        <w:pStyle w:val="phstampitalic"/>
                                      </w:pPr>
                                      <w:r>
                                        <w:t>Подп. и дата</w:t>
                                      </w:r>
                                    </w:p>
                                    <w:p w14:paraId="04A0C340" w14:textId="77777777" w:rsidR="00DD625F" w:rsidRDefault="00DD625F" w:rsidP="009133AD"/>
                                    <w:p w14:paraId="266F2C84" w14:textId="77777777" w:rsidR="00DD625F" w:rsidRDefault="00DD625F" w:rsidP="009133AD"/>
                                    <w:p w14:paraId="120B9B9F" w14:textId="77777777" w:rsidR="00DD625F" w:rsidRDefault="00DD625F" w:rsidP="009133AD"/>
                                    <w:p w14:paraId="625DEA2B" w14:textId="77777777" w:rsidR="00DD625F" w:rsidRDefault="00DD625F" w:rsidP="009133AD"/>
                                  </w:txbxContent>
                                </wps:txbx>
                                <wps:bodyPr rot="0" vert="vert270" wrap="square" lIns="91440" tIns="36000" rIns="91440" bIns="45720" anchor="t" anchorCtr="0" upright="1">
                                  <a:noAutofit/>
                                </wps:bodyPr>
                              </wps:wsp>
                            </wpg:grpSp>
                          </wpg:grpSp>
                          <wps:wsp>
                            <wps:cNvPr id="23" name="Text Box 409"/>
                            <wps:cNvSpPr txBox="1">
                              <a:spLocks noChangeArrowheads="1"/>
                            </wps:cNvSpPr>
                            <wps:spPr bwMode="auto">
                              <a:xfrm>
                                <a:off x="744" y="12991"/>
                                <a:ext cx="276" cy="1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659D2AF" w14:textId="77777777" w:rsidR="00DD625F" w:rsidRPr="008921B4" w:rsidRDefault="00DD625F" w:rsidP="009133AD"/>
                                <w:p w14:paraId="6EF468BA" w14:textId="77777777" w:rsidR="00DD625F" w:rsidRDefault="00DD625F" w:rsidP="009133AD"/>
                                <w:p w14:paraId="316289CD" w14:textId="77777777" w:rsidR="00DD625F" w:rsidRDefault="00DD625F" w:rsidP="009133AD"/>
                              </w:txbxContent>
                            </wps:txbx>
                            <wps:bodyPr rot="0" vert="vert270" wrap="square" lIns="0" tIns="0" rIns="0" bIns="0" anchor="t" anchorCtr="0" upright="1">
                              <a:noAutofit/>
                            </wps:bodyPr>
                          </wps:wsp>
                          <wps:wsp>
                            <wps:cNvPr id="24" name="Text Box 410"/>
                            <wps:cNvSpPr txBox="1">
                              <a:spLocks noChangeArrowheads="1"/>
                            </wps:cNvSpPr>
                            <wps:spPr bwMode="auto">
                              <a:xfrm>
                                <a:off x="744" y="11506"/>
                                <a:ext cx="276" cy="1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EDEE0F1" w14:textId="77777777" w:rsidR="00DD625F" w:rsidRPr="008921B4" w:rsidRDefault="00DD625F" w:rsidP="009133AD"/>
                                <w:p w14:paraId="37684B41" w14:textId="77777777" w:rsidR="00DD625F" w:rsidRDefault="00DD625F" w:rsidP="009133AD"/>
                                <w:p w14:paraId="371BBDF4" w14:textId="77777777" w:rsidR="00DD625F" w:rsidRDefault="00DD625F" w:rsidP="009133AD"/>
                              </w:txbxContent>
                            </wps:txbx>
                            <wps:bodyPr rot="0" vert="vert270" wrap="square" lIns="0" tIns="0" rIns="0" bIns="0" anchor="t" anchorCtr="0" upright="1">
                              <a:noAutofit/>
                            </wps:bodyPr>
                          </wps:wsp>
                          <wps:wsp>
                            <wps:cNvPr id="25" name="Text Box 411"/>
                            <wps:cNvSpPr txBox="1">
                              <a:spLocks noChangeArrowheads="1"/>
                            </wps:cNvSpPr>
                            <wps:spPr bwMode="auto">
                              <a:xfrm>
                                <a:off x="766" y="10263"/>
                                <a:ext cx="276" cy="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09E4FB5" w14:textId="77777777" w:rsidR="00DD625F" w:rsidRPr="008921B4" w:rsidRDefault="00DD625F" w:rsidP="009133AD"/>
                                <w:p w14:paraId="24649990" w14:textId="77777777" w:rsidR="00DD625F" w:rsidRDefault="00DD625F" w:rsidP="009133AD"/>
                                <w:p w14:paraId="4263F5BD" w14:textId="77777777" w:rsidR="00DD625F" w:rsidRDefault="00DD625F" w:rsidP="009133AD"/>
                                <w:p w14:paraId="0FD737FE" w14:textId="77777777" w:rsidR="00DD625F" w:rsidRDefault="00DD625F" w:rsidP="009133AD"/>
                              </w:txbxContent>
                            </wps:txbx>
                            <wps:bodyPr rot="0" vert="vert270" wrap="square" lIns="0" tIns="0" rIns="0" bIns="0" anchor="t" anchorCtr="0" upright="1">
                              <a:noAutofit/>
                            </wps:bodyPr>
                          </wps:wsp>
                          <wps:wsp>
                            <wps:cNvPr id="26" name="Text Box 412"/>
                            <wps:cNvSpPr txBox="1">
                              <a:spLocks noChangeArrowheads="1"/>
                            </wps:cNvSpPr>
                            <wps:spPr bwMode="auto">
                              <a:xfrm>
                                <a:off x="743" y="8157"/>
                                <a:ext cx="276" cy="2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360AF11" w14:textId="77777777" w:rsidR="00DD625F" w:rsidRPr="008921B4" w:rsidRDefault="00DD625F" w:rsidP="009133AD"/>
                                <w:p w14:paraId="0F28FB7E" w14:textId="77777777" w:rsidR="00DD625F" w:rsidRDefault="00DD625F" w:rsidP="009133AD"/>
                                <w:p w14:paraId="3244BBDC" w14:textId="77777777" w:rsidR="00DD625F" w:rsidRDefault="00DD625F" w:rsidP="009133AD"/>
                                <w:p w14:paraId="11E7AB69" w14:textId="77777777" w:rsidR="00DD625F" w:rsidRDefault="00DD625F" w:rsidP="009133AD"/>
                              </w:txbxContent>
                            </wps:txbx>
                            <wps:bodyPr rot="0" vert="vert270" wrap="square" lIns="0" tIns="0" rIns="0" bIns="0" anchor="t" anchorCtr="0" upright="1">
                              <a:noAutofit/>
                            </wps:bodyPr>
                          </wps:wsp>
                          <wps:wsp>
                            <wps:cNvPr id="27" name="Rectangle 413"/>
                            <wps:cNvSpPr>
                              <a:spLocks noChangeArrowheads="1"/>
                            </wps:cNvSpPr>
                            <wps:spPr bwMode="auto">
                              <a:xfrm>
                                <a:off x="460" y="8138"/>
                                <a:ext cx="556" cy="8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36000" rIns="91440" bIns="45720" anchor="t" anchorCtr="0" upright="1">
                              <a:noAutofit/>
                            </wps:bodyPr>
                          </wps:wsp>
                          <wps:wsp>
                            <wps:cNvPr id="28" name="Line 414"/>
                            <wps:cNvCnPr/>
                            <wps:spPr bwMode="auto">
                              <a:xfrm flipV="1">
                                <a:off x="692" y="8153"/>
                                <a:ext cx="0" cy="827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29" name="Group 415"/>
                      <wpg:cNvGrpSpPr>
                        <a:grpSpLocks/>
                      </wpg:cNvGrpSpPr>
                      <wpg:grpSpPr bwMode="auto">
                        <a:xfrm>
                          <a:off x="4632" y="14970"/>
                          <a:ext cx="6714" cy="877"/>
                          <a:chOff x="4632" y="14970"/>
                          <a:chExt cx="6714" cy="877"/>
                        </a:xfrm>
                      </wpg:grpSpPr>
                      <wps:wsp>
                        <wps:cNvPr id="30" name="Rectangle 416"/>
                        <wps:cNvSpPr>
                          <a:spLocks noChangeArrowheads="1"/>
                        </wps:cNvSpPr>
                        <wps:spPr bwMode="auto">
                          <a:xfrm>
                            <a:off x="4632" y="14970"/>
                            <a:ext cx="6042" cy="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3FA24" w14:textId="79B20A56" w:rsidR="00DD625F" w:rsidRDefault="00DD625F" w:rsidP="00500DD8">
                              <w:pPr>
                                <w:pStyle w:val="phstampcenter"/>
                                <w:rPr>
                                  <w:b/>
                                </w:rPr>
                              </w:pPr>
                            </w:p>
                            <w:p w14:paraId="3E437EC7" w14:textId="24E4BEC6" w:rsidR="00B92898" w:rsidRDefault="00B92898" w:rsidP="00500DD8">
                              <w:pPr>
                                <w:pStyle w:val="phstampcenter"/>
                                <w:rPr>
                                  <w:b/>
                                </w:rPr>
                              </w:pPr>
                            </w:p>
                            <w:p w14:paraId="76776D92" w14:textId="77777777" w:rsidR="00B92898" w:rsidRPr="00EB7B26" w:rsidRDefault="00B92898" w:rsidP="00500DD8">
                              <w:pPr>
                                <w:pStyle w:val="phstampcenter"/>
                                <w:rPr>
                                  <w:b/>
                                </w:rPr>
                              </w:pPr>
                              <w:bookmarkStart w:id="37" w:name="_GoBack"/>
                              <w:bookmarkEnd w:id="37"/>
                            </w:p>
                          </w:txbxContent>
                        </wps:txbx>
                        <wps:bodyPr rot="0" vert="horz" wrap="square" lIns="0" tIns="180000" rIns="0" bIns="0" anchor="t" anchorCtr="0" upright="1">
                          <a:noAutofit/>
                        </wps:bodyPr>
                      </wps:wsp>
                      <wps:wsp>
                        <wps:cNvPr id="31" name="Line 417"/>
                        <wps:cNvCnPr/>
                        <wps:spPr bwMode="auto">
                          <a:xfrm flipV="1">
                            <a:off x="10677" y="15417"/>
                            <a:ext cx="6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421A6DC" id="Group 387" o:spid="_x0000_s1046" style="position:absolute;left:0;text-align:left;margin-left:-43.95pt;margin-top:10.55pt;width:557pt;height:778pt;z-index:251657216" coordorigin="234,412" coordsize="11140,1556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">
              <v:group id="Group 388" o:spid="_x0000_s1047" style="position:absolute;left:234;top:412;width:11140;height:15560" coordorigin="234,412" coordsize="11140,1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389" o:spid="_x0000_s1048" style="position:absolute;left:916;top:14967;width:10458;height:1005" coordorigin="916,14967" coordsize="10458,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390" o:spid="_x0000_s1049" style="position:absolute;left:10674;top:15507;width:547;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" filled="f" stroked="f">
                    <v:textbox inset="0,2mm,0,0">
                      <w:txbxContent>
                        <w:p w14:paraId="4C5F3EC9" w14:textId="3FB02D41" w:rsidR="00DD625F" w:rsidRPr="003D2AE4" w:rsidRDefault="00DD625F" w:rsidP="00DF5DB9">
                          <w:pPr>
                            <w:pStyle w:val="phstampcenter"/>
                          </w:pPr>
                          <w:r>
                            <w:fldChar w:fldCharType="begin"/>
                          </w:r>
                          <w:r>
                            <w:instrText xml:space="preserve"> PAGE  \* Arabic  \* MERGEFORMAT </w:instrText>
                          </w:r>
                          <w:r>
                            <w:fldChar w:fldCharType="separate"/>
                          </w:r>
                          <w:r w:rsidR="00B92898">
                            <w:rPr>
                              <w:noProof/>
                            </w:rPr>
                            <w:t>5</w:t>
                          </w:r>
                          <w:r>
                            <w:rPr>
                              <w:noProof/>
                            </w:rPr>
                            <w:fldChar w:fldCharType="end"/>
                          </w:r>
                        </w:p>
                        <w:p w14:paraId="7CF881C7" w14:textId="77777777" w:rsidR="00DD625F" w:rsidRPr="004E375F" w:rsidRDefault="00DD625F" w:rsidP="009133AD"/>
                      </w:txbxContent>
                    </v:textbox>
                  </v:rect>
                  <v:line id="Line 391" o:spid="_x0000_s1050" style="position:absolute;flip:y;visibility:visible;mso-wrap-style:square" from="934,14967" to="11374,1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Z2fwwAAANoAAAAPAAAAZHJzL2Rvd25yZXYueG1sRI/BasMw&#10;EETvgf6D2EJvidxATX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qvGdn8MAAADaAAAADwAA&#10;AAAAAAAAAAAAAAAHAgAAZHJzL2Rvd25yZXYueG1sUEsFBgAAAAADAAMAtwAAAPcCAAAAAA==&#10;" strokeweight="1.5pt"/>
                  <v:line id="Line 392" o:spid="_x0000_s1051" style="position:absolute;visibility:visible;mso-wrap-style:square" from="10674,14974" to="10674,15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3" o:spid="_x0000_s1052" type="#_x0000_t75" style="position:absolute;left:916;top:14967;width:3738;height: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">
                    <v:imagedata r:id="rId3" o:title=""/>
                  </v:shape>
                  <v:shape id="Picture 394" o:spid="_x0000_s1053" type="#_x0000_t75" style="position:absolute;left:10714;top:15044;width:536;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">
                    <v:imagedata r:id="rId4" o:title=""/>
                  </v:shape>
                </v:group>
                <v:group id="_x0000_s1054" style="position:absolute;left:234;top:412;width:11128;height:15455" coordorigin="498,840" coordsize="11128,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396" o:spid="_x0000_s1055" style="position:absolute;left:1195;top:840;width:10431;height:15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" filled="f" strokeweight="1.5pt">
                    <v:textbox inset=",1mm"/>
                  </v:rect>
                  <v:group id="Group 397" o:spid="_x0000_s1056" style="position:absolute;left:498;top:8078;width:723;height:8052" coordorigin="319,8138" coordsize="723,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line id="Line 398" o:spid="_x0000_s1057" style="position:absolute;flip:x;visibility:visible;mso-wrap-style:square" from="466,10229" to="1013,1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399" o:spid="_x0000_s1058" style="position:absolute;flip:x;visibility:visible;mso-wrap-style:square" from="457,11489" to="1013,11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400" o:spid="_x0000_s1059" style="position:absolute;flip:x;visibility:visible;mso-wrap-style:square" from="460,12964" to="1016,1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line id="Line 401" o:spid="_x0000_s1060" style="position:absolute;flip:x;visibility:visible;mso-wrap-style:square" from="475,14940" to="1016,14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shapetype id="_x0000_t202" coordsize="21600,21600" o:spt="202" path="m,l,21600r21600,l21600,xe">
                      <v:stroke joinstyle="miter"/>
                      <v:path gradientshapeok="t" o:connecttype="rect"/>
                    </v:shapetype>
                    <v:shape id="Text Box 402" o:spid="_x0000_s1061" type="#_x0000_t202" style="position:absolute;left:319;top:8644;width:565;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" filled="f" stroked="f" strokeweight="1.5pt">
                      <v:textbox style="layout-flow:vertical;mso-layout-flow-alt:bottom-to-top" inset=",1mm">
                        <w:txbxContent>
                          <w:p w14:paraId="2976B56C" w14:textId="77777777" w:rsidR="00DD625F" w:rsidRDefault="00DD625F" w:rsidP="004B2E6E">
                            <w:pPr>
                              <w:pStyle w:val="phstampitalic"/>
                            </w:pPr>
                            <w:r>
                              <w:t>Подп. и дата</w:t>
                            </w:r>
                          </w:p>
                          <w:p w14:paraId="4A1AADAD" w14:textId="77777777" w:rsidR="00DD625F" w:rsidRDefault="00DD625F" w:rsidP="009133AD"/>
                          <w:p w14:paraId="7C859D96" w14:textId="77777777" w:rsidR="00DD625F" w:rsidRDefault="00DD625F" w:rsidP="009133AD"/>
                        </w:txbxContent>
                      </v:textbox>
                    </v:shape>
                    <v:shape id="Text Box 403" o:spid="_x0000_s1062" type="#_x0000_t202" style="position:absolute;left:319;top:10323;width:565;height:1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" filled="f" stroked="f" strokeweight="1.5pt">
                      <v:textbox style="layout-flow:vertical;mso-layout-flow-alt:bottom-to-top" inset=",1mm">
                        <w:txbxContent>
                          <w:p w14:paraId="46404946" w14:textId="77777777" w:rsidR="00DD625F" w:rsidRDefault="00DD625F" w:rsidP="004B2E6E">
                            <w:pPr>
                              <w:pStyle w:val="phstampitalic"/>
                            </w:pPr>
                            <w:proofErr w:type="spellStart"/>
                            <w:r>
                              <w:t>Инв</w:t>
                            </w:r>
                            <w:proofErr w:type="spellEnd"/>
                            <w:r>
                              <w:t xml:space="preserve"> № </w:t>
                            </w:r>
                            <w:proofErr w:type="spellStart"/>
                            <w:r>
                              <w:t>дубл</w:t>
                            </w:r>
                            <w:proofErr w:type="spellEnd"/>
                            <w:r>
                              <w:t>.</w:t>
                            </w:r>
                          </w:p>
                          <w:p w14:paraId="2B47D41A" w14:textId="77777777" w:rsidR="00DD625F" w:rsidRDefault="00DD625F" w:rsidP="009133AD"/>
                          <w:p w14:paraId="7DA0C2D5" w14:textId="77777777" w:rsidR="00DD625F" w:rsidRDefault="00DD625F" w:rsidP="009133AD"/>
                          <w:p w14:paraId="1B5F59F8" w14:textId="77777777" w:rsidR="00DD625F" w:rsidRDefault="00DD625F" w:rsidP="009133AD"/>
                        </w:txbxContent>
                      </v:textbox>
                    </v:shape>
                    <v:group id="Group 404" o:spid="_x0000_s1063" style="position:absolute;left:319;top:11648;width:565;height:4728" coordorigin="239,11626" coordsize="565,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405" o:spid="_x0000_s1064" type="#_x0000_t202" style="position:absolute;left:239;top:15188;width:565;height:1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" filled="f" stroked="f" strokeweight="1.5pt">
                        <v:textbox style="layout-flow:vertical;mso-layout-flow-alt:bottom-to-top" inset=",1mm">
                          <w:txbxContent>
                            <w:p w14:paraId="304332D0" w14:textId="77777777" w:rsidR="00DD625F" w:rsidRDefault="00DD625F" w:rsidP="004B2E6E">
                              <w:pPr>
                                <w:pStyle w:val="phstampitalic"/>
                              </w:pPr>
                              <w:proofErr w:type="spellStart"/>
                              <w:r>
                                <w:t>Инв</w:t>
                              </w:r>
                              <w:proofErr w:type="spellEnd"/>
                              <w:r>
                                <w:t xml:space="preserve"> № подл.</w:t>
                              </w:r>
                            </w:p>
                            <w:p w14:paraId="1D011015" w14:textId="77777777" w:rsidR="00DD625F" w:rsidRDefault="00DD625F" w:rsidP="009133AD"/>
                            <w:p w14:paraId="4CD2CA26" w14:textId="77777777" w:rsidR="00DD625F" w:rsidRDefault="00DD625F" w:rsidP="009133AD"/>
                          </w:txbxContent>
                        </v:textbox>
                      </v:shape>
                      <v:group id="Group 406" o:spid="_x0000_s1065" style="position:absolute;left:239;top:11626;width:565;height:3243" coordorigin="239,11626" coordsize="565,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407" o:spid="_x0000_s1066" type="#_x0000_t202" style="position:absolute;left:239;top:11626;width:565;height:1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" filled="f" stroked="f" strokeweight="1.5pt">
                          <v:textbox style="layout-flow:vertical;mso-layout-flow-alt:bottom-to-top" inset=",1mm">
                            <w:txbxContent>
                              <w:p w14:paraId="5785ABDB" w14:textId="77777777" w:rsidR="00DD625F" w:rsidRDefault="00DD625F" w:rsidP="004B2E6E">
                                <w:pPr>
                                  <w:pStyle w:val="phstampitalic"/>
                                </w:pPr>
                                <w:r>
                                  <w:t>Взамен инв. №</w:t>
                                </w:r>
                              </w:p>
                              <w:p w14:paraId="3E1ECA8C" w14:textId="77777777" w:rsidR="00DD625F" w:rsidRDefault="00DD625F" w:rsidP="009133AD"/>
                              <w:p w14:paraId="3E4D3C78" w14:textId="77777777" w:rsidR="00DD625F" w:rsidRDefault="00DD625F" w:rsidP="009133AD"/>
                              <w:p w14:paraId="341598BE" w14:textId="77777777" w:rsidR="00DD625F" w:rsidRDefault="00DD625F" w:rsidP="009133AD"/>
                            </w:txbxContent>
                          </v:textbox>
                        </v:shape>
                        <v:shape id="Text Box 408" o:spid="_x0000_s1067" type="#_x0000_t202" style="position:absolute;left:239;top:13624;width:565;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" filled="f" stroked="f" strokeweight="1.5pt">
                          <v:textbox style="layout-flow:vertical;mso-layout-flow-alt:bottom-to-top" inset=",1mm">
                            <w:txbxContent>
                              <w:p w14:paraId="57E844B5" w14:textId="77777777" w:rsidR="00DD625F" w:rsidRDefault="00DD625F" w:rsidP="004B2E6E">
                                <w:pPr>
                                  <w:pStyle w:val="phstampitalic"/>
                                </w:pPr>
                                <w:r>
                                  <w:t>Подп. и дата</w:t>
                                </w:r>
                              </w:p>
                              <w:p w14:paraId="04A0C340" w14:textId="77777777" w:rsidR="00DD625F" w:rsidRDefault="00DD625F" w:rsidP="009133AD"/>
                              <w:p w14:paraId="266F2C84" w14:textId="77777777" w:rsidR="00DD625F" w:rsidRDefault="00DD625F" w:rsidP="009133AD"/>
                              <w:p w14:paraId="120B9B9F" w14:textId="77777777" w:rsidR="00DD625F" w:rsidRDefault="00DD625F" w:rsidP="009133AD"/>
                              <w:p w14:paraId="625DEA2B" w14:textId="77777777" w:rsidR="00DD625F" w:rsidRDefault="00DD625F" w:rsidP="009133AD"/>
                            </w:txbxContent>
                          </v:textbox>
                        </v:shape>
                      </v:group>
                    </v:group>
                    <v:shape id="Text Box 409" o:spid="_x0000_s1068" type="#_x0000_t202" style="position:absolute;left:744;top:12991;width:276;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" filled="f" stroked="f" strokeweight="1.5pt">
                      <v:textbox style="layout-flow:vertical;mso-layout-flow-alt:bottom-to-top" inset="0,0,0,0">
                        <w:txbxContent>
                          <w:p w14:paraId="7659D2AF" w14:textId="77777777" w:rsidR="00DD625F" w:rsidRPr="008921B4" w:rsidRDefault="00DD625F" w:rsidP="009133AD"/>
                          <w:p w14:paraId="6EF468BA" w14:textId="77777777" w:rsidR="00DD625F" w:rsidRDefault="00DD625F" w:rsidP="009133AD"/>
                          <w:p w14:paraId="316289CD" w14:textId="77777777" w:rsidR="00DD625F" w:rsidRDefault="00DD625F" w:rsidP="009133AD"/>
                        </w:txbxContent>
                      </v:textbox>
                    </v:shape>
                    <v:shape id="Text Box 410" o:spid="_x0000_s1069" type="#_x0000_t202" style="position:absolute;left:744;top:11506;width:276;height:1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" filled="f" stroked="f" strokeweight="1.5pt">
                      <v:textbox style="layout-flow:vertical;mso-layout-flow-alt:bottom-to-top" inset="0,0,0,0">
                        <w:txbxContent>
                          <w:p w14:paraId="2EDEE0F1" w14:textId="77777777" w:rsidR="00DD625F" w:rsidRPr="008921B4" w:rsidRDefault="00DD625F" w:rsidP="009133AD"/>
                          <w:p w14:paraId="37684B41" w14:textId="77777777" w:rsidR="00DD625F" w:rsidRDefault="00DD625F" w:rsidP="009133AD"/>
                          <w:p w14:paraId="371BBDF4" w14:textId="77777777" w:rsidR="00DD625F" w:rsidRDefault="00DD625F" w:rsidP="009133AD"/>
                        </w:txbxContent>
                      </v:textbox>
                    </v:shape>
                    <v:shape id="Text Box 411" o:spid="_x0000_s1070" type="#_x0000_t202" style="position:absolute;left:766;top:10263;width:276;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" filled="f" stroked="f" strokeweight="1.5pt">
                      <v:textbox style="layout-flow:vertical;mso-layout-flow-alt:bottom-to-top" inset="0,0,0,0">
                        <w:txbxContent>
                          <w:p w14:paraId="109E4FB5" w14:textId="77777777" w:rsidR="00DD625F" w:rsidRPr="008921B4" w:rsidRDefault="00DD625F" w:rsidP="009133AD"/>
                          <w:p w14:paraId="24649990" w14:textId="77777777" w:rsidR="00DD625F" w:rsidRDefault="00DD625F" w:rsidP="009133AD"/>
                          <w:p w14:paraId="4263F5BD" w14:textId="77777777" w:rsidR="00DD625F" w:rsidRDefault="00DD625F" w:rsidP="009133AD"/>
                          <w:p w14:paraId="0FD737FE" w14:textId="77777777" w:rsidR="00DD625F" w:rsidRDefault="00DD625F" w:rsidP="009133AD"/>
                        </w:txbxContent>
                      </v:textbox>
                    </v:shape>
                    <v:shape id="Text Box 412" o:spid="_x0000_s1071" type="#_x0000_t202" style="position:absolute;left:743;top:8157;width:276;height:2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" filled="f" stroked="f" strokeweight="1.5pt">
                      <v:textbox style="layout-flow:vertical;mso-layout-flow-alt:bottom-to-top" inset="0,0,0,0">
                        <w:txbxContent>
                          <w:p w14:paraId="6360AF11" w14:textId="77777777" w:rsidR="00DD625F" w:rsidRPr="008921B4" w:rsidRDefault="00DD625F" w:rsidP="009133AD"/>
                          <w:p w14:paraId="0F28FB7E" w14:textId="77777777" w:rsidR="00DD625F" w:rsidRDefault="00DD625F" w:rsidP="009133AD"/>
                          <w:p w14:paraId="3244BBDC" w14:textId="77777777" w:rsidR="00DD625F" w:rsidRDefault="00DD625F" w:rsidP="009133AD"/>
                          <w:p w14:paraId="11E7AB69" w14:textId="77777777" w:rsidR="00DD625F" w:rsidRDefault="00DD625F" w:rsidP="009133AD"/>
                        </w:txbxContent>
                      </v:textbox>
                    </v:shape>
                    <v:rect id="Rectangle 413" o:spid="_x0000_s1072" style="position:absolute;left:460;top:8138;width:556;height:8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" filled="f" strokeweight="1.5pt">
                      <v:textbox inset=",1mm"/>
                    </v:rect>
                    <v:line id="Line 414" o:spid="_x0000_s1073" style="position:absolute;flip:y;visibility:visible;mso-wrap-style:square" from="692,8153" to="692,16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group>
                </v:group>
              </v:group>
              <v:group id="Group 415" o:spid="_x0000_s1074" style="position:absolute;left:4632;top:14970;width:6714;height:877" coordorigin="4632,14970" coordsize="6714,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416" o:spid="_x0000_s1075" style="position:absolute;left:4632;top:14970;width:6042;height: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" filled="f" stroked="f">
                  <v:textbox inset="0,5mm,0,0">
                    <w:txbxContent>
                      <w:p w14:paraId="5A33FA24" w14:textId="79B20A56" w:rsidR="00DD625F" w:rsidRDefault="00DD625F" w:rsidP="00500DD8">
                        <w:pPr>
                          <w:pStyle w:val="phstampcenter"/>
                          <w:rPr>
                            <w:b/>
                          </w:rPr>
                        </w:pPr>
                      </w:p>
                      <w:p w14:paraId="3E437EC7" w14:textId="24E4BEC6" w:rsidR="00B92898" w:rsidRDefault="00B92898" w:rsidP="00500DD8">
                        <w:pPr>
                          <w:pStyle w:val="phstampcenter"/>
                          <w:rPr>
                            <w:b/>
                          </w:rPr>
                        </w:pPr>
                      </w:p>
                      <w:p w14:paraId="76776D92" w14:textId="77777777" w:rsidR="00B92898" w:rsidRPr="00EB7B26" w:rsidRDefault="00B92898" w:rsidP="00500DD8">
                        <w:pPr>
                          <w:pStyle w:val="phstampcenter"/>
                          <w:rPr>
                            <w:b/>
                          </w:rPr>
                        </w:pPr>
                        <w:bookmarkStart w:id="38" w:name="_GoBack"/>
                        <w:bookmarkEnd w:id="38"/>
                      </w:p>
                    </w:txbxContent>
                  </v:textbox>
                </v:rect>
                <v:line id="Line 417" o:spid="_x0000_s1076" style="position:absolute;flip:y;visibility:visible;mso-wrap-style:square" from="10677,15417" to="1134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group>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4F79"/>
    <w:multiLevelType w:val="hybridMultilevel"/>
    <w:tmpl w:val="E1B2E6A2"/>
    <w:lvl w:ilvl="0" w:tplc="2C2624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2692310"/>
    <w:multiLevelType w:val="hybridMultilevel"/>
    <w:tmpl w:val="C0CE151A"/>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B73817"/>
    <w:multiLevelType w:val="hybridMultilevel"/>
    <w:tmpl w:val="FF003F6A"/>
    <w:lvl w:ilvl="0" w:tplc="04190011">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9FA727A"/>
    <w:multiLevelType w:val="hybridMultilevel"/>
    <w:tmpl w:val="2A345A34"/>
    <w:lvl w:ilvl="0" w:tplc="B192BFA8">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A255EE8"/>
    <w:multiLevelType w:val="hybridMultilevel"/>
    <w:tmpl w:val="4DF05A50"/>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6"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7" w15:restartNumberingAfterBreak="0">
    <w:nsid w:val="19952A7E"/>
    <w:multiLevelType w:val="hybridMultilevel"/>
    <w:tmpl w:val="419C7414"/>
    <w:lvl w:ilvl="0" w:tplc="8C622ED8">
      <w:start w:val="1"/>
      <w:numFmt w:val="russianLower"/>
      <w:pStyle w:val="phlistordered2"/>
      <w:lvlText w:val="%1)"/>
      <w:lvlJc w:val="left"/>
      <w:pPr>
        <w:tabs>
          <w:tab w:val="num" w:pos="1757"/>
        </w:tabs>
        <w:ind w:left="1757" w:hanging="360"/>
      </w:pPr>
      <w:rPr>
        <w:rFonts w:hint="default"/>
      </w:r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8" w15:restartNumberingAfterBreak="0">
    <w:nsid w:val="1C035477"/>
    <w:multiLevelType w:val="hybridMultilevel"/>
    <w:tmpl w:val="AFE8CD48"/>
    <w:lvl w:ilvl="0" w:tplc="6FC0BC60">
      <w:start w:val="1"/>
      <w:numFmt w:val="bullet"/>
      <w:pStyle w:val="a"/>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7F092A"/>
    <w:multiLevelType w:val="hybridMultilevel"/>
    <w:tmpl w:val="6A9427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20AB784B"/>
    <w:multiLevelType w:val="hybridMultilevel"/>
    <w:tmpl w:val="4588F8D4"/>
    <w:lvl w:ilvl="0" w:tplc="943E9146">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29A9745B"/>
    <w:multiLevelType w:val="hybridMultilevel"/>
    <w:tmpl w:val="3ECCA232"/>
    <w:lvl w:ilvl="0" w:tplc="943E914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116128"/>
    <w:multiLevelType w:val="hybridMultilevel"/>
    <w:tmpl w:val="E9923A56"/>
    <w:lvl w:ilvl="0" w:tplc="943E914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ED214C"/>
    <w:multiLevelType w:val="hybridMultilevel"/>
    <w:tmpl w:val="7296856A"/>
    <w:lvl w:ilvl="0" w:tplc="29F282D4">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61166A9"/>
    <w:multiLevelType w:val="hybridMultilevel"/>
    <w:tmpl w:val="784447F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C27575D"/>
    <w:multiLevelType w:val="hybridMultilevel"/>
    <w:tmpl w:val="9820A46C"/>
    <w:lvl w:ilvl="0" w:tplc="943E914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B47D3A"/>
    <w:multiLevelType w:val="hybridMultilevel"/>
    <w:tmpl w:val="40406BBA"/>
    <w:lvl w:ilvl="0" w:tplc="C36EF38C">
      <w:start w:val="1"/>
      <w:numFmt w:val="bullet"/>
      <w:pStyle w:val="-0"/>
      <w:lvlText w:val=""/>
      <w:lvlJc w:val="left"/>
      <w:pPr>
        <w:tabs>
          <w:tab w:val="num" w:pos="964"/>
        </w:tabs>
        <w:ind w:left="0" w:firstLine="62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FB32A9"/>
    <w:multiLevelType w:val="multilevel"/>
    <w:tmpl w:val="10B09B16"/>
    <w:styleLink w:val="phadditiontitle"/>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9" w15:restartNumberingAfterBreak="0">
    <w:nsid w:val="4C477AE6"/>
    <w:multiLevelType w:val="hybridMultilevel"/>
    <w:tmpl w:val="3216D160"/>
    <w:lvl w:ilvl="0" w:tplc="CD5CDF5E">
      <w:start w:val="1"/>
      <w:numFmt w:val="decimal"/>
      <w:lvlText w:val="%1"/>
      <w:lvlJc w:val="left"/>
      <w:pPr>
        <w:ind w:left="1080" w:hanging="360"/>
      </w:pPr>
      <w:rPr>
        <w:rFonts w:hint="default"/>
      </w:rPr>
    </w:lvl>
    <w:lvl w:ilvl="1" w:tplc="943E9146">
      <w:start w:val="1"/>
      <w:numFmt w:val="bullet"/>
      <w:lvlText w:val="­"/>
      <w:lvlJc w:val="left"/>
      <w:pPr>
        <w:ind w:left="1800" w:hanging="360"/>
      </w:pPr>
      <w:rPr>
        <w:rFonts w:ascii="Courier New" w:hAnsi="Courier New"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00C2779"/>
    <w:multiLevelType w:val="hybridMultilevel"/>
    <w:tmpl w:val="0BD6767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6293739E"/>
    <w:multiLevelType w:val="hybridMultilevel"/>
    <w:tmpl w:val="A1329EA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65468A1"/>
    <w:multiLevelType w:val="hybridMultilevel"/>
    <w:tmpl w:val="39366028"/>
    <w:lvl w:ilvl="0" w:tplc="3DE4CF68">
      <w:start w:val="1"/>
      <w:numFmt w:val="decimal"/>
      <w:pStyle w:v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73012FC2"/>
    <w:multiLevelType w:val="multilevel"/>
    <w:tmpl w:val="CF94FCC2"/>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5"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9F616E8"/>
    <w:multiLevelType w:val="hybridMultilevel"/>
    <w:tmpl w:val="D1F4FA2E"/>
    <w:lvl w:ilvl="0" w:tplc="943E9146">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8"/>
  </w:num>
  <w:num w:numId="2">
    <w:abstractNumId w:val="22"/>
  </w:num>
  <w:num w:numId="3">
    <w:abstractNumId w:val="5"/>
  </w:num>
  <w:num w:numId="4">
    <w:abstractNumId w:val="6"/>
  </w:num>
  <w:num w:numId="5">
    <w:abstractNumId w:val="7"/>
  </w:num>
  <w:num w:numId="6">
    <w:abstractNumId w:val="24"/>
  </w:num>
  <w:num w:numId="7">
    <w:abstractNumId w:val="17"/>
  </w:num>
  <w:num w:numId="8">
    <w:abstractNumId w:val="25"/>
  </w:num>
  <w:num w:numId="9">
    <w:abstractNumId w:val="0"/>
  </w:num>
  <w:num w:numId="10">
    <w:abstractNumId w:val="15"/>
  </w:num>
  <w:num w:numId="11">
    <w:abstractNumId w:val="21"/>
  </w:num>
  <w:num w:numId="12">
    <w:abstractNumId w:val="9"/>
  </w:num>
  <w:num w:numId="13">
    <w:abstractNumId w:val="20"/>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num>
  <w:num w:numId="17">
    <w:abstractNumId w:val="1"/>
  </w:num>
  <w:num w:numId="18">
    <w:abstractNumId w:val="4"/>
  </w:num>
  <w:num w:numId="19">
    <w:abstractNumId w:val="10"/>
  </w:num>
  <w:num w:numId="20">
    <w:abstractNumId w:val="14"/>
  </w:num>
  <w:num w:numId="21">
    <w:abstractNumId w:val="13"/>
  </w:num>
  <w:num w:numId="22">
    <w:abstractNumId w:val="16"/>
  </w:num>
  <w:num w:numId="23">
    <w:abstractNumId w:val="26"/>
  </w:num>
  <w:num w:numId="24">
    <w:abstractNumId w:val="11"/>
  </w:num>
  <w:num w:numId="25">
    <w:abstractNumId w:val="3"/>
  </w:num>
  <w:num w:numId="26">
    <w:abstractNumId w:val="23"/>
  </w:num>
  <w:num w:numId="27">
    <w:abstractNumId w:val="19"/>
  </w:num>
  <w:num w:numId="28">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570"/>
    <w:rsid w:val="00002CC5"/>
    <w:rsid w:val="000069AC"/>
    <w:rsid w:val="000161B0"/>
    <w:rsid w:val="00017030"/>
    <w:rsid w:val="0003111E"/>
    <w:rsid w:val="00034037"/>
    <w:rsid w:val="000358B0"/>
    <w:rsid w:val="00035903"/>
    <w:rsid w:val="00047EF9"/>
    <w:rsid w:val="000501A2"/>
    <w:rsid w:val="00051E06"/>
    <w:rsid w:val="00052358"/>
    <w:rsid w:val="00052F70"/>
    <w:rsid w:val="00055FCC"/>
    <w:rsid w:val="0007241E"/>
    <w:rsid w:val="00076391"/>
    <w:rsid w:val="0007690D"/>
    <w:rsid w:val="000830F2"/>
    <w:rsid w:val="00093EC1"/>
    <w:rsid w:val="000956F8"/>
    <w:rsid w:val="000A5B44"/>
    <w:rsid w:val="000B033F"/>
    <w:rsid w:val="000B4A7C"/>
    <w:rsid w:val="000B4C77"/>
    <w:rsid w:val="000B620A"/>
    <w:rsid w:val="000B632C"/>
    <w:rsid w:val="000B737A"/>
    <w:rsid w:val="000B76D9"/>
    <w:rsid w:val="000C1788"/>
    <w:rsid w:val="000C2AD3"/>
    <w:rsid w:val="000C6B04"/>
    <w:rsid w:val="000D0DD6"/>
    <w:rsid w:val="000D1C48"/>
    <w:rsid w:val="000D34D5"/>
    <w:rsid w:val="000D4C77"/>
    <w:rsid w:val="000F4D1E"/>
    <w:rsid w:val="000F78A8"/>
    <w:rsid w:val="0010475E"/>
    <w:rsid w:val="001164E9"/>
    <w:rsid w:val="00117B7C"/>
    <w:rsid w:val="00120549"/>
    <w:rsid w:val="00134335"/>
    <w:rsid w:val="00134FA7"/>
    <w:rsid w:val="001351A2"/>
    <w:rsid w:val="00140069"/>
    <w:rsid w:val="00142D91"/>
    <w:rsid w:val="00145221"/>
    <w:rsid w:val="001463EE"/>
    <w:rsid w:val="00152C0A"/>
    <w:rsid w:val="00167855"/>
    <w:rsid w:val="00171D1C"/>
    <w:rsid w:val="00175C04"/>
    <w:rsid w:val="00183053"/>
    <w:rsid w:val="001865CA"/>
    <w:rsid w:val="001871EE"/>
    <w:rsid w:val="001906D1"/>
    <w:rsid w:val="0019151D"/>
    <w:rsid w:val="001950D1"/>
    <w:rsid w:val="00195326"/>
    <w:rsid w:val="001A1832"/>
    <w:rsid w:val="001A4578"/>
    <w:rsid w:val="001B470C"/>
    <w:rsid w:val="001B7559"/>
    <w:rsid w:val="001C31B4"/>
    <w:rsid w:val="001C7F0D"/>
    <w:rsid w:val="001D2B2B"/>
    <w:rsid w:val="001D7130"/>
    <w:rsid w:val="001E7BAC"/>
    <w:rsid w:val="001F132E"/>
    <w:rsid w:val="001F2026"/>
    <w:rsid w:val="001F4D84"/>
    <w:rsid w:val="00203AA0"/>
    <w:rsid w:val="002060F0"/>
    <w:rsid w:val="00213CD6"/>
    <w:rsid w:val="00226E0E"/>
    <w:rsid w:val="002378AE"/>
    <w:rsid w:val="002418BE"/>
    <w:rsid w:val="00242490"/>
    <w:rsid w:val="0024485D"/>
    <w:rsid w:val="0024620D"/>
    <w:rsid w:val="00246BEA"/>
    <w:rsid w:val="00253C5D"/>
    <w:rsid w:val="002624BB"/>
    <w:rsid w:val="0027407F"/>
    <w:rsid w:val="00277C49"/>
    <w:rsid w:val="00284D5A"/>
    <w:rsid w:val="002A3B66"/>
    <w:rsid w:val="002A4F0A"/>
    <w:rsid w:val="002A5428"/>
    <w:rsid w:val="002A5A80"/>
    <w:rsid w:val="002B1FF7"/>
    <w:rsid w:val="002B2D50"/>
    <w:rsid w:val="002B38FD"/>
    <w:rsid w:val="002B4251"/>
    <w:rsid w:val="002C5C6E"/>
    <w:rsid w:val="002C5D9D"/>
    <w:rsid w:val="002D0524"/>
    <w:rsid w:val="002E0B32"/>
    <w:rsid w:val="002F583A"/>
    <w:rsid w:val="002F6BFF"/>
    <w:rsid w:val="00305496"/>
    <w:rsid w:val="0030727F"/>
    <w:rsid w:val="003120D9"/>
    <w:rsid w:val="00320FE7"/>
    <w:rsid w:val="00323439"/>
    <w:rsid w:val="003261A6"/>
    <w:rsid w:val="00326650"/>
    <w:rsid w:val="003454B5"/>
    <w:rsid w:val="003528CF"/>
    <w:rsid w:val="003633DB"/>
    <w:rsid w:val="0036407A"/>
    <w:rsid w:val="00366ACC"/>
    <w:rsid w:val="00367371"/>
    <w:rsid w:val="003738DD"/>
    <w:rsid w:val="0037549C"/>
    <w:rsid w:val="003838CD"/>
    <w:rsid w:val="0039086E"/>
    <w:rsid w:val="00391324"/>
    <w:rsid w:val="0039319D"/>
    <w:rsid w:val="00396F04"/>
    <w:rsid w:val="00397536"/>
    <w:rsid w:val="003A52B5"/>
    <w:rsid w:val="003B3EBE"/>
    <w:rsid w:val="003C117E"/>
    <w:rsid w:val="003C5742"/>
    <w:rsid w:val="003F38D7"/>
    <w:rsid w:val="003F3B23"/>
    <w:rsid w:val="003F4DEE"/>
    <w:rsid w:val="004039F6"/>
    <w:rsid w:val="00403E91"/>
    <w:rsid w:val="004070E2"/>
    <w:rsid w:val="004118B9"/>
    <w:rsid w:val="00411AAE"/>
    <w:rsid w:val="00412902"/>
    <w:rsid w:val="004137EC"/>
    <w:rsid w:val="00416C57"/>
    <w:rsid w:val="00421176"/>
    <w:rsid w:val="0042462E"/>
    <w:rsid w:val="00427D16"/>
    <w:rsid w:val="00436BCA"/>
    <w:rsid w:val="00454062"/>
    <w:rsid w:val="0046535F"/>
    <w:rsid w:val="00472345"/>
    <w:rsid w:val="004741BE"/>
    <w:rsid w:val="00482D28"/>
    <w:rsid w:val="00491E0C"/>
    <w:rsid w:val="00491E12"/>
    <w:rsid w:val="00491F5B"/>
    <w:rsid w:val="0049228C"/>
    <w:rsid w:val="00496AB3"/>
    <w:rsid w:val="004A4CBC"/>
    <w:rsid w:val="004A5046"/>
    <w:rsid w:val="004B113F"/>
    <w:rsid w:val="004B2E6E"/>
    <w:rsid w:val="004B46BF"/>
    <w:rsid w:val="004B5C10"/>
    <w:rsid w:val="004C251E"/>
    <w:rsid w:val="004C49A4"/>
    <w:rsid w:val="004D6943"/>
    <w:rsid w:val="004E4E60"/>
    <w:rsid w:val="004F30E6"/>
    <w:rsid w:val="004F34BD"/>
    <w:rsid w:val="004F5943"/>
    <w:rsid w:val="0050090A"/>
    <w:rsid w:val="00500DD8"/>
    <w:rsid w:val="00514962"/>
    <w:rsid w:val="00515E60"/>
    <w:rsid w:val="00522142"/>
    <w:rsid w:val="00526E4C"/>
    <w:rsid w:val="005401F6"/>
    <w:rsid w:val="00542FDD"/>
    <w:rsid w:val="00547AF0"/>
    <w:rsid w:val="00547B10"/>
    <w:rsid w:val="00556EC4"/>
    <w:rsid w:val="005570EC"/>
    <w:rsid w:val="0057184E"/>
    <w:rsid w:val="0057202B"/>
    <w:rsid w:val="00580798"/>
    <w:rsid w:val="00591CFB"/>
    <w:rsid w:val="00591D43"/>
    <w:rsid w:val="00592314"/>
    <w:rsid w:val="005B4F04"/>
    <w:rsid w:val="005C0F7C"/>
    <w:rsid w:val="005C11C3"/>
    <w:rsid w:val="005D05F6"/>
    <w:rsid w:val="005D06B0"/>
    <w:rsid w:val="005D47FA"/>
    <w:rsid w:val="005D694D"/>
    <w:rsid w:val="005D6C98"/>
    <w:rsid w:val="005E207E"/>
    <w:rsid w:val="005F0E6A"/>
    <w:rsid w:val="005F58C6"/>
    <w:rsid w:val="006009F4"/>
    <w:rsid w:val="00603611"/>
    <w:rsid w:val="006046B3"/>
    <w:rsid w:val="00607168"/>
    <w:rsid w:val="00610EBD"/>
    <w:rsid w:val="00617145"/>
    <w:rsid w:val="00623368"/>
    <w:rsid w:val="006260D4"/>
    <w:rsid w:val="00632A75"/>
    <w:rsid w:val="006360CB"/>
    <w:rsid w:val="006367F4"/>
    <w:rsid w:val="0064497A"/>
    <w:rsid w:val="00645021"/>
    <w:rsid w:val="00650C72"/>
    <w:rsid w:val="0065318C"/>
    <w:rsid w:val="006626DD"/>
    <w:rsid w:val="0066301D"/>
    <w:rsid w:val="00666AB1"/>
    <w:rsid w:val="00671C0E"/>
    <w:rsid w:val="00680F90"/>
    <w:rsid w:val="00681AD8"/>
    <w:rsid w:val="00687F93"/>
    <w:rsid w:val="006A3E36"/>
    <w:rsid w:val="006A7B2C"/>
    <w:rsid w:val="006B3E5C"/>
    <w:rsid w:val="006B4D99"/>
    <w:rsid w:val="006B6143"/>
    <w:rsid w:val="006C4579"/>
    <w:rsid w:val="006C781E"/>
    <w:rsid w:val="006C789C"/>
    <w:rsid w:val="006D153D"/>
    <w:rsid w:val="006D6AF1"/>
    <w:rsid w:val="006E6E71"/>
    <w:rsid w:val="006F6047"/>
    <w:rsid w:val="00705C22"/>
    <w:rsid w:val="00707A1C"/>
    <w:rsid w:val="00710AA9"/>
    <w:rsid w:val="00716811"/>
    <w:rsid w:val="00722326"/>
    <w:rsid w:val="007318D7"/>
    <w:rsid w:val="00732F97"/>
    <w:rsid w:val="00733354"/>
    <w:rsid w:val="00742E3C"/>
    <w:rsid w:val="00743745"/>
    <w:rsid w:val="00751E07"/>
    <w:rsid w:val="00757FD4"/>
    <w:rsid w:val="00760C47"/>
    <w:rsid w:val="00762BAA"/>
    <w:rsid w:val="007649ED"/>
    <w:rsid w:val="00777E7C"/>
    <w:rsid w:val="00781A5F"/>
    <w:rsid w:val="00783360"/>
    <w:rsid w:val="007854EB"/>
    <w:rsid w:val="007918CF"/>
    <w:rsid w:val="007963E8"/>
    <w:rsid w:val="00797367"/>
    <w:rsid w:val="007A4104"/>
    <w:rsid w:val="007B3BA9"/>
    <w:rsid w:val="007B6CF5"/>
    <w:rsid w:val="007C4852"/>
    <w:rsid w:val="007D1747"/>
    <w:rsid w:val="007D1B61"/>
    <w:rsid w:val="007D5632"/>
    <w:rsid w:val="007D58BF"/>
    <w:rsid w:val="007D5BE5"/>
    <w:rsid w:val="007E0E61"/>
    <w:rsid w:val="007E6925"/>
    <w:rsid w:val="00801CA5"/>
    <w:rsid w:val="00830C05"/>
    <w:rsid w:val="00834505"/>
    <w:rsid w:val="008378CD"/>
    <w:rsid w:val="00841EB0"/>
    <w:rsid w:val="00850A40"/>
    <w:rsid w:val="00850A6A"/>
    <w:rsid w:val="00850C9B"/>
    <w:rsid w:val="00857C94"/>
    <w:rsid w:val="0086036D"/>
    <w:rsid w:val="008627B5"/>
    <w:rsid w:val="0086688C"/>
    <w:rsid w:val="00870C83"/>
    <w:rsid w:val="0088079F"/>
    <w:rsid w:val="008844F1"/>
    <w:rsid w:val="008934AE"/>
    <w:rsid w:val="00894BD4"/>
    <w:rsid w:val="008951A5"/>
    <w:rsid w:val="00896F9F"/>
    <w:rsid w:val="008A69FE"/>
    <w:rsid w:val="008A6BF9"/>
    <w:rsid w:val="008B0961"/>
    <w:rsid w:val="008D3B85"/>
    <w:rsid w:val="008D5655"/>
    <w:rsid w:val="008E0EE5"/>
    <w:rsid w:val="008F1529"/>
    <w:rsid w:val="008F251C"/>
    <w:rsid w:val="00905ECC"/>
    <w:rsid w:val="009133AD"/>
    <w:rsid w:val="0092587E"/>
    <w:rsid w:val="00931E7F"/>
    <w:rsid w:val="0093229E"/>
    <w:rsid w:val="00940B14"/>
    <w:rsid w:val="00945381"/>
    <w:rsid w:val="009510D1"/>
    <w:rsid w:val="00952051"/>
    <w:rsid w:val="00953790"/>
    <w:rsid w:val="00956B97"/>
    <w:rsid w:val="00962274"/>
    <w:rsid w:val="0096408E"/>
    <w:rsid w:val="00992307"/>
    <w:rsid w:val="00993A1D"/>
    <w:rsid w:val="0099538C"/>
    <w:rsid w:val="009C0D36"/>
    <w:rsid w:val="009C0F87"/>
    <w:rsid w:val="009D4730"/>
    <w:rsid w:val="009E018F"/>
    <w:rsid w:val="009F1257"/>
    <w:rsid w:val="009F2E04"/>
    <w:rsid w:val="009F2E43"/>
    <w:rsid w:val="00A03959"/>
    <w:rsid w:val="00A10747"/>
    <w:rsid w:val="00A15314"/>
    <w:rsid w:val="00A21F66"/>
    <w:rsid w:val="00A23C06"/>
    <w:rsid w:val="00A25B91"/>
    <w:rsid w:val="00A43CCD"/>
    <w:rsid w:val="00A501BA"/>
    <w:rsid w:val="00A559FA"/>
    <w:rsid w:val="00A74B6E"/>
    <w:rsid w:val="00A76FAF"/>
    <w:rsid w:val="00A80293"/>
    <w:rsid w:val="00A810E5"/>
    <w:rsid w:val="00A94378"/>
    <w:rsid w:val="00A95F32"/>
    <w:rsid w:val="00A97C95"/>
    <w:rsid w:val="00AA0AB0"/>
    <w:rsid w:val="00AA1484"/>
    <w:rsid w:val="00AA49C0"/>
    <w:rsid w:val="00AB0F6F"/>
    <w:rsid w:val="00AB6C1F"/>
    <w:rsid w:val="00AB7EC6"/>
    <w:rsid w:val="00AC01AB"/>
    <w:rsid w:val="00AC0479"/>
    <w:rsid w:val="00AC2581"/>
    <w:rsid w:val="00AC6DC1"/>
    <w:rsid w:val="00AD1CCF"/>
    <w:rsid w:val="00AE065B"/>
    <w:rsid w:val="00AF01F6"/>
    <w:rsid w:val="00B043DD"/>
    <w:rsid w:val="00B0675C"/>
    <w:rsid w:val="00B22566"/>
    <w:rsid w:val="00B370A6"/>
    <w:rsid w:val="00B401E1"/>
    <w:rsid w:val="00B41E4B"/>
    <w:rsid w:val="00B53F89"/>
    <w:rsid w:val="00B56D14"/>
    <w:rsid w:val="00B635BC"/>
    <w:rsid w:val="00B73AEF"/>
    <w:rsid w:val="00B770DF"/>
    <w:rsid w:val="00B90B8C"/>
    <w:rsid w:val="00B92898"/>
    <w:rsid w:val="00B95618"/>
    <w:rsid w:val="00B967F4"/>
    <w:rsid w:val="00B96898"/>
    <w:rsid w:val="00B96EC0"/>
    <w:rsid w:val="00BA03DD"/>
    <w:rsid w:val="00BA4F58"/>
    <w:rsid w:val="00BA7711"/>
    <w:rsid w:val="00BB1FD5"/>
    <w:rsid w:val="00BB426D"/>
    <w:rsid w:val="00BC621A"/>
    <w:rsid w:val="00BD523B"/>
    <w:rsid w:val="00BE0095"/>
    <w:rsid w:val="00BE7792"/>
    <w:rsid w:val="00BF41B1"/>
    <w:rsid w:val="00BF4B20"/>
    <w:rsid w:val="00C03596"/>
    <w:rsid w:val="00C07AE5"/>
    <w:rsid w:val="00C11098"/>
    <w:rsid w:val="00C15D09"/>
    <w:rsid w:val="00C20251"/>
    <w:rsid w:val="00C240A5"/>
    <w:rsid w:val="00C32C2F"/>
    <w:rsid w:val="00C33AC0"/>
    <w:rsid w:val="00C35786"/>
    <w:rsid w:val="00C53A44"/>
    <w:rsid w:val="00C55CEA"/>
    <w:rsid w:val="00C5675A"/>
    <w:rsid w:val="00C62893"/>
    <w:rsid w:val="00C72BD9"/>
    <w:rsid w:val="00C75AB4"/>
    <w:rsid w:val="00C82B8A"/>
    <w:rsid w:val="00C83623"/>
    <w:rsid w:val="00CB2570"/>
    <w:rsid w:val="00CC055C"/>
    <w:rsid w:val="00CC2184"/>
    <w:rsid w:val="00CE0519"/>
    <w:rsid w:val="00CE2A1D"/>
    <w:rsid w:val="00CE3DC7"/>
    <w:rsid w:val="00CE60A1"/>
    <w:rsid w:val="00CE6292"/>
    <w:rsid w:val="00CE771A"/>
    <w:rsid w:val="00CF5EB8"/>
    <w:rsid w:val="00D00972"/>
    <w:rsid w:val="00D038A5"/>
    <w:rsid w:val="00D05A82"/>
    <w:rsid w:val="00D06F0E"/>
    <w:rsid w:val="00D20826"/>
    <w:rsid w:val="00D30135"/>
    <w:rsid w:val="00D373D7"/>
    <w:rsid w:val="00D4065B"/>
    <w:rsid w:val="00D4180C"/>
    <w:rsid w:val="00D43AE1"/>
    <w:rsid w:val="00D4409F"/>
    <w:rsid w:val="00D444D5"/>
    <w:rsid w:val="00D4640E"/>
    <w:rsid w:val="00D5094E"/>
    <w:rsid w:val="00D663CF"/>
    <w:rsid w:val="00D76632"/>
    <w:rsid w:val="00D772A5"/>
    <w:rsid w:val="00D832CC"/>
    <w:rsid w:val="00D835A9"/>
    <w:rsid w:val="00D859A5"/>
    <w:rsid w:val="00DA06F2"/>
    <w:rsid w:val="00DA1EA8"/>
    <w:rsid w:val="00DA2FBE"/>
    <w:rsid w:val="00DA5F9E"/>
    <w:rsid w:val="00DB09EC"/>
    <w:rsid w:val="00DD625F"/>
    <w:rsid w:val="00DF331E"/>
    <w:rsid w:val="00DF4DEE"/>
    <w:rsid w:val="00DF5DB9"/>
    <w:rsid w:val="00E014A9"/>
    <w:rsid w:val="00E0579A"/>
    <w:rsid w:val="00E06E0F"/>
    <w:rsid w:val="00E1060F"/>
    <w:rsid w:val="00E148DE"/>
    <w:rsid w:val="00E175BA"/>
    <w:rsid w:val="00E21CAA"/>
    <w:rsid w:val="00E22852"/>
    <w:rsid w:val="00E25B83"/>
    <w:rsid w:val="00E26449"/>
    <w:rsid w:val="00E304AB"/>
    <w:rsid w:val="00E32DD6"/>
    <w:rsid w:val="00E34FBA"/>
    <w:rsid w:val="00E41FA7"/>
    <w:rsid w:val="00E46254"/>
    <w:rsid w:val="00E46AA8"/>
    <w:rsid w:val="00E47C78"/>
    <w:rsid w:val="00E557F8"/>
    <w:rsid w:val="00E56896"/>
    <w:rsid w:val="00E61E67"/>
    <w:rsid w:val="00E62224"/>
    <w:rsid w:val="00E63508"/>
    <w:rsid w:val="00E704A8"/>
    <w:rsid w:val="00E71FCC"/>
    <w:rsid w:val="00EA126D"/>
    <w:rsid w:val="00EA18BC"/>
    <w:rsid w:val="00EA2058"/>
    <w:rsid w:val="00EB7B26"/>
    <w:rsid w:val="00EC1642"/>
    <w:rsid w:val="00EC453F"/>
    <w:rsid w:val="00EC696B"/>
    <w:rsid w:val="00ED4611"/>
    <w:rsid w:val="00EE0035"/>
    <w:rsid w:val="00EE4121"/>
    <w:rsid w:val="00EE6486"/>
    <w:rsid w:val="00EF46DE"/>
    <w:rsid w:val="00EF6C37"/>
    <w:rsid w:val="00F108CF"/>
    <w:rsid w:val="00F14AD5"/>
    <w:rsid w:val="00F22C97"/>
    <w:rsid w:val="00F24819"/>
    <w:rsid w:val="00F24902"/>
    <w:rsid w:val="00F26D07"/>
    <w:rsid w:val="00F2774C"/>
    <w:rsid w:val="00F428BE"/>
    <w:rsid w:val="00F51410"/>
    <w:rsid w:val="00F57AF3"/>
    <w:rsid w:val="00F64DF3"/>
    <w:rsid w:val="00F64EF6"/>
    <w:rsid w:val="00F711B6"/>
    <w:rsid w:val="00F72781"/>
    <w:rsid w:val="00F77BBA"/>
    <w:rsid w:val="00F87F49"/>
    <w:rsid w:val="00F90FCD"/>
    <w:rsid w:val="00F95D6A"/>
    <w:rsid w:val="00FA1CB7"/>
    <w:rsid w:val="00FA7CCD"/>
    <w:rsid w:val="00FB3292"/>
    <w:rsid w:val="00FB507F"/>
    <w:rsid w:val="00FC575D"/>
    <w:rsid w:val="00FC61B5"/>
    <w:rsid w:val="00FC6713"/>
    <w:rsid w:val="00FD7A04"/>
    <w:rsid w:val="00FE61B0"/>
    <w:rsid w:val="00FF3D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485F45"/>
  <w15:docId w15:val="{B4F69074-07EB-4410-9455-5D732E98C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utoRedefine/>
    <w:qFormat/>
    <w:rsid w:val="009133AD"/>
    <w:pPr>
      <w:spacing w:before="20" w:after="120" w:line="360" w:lineRule="auto"/>
      <w:jc w:val="both"/>
    </w:pPr>
    <w:rPr>
      <w:sz w:val="24"/>
    </w:rPr>
  </w:style>
  <w:style w:type="paragraph" w:styleId="1">
    <w:name w:val="heading 1"/>
    <w:basedOn w:val="phbase"/>
    <w:next w:val="phnormal"/>
    <w:link w:val="10"/>
    <w:qFormat/>
    <w:rsid w:val="002A4F0A"/>
    <w:pPr>
      <w:keepNext/>
      <w:keepLines/>
      <w:pageBreakBefore/>
      <w:numPr>
        <w:numId w:val="6"/>
      </w:numPr>
      <w:tabs>
        <w:tab w:val="left" w:pos="1276"/>
      </w:tabs>
      <w:spacing w:before="360" w:after="360"/>
      <w:ind w:left="720" w:right="170" w:firstLine="0"/>
      <w:outlineLvl w:val="0"/>
    </w:pPr>
    <w:rPr>
      <w:b/>
      <w:sz w:val="28"/>
      <w:szCs w:val="28"/>
    </w:rPr>
  </w:style>
  <w:style w:type="paragraph" w:styleId="2">
    <w:name w:val="heading 2"/>
    <w:basedOn w:val="phbase"/>
    <w:next w:val="phnormal"/>
    <w:link w:val="20"/>
    <w:qFormat/>
    <w:rsid w:val="002A4F0A"/>
    <w:pPr>
      <w:keepNext/>
      <w:keepLines/>
      <w:numPr>
        <w:ilvl w:val="1"/>
        <w:numId w:val="6"/>
      </w:numPr>
      <w:tabs>
        <w:tab w:val="left" w:pos="720"/>
      </w:tabs>
      <w:spacing w:before="360" w:after="360"/>
      <w:ind w:left="720" w:right="170" w:firstLine="0"/>
      <w:outlineLvl w:val="1"/>
    </w:pPr>
    <w:rPr>
      <w:b/>
    </w:rPr>
  </w:style>
  <w:style w:type="paragraph" w:styleId="3">
    <w:name w:val="heading 3"/>
    <w:basedOn w:val="phbase"/>
    <w:next w:val="phnormal"/>
    <w:qFormat/>
    <w:rsid w:val="002A4F0A"/>
    <w:pPr>
      <w:keepNext/>
      <w:keepLines/>
      <w:numPr>
        <w:ilvl w:val="2"/>
        <w:numId w:val="6"/>
      </w:numPr>
      <w:spacing w:before="240" w:after="240"/>
      <w:ind w:right="170" w:firstLine="0"/>
      <w:outlineLvl w:val="2"/>
    </w:pPr>
    <w:rPr>
      <w:b/>
      <w:bCs/>
    </w:rPr>
  </w:style>
  <w:style w:type="paragraph" w:styleId="4">
    <w:name w:val="heading 4"/>
    <w:aliases w:val="(подпункт)"/>
    <w:basedOn w:val="phbase"/>
    <w:next w:val="phnormal"/>
    <w:qFormat/>
    <w:rsid w:val="002A4F0A"/>
    <w:pPr>
      <w:keepNext/>
      <w:keepLines/>
      <w:numPr>
        <w:ilvl w:val="3"/>
        <w:numId w:val="6"/>
      </w:numPr>
      <w:spacing w:before="240" w:after="240"/>
      <w:ind w:left="2705" w:right="170" w:hanging="1985"/>
      <w:outlineLvl w:val="3"/>
    </w:pPr>
    <w:rPr>
      <w:b/>
    </w:rPr>
  </w:style>
  <w:style w:type="paragraph" w:styleId="5">
    <w:name w:val="heading 5"/>
    <w:basedOn w:val="a0"/>
    <w:next w:val="a0"/>
    <w:link w:val="50"/>
    <w:uiPriority w:val="9"/>
    <w:unhideWhenUsed/>
    <w:qFormat/>
    <w:rsid w:val="002A4F0A"/>
    <w:pPr>
      <w:numPr>
        <w:ilvl w:val="4"/>
        <w:numId w:val="6"/>
      </w:numPr>
      <w:spacing w:before="240" w:after="240"/>
      <w:ind w:left="1843" w:right="170" w:hanging="1134"/>
      <w:outlineLvl w:val="4"/>
    </w:pPr>
    <w:rPr>
      <w:b/>
      <w:bCs/>
      <w:iCs/>
      <w:szCs w:val="26"/>
    </w:rPr>
  </w:style>
  <w:style w:type="paragraph" w:styleId="6">
    <w:name w:val="heading 6"/>
    <w:basedOn w:val="a0"/>
    <w:next w:val="a0"/>
    <w:link w:val="60"/>
    <w:uiPriority w:val="9"/>
    <w:semiHidden/>
    <w:unhideWhenUsed/>
    <w:qFormat/>
    <w:rsid w:val="002A4F0A"/>
    <w:pPr>
      <w:numPr>
        <w:ilvl w:val="5"/>
        <w:numId w:val="6"/>
      </w:numPr>
      <w:spacing w:before="240" w:after="60"/>
      <w:outlineLvl w:val="5"/>
    </w:pPr>
    <w:rPr>
      <w:rFonts w:ascii="Calibri" w:hAnsi="Calibri"/>
      <w:b/>
      <w:bCs/>
      <w:sz w:val="22"/>
      <w:szCs w:val="22"/>
    </w:rPr>
  </w:style>
  <w:style w:type="paragraph" w:styleId="7">
    <w:name w:val="heading 7"/>
    <w:basedOn w:val="a0"/>
    <w:next w:val="a0"/>
    <w:link w:val="70"/>
    <w:uiPriority w:val="9"/>
    <w:semiHidden/>
    <w:unhideWhenUsed/>
    <w:qFormat/>
    <w:rsid w:val="002A4F0A"/>
    <w:pPr>
      <w:numPr>
        <w:ilvl w:val="6"/>
        <w:numId w:val="6"/>
      </w:numPr>
      <w:spacing w:before="240" w:after="60"/>
      <w:outlineLvl w:val="6"/>
    </w:pPr>
    <w:rPr>
      <w:rFonts w:ascii="Calibri" w:hAnsi="Calibri"/>
      <w:szCs w:val="24"/>
    </w:rPr>
  </w:style>
  <w:style w:type="paragraph" w:styleId="8">
    <w:name w:val="heading 8"/>
    <w:basedOn w:val="a0"/>
    <w:next w:val="a0"/>
    <w:link w:val="80"/>
    <w:uiPriority w:val="9"/>
    <w:semiHidden/>
    <w:unhideWhenUsed/>
    <w:qFormat/>
    <w:rsid w:val="002A4F0A"/>
    <w:pPr>
      <w:numPr>
        <w:ilvl w:val="7"/>
        <w:numId w:val="6"/>
      </w:numPr>
      <w:spacing w:before="240" w:after="60"/>
      <w:outlineLvl w:val="7"/>
    </w:pPr>
    <w:rPr>
      <w:rFonts w:ascii="Calibri" w:hAnsi="Calibri"/>
      <w:i/>
      <w:iCs/>
      <w:szCs w:val="24"/>
    </w:rPr>
  </w:style>
  <w:style w:type="paragraph" w:styleId="9">
    <w:name w:val="heading 9"/>
    <w:basedOn w:val="a0"/>
    <w:next w:val="a0"/>
    <w:link w:val="90"/>
    <w:uiPriority w:val="9"/>
    <w:semiHidden/>
    <w:unhideWhenUsed/>
    <w:qFormat/>
    <w:rsid w:val="002A4F0A"/>
    <w:pPr>
      <w:numPr>
        <w:ilvl w:val="8"/>
        <w:numId w:val="6"/>
      </w:num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phbase">
    <w:name w:val="ph_base"/>
    <w:rsid w:val="002A4F0A"/>
    <w:pPr>
      <w:spacing w:line="360" w:lineRule="auto"/>
      <w:jc w:val="both"/>
    </w:pPr>
    <w:rPr>
      <w:sz w:val="24"/>
    </w:rPr>
  </w:style>
  <w:style w:type="paragraph" w:customStyle="1" w:styleId="phadditiontitle1">
    <w:name w:val="ph_addition_title_1"/>
    <w:basedOn w:val="phbase"/>
    <w:next w:val="phnormal"/>
    <w:rsid w:val="002A4F0A"/>
    <w:pPr>
      <w:keepNext/>
      <w:keepLines/>
      <w:pageBreakBefore/>
      <w:numPr>
        <w:numId w:val="1"/>
      </w:numPr>
      <w:spacing w:before="360" w:after="360"/>
      <w:jc w:val="center"/>
      <w:outlineLvl w:val="0"/>
    </w:pPr>
    <w:rPr>
      <w:b/>
      <w:sz w:val="28"/>
      <w:szCs w:val="28"/>
    </w:rPr>
  </w:style>
  <w:style w:type="paragraph" w:customStyle="1" w:styleId="phadditiontitle2">
    <w:name w:val="ph_addition_title_2"/>
    <w:basedOn w:val="phbase"/>
    <w:next w:val="phnormal"/>
    <w:rsid w:val="002A4F0A"/>
    <w:pPr>
      <w:keepNext/>
      <w:keepLines/>
      <w:numPr>
        <w:ilvl w:val="1"/>
        <w:numId w:val="1"/>
      </w:numPr>
      <w:spacing w:before="360" w:after="360"/>
      <w:outlineLvl w:val="1"/>
    </w:pPr>
    <w:rPr>
      <w:b/>
      <w:szCs w:val="24"/>
    </w:rPr>
  </w:style>
  <w:style w:type="paragraph" w:customStyle="1" w:styleId="phadditiontitle3">
    <w:name w:val="ph_addition_title_3"/>
    <w:basedOn w:val="phbase"/>
    <w:next w:val="phnormal"/>
    <w:rsid w:val="002A4F0A"/>
    <w:pPr>
      <w:keepNext/>
      <w:keepLines/>
      <w:numPr>
        <w:ilvl w:val="2"/>
        <w:numId w:val="1"/>
      </w:numPr>
      <w:spacing w:before="240" w:after="240"/>
      <w:outlineLvl w:val="2"/>
    </w:pPr>
    <w:rPr>
      <w:b/>
      <w:sz w:val="22"/>
      <w:szCs w:val="22"/>
    </w:rPr>
  </w:style>
  <w:style w:type="numbering" w:customStyle="1" w:styleId="phadditiontitle">
    <w:name w:val="ph_additiontitle"/>
    <w:basedOn w:val="a3"/>
    <w:rsid w:val="002A4F0A"/>
    <w:pPr>
      <w:numPr>
        <w:numId w:val="1"/>
      </w:numPr>
    </w:pPr>
  </w:style>
  <w:style w:type="paragraph" w:customStyle="1" w:styleId="phbibliography">
    <w:name w:val="ph_bibliography"/>
    <w:basedOn w:val="phbase"/>
    <w:rsid w:val="002A4F0A"/>
    <w:pPr>
      <w:numPr>
        <w:numId w:val="2"/>
      </w:numPr>
      <w:spacing w:before="60" w:after="60" w:line="240" w:lineRule="auto"/>
    </w:pPr>
    <w:rPr>
      <w:rFonts w:cs="Arial"/>
      <w:bCs/>
      <w:szCs w:val="28"/>
    </w:rPr>
  </w:style>
  <w:style w:type="paragraph" w:customStyle="1" w:styleId="phcolontituldown">
    <w:name w:val="ph_colontituldown"/>
    <w:basedOn w:val="phbase"/>
    <w:rsid w:val="002A4F0A"/>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2A4F0A"/>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2A4F0A"/>
    <w:pPr>
      <w:ind w:firstLine="720"/>
    </w:pPr>
    <w:rPr>
      <w:vanish/>
      <w:color w:val="0000FF"/>
    </w:rPr>
  </w:style>
  <w:style w:type="paragraph" w:customStyle="1" w:styleId="phconfirmlist">
    <w:name w:val="ph_confirmlist"/>
    <w:basedOn w:val="phbase"/>
    <w:rsid w:val="002A4F0A"/>
    <w:pPr>
      <w:spacing w:before="20" w:after="120"/>
      <w:jc w:val="center"/>
    </w:pPr>
    <w:rPr>
      <w:b/>
      <w:caps/>
      <w:sz w:val="28"/>
      <w:szCs w:val="28"/>
    </w:rPr>
  </w:style>
  <w:style w:type="paragraph" w:customStyle="1" w:styleId="phconfirmstamp">
    <w:name w:val="ph_confirmstamp"/>
    <w:basedOn w:val="phbase"/>
    <w:rsid w:val="002A4F0A"/>
    <w:pPr>
      <w:spacing w:before="20" w:after="120" w:line="240" w:lineRule="auto"/>
      <w:jc w:val="left"/>
    </w:pPr>
  </w:style>
  <w:style w:type="paragraph" w:customStyle="1" w:styleId="phconfirmstampstamp">
    <w:name w:val="ph_confirmstamp_stamp"/>
    <w:basedOn w:val="phconfirmstamp"/>
    <w:rsid w:val="002A4F0A"/>
  </w:style>
  <w:style w:type="paragraph" w:customStyle="1" w:styleId="phconfirmstamptitle">
    <w:name w:val="ph_confirmstamp_title"/>
    <w:basedOn w:val="phconfirmstamp"/>
    <w:next w:val="phconfirmstampstamp"/>
    <w:rsid w:val="002A4F0A"/>
    <w:rPr>
      <w:caps/>
      <w:szCs w:val="24"/>
    </w:rPr>
  </w:style>
  <w:style w:type="paragraph" w:customStyle="1" w:styleId="phcontent">
    <w:name w:val="ph_content"/>
    <w:basedOn w:val="phbase"/>
    <w:next w:val="11"/>
    <w:rsid w:val="002A4F0A"/>
    <w:pPr>
      <w:keepNext/>
      <w:keepLines/>
      <w:pageBreakBefore/>
      <w:tabs>
        <w:tab w:val="left" w:pos="1134"/>
        <w:tab w:val="left" w:pos="1440"/>
        <w:tab w:val="left" w:pos="1797"/>
      </w:tabs>
      <w:spacing w:before="360" w:after="360"/>
      <w:jc w:val="center"/>
    </w:pPr>
    <w:rPr>
      <w:rFonts w:cs="Arial"/>
      <w:b/>
      <w:bCs/>
      <w:sz w:val="28"/>
      <w:szCs w:val="28"/>
    </w:rPr>
  </w:style>
  <w:style w:type="paragraph" w:styleId="11">
    <w:name w:val="toc 1"/>
    <w:basedOn w:val="a0"/>
    <w:next w:val="a0"/>
    <w:autoRedefine/>
    <w:uiPriority w:val="39"/>
    <w:rsid w:val="002A4F0A"/>
    <w:pPr>
      <w:tabs>
        <w:tab w:val="left" w:pos="284"/>
        <w:tab w:val="right" w:leader="dot" w:pos="10080"/>
      </w:tabs>
      <w:spacing w:before="120"/>
      <w:ind w:left="360" w:hanging="360"/>
      <w:jc w:val="left"/>
    </w:pPr>
    <w:rPr>
      <w:b/>
      <w:szCs w:val="24"/>
    </w:rPr>
  </w:style>
  <w:style w:type="paragraph" w:customStyle="1" w:styleId="phexample">
    <w:name w:val="ph_example"/>
    <w:basedOn w:val="phbase"/>
    <w:rsid w:val="002A4F0A"/>
    <w:pPr>
      <w:spacing w:before="20" w:after="120"/>
    </w:pPr>
    <w:rPr>
      <w:b/>
      <w:i/>
      <w:sz w:val="20"/>
    </w:rPr>
  </w:style>
  <w:style w:type="paragraph" w:customStyle="1" w:styleId="phfigure">
    <w:name w:val="ph_figure"/>
    <w:basedOn w:val="phbase"/>
    <w:rsid w:val="002A4F0A"/>
    <w:pPr>
      <w:spacing w:before="20" w:after="120"/>
      <w:jc w:val="center"/>
    </w:pPr>
  </w:style>
  <w:style w:type="paragraph" w:customStyle="1" w:styleId="phfiguregraphic">
    <w:name w:val="ph_figure_graphic"/>
    <w:basedOn w:val="phfigure"/>
    <w:next w:val="phfiguretitle"/>
    <w:rsid w:val="002A4F0A"/>
    <w:pPr>
      <w:keepNext/>
      <w:spacing w:before="120"/>
    </w:pPr>
  </w:style>
  <w:style w:type="paragraph" w:customStyle="1" w:styleId="phfiguretitle">
    <w:name w:val="ph_figure_title"/>
    <w:basedOn w:val="phfigure"/>
    <w:next w:val="phnormal"/>
    <w:rsid w:val="002A4F0A"/>
    <w:pPr>
      <w:keepLines/>
      <w:spacing w:before="120"/>
    </w:pPr>
    <w:rPr>
      <w:rFonts w:cs="Arial"/>
    </w:rPr>
  </w:style>
  <w:style w:type="paragraph" w:customStyle="1" w:styleId="phfootnote">
    <w:name w:val="ph_footnote"/>
    <w:basedOn w:val="phbase"/>
    <w:rsid w:val="002A4F0A"/>
    <w:pPr>
      <w:widowControl w:val="0"/>
    </w:pPr>
    <w:rPr>
      <w:sz w:val="18"/>
    </w:rPr>
  </w:style>
  <w:style w:type="character" w:customStyle="1" w:styleId="phinline">
    <w:name w:val="ph_inline"/>
    <w:basedOn w:val="a1"/>
    <w:rsid w:val="002A4F0A"/>
  </w:style>
  <w:style w:type="character" w:customStyle="1" w:styleId="phinline8">
    <w:name w:val="ph_inline_8"/>
    <w:rsid w:val="002A4F0A"/>
    <w:rPr>
      <w:sz w:val="16"/>
    </w:rPr>
  </w:style>
  <w:style w:type="character" w:customStyle="1" w:styleId="phinlinebolditalic">
    <w:name w:val="ph_inline_bolditalic"/>
    <w:rsid w:val="002A4F0A"/>
    <w:rPr>
      <w:rFonts w:ascii="Times New Roman" w:hAnsi="Times New Roman"/>
      <w:b/>
      <w:bCs/>
      <w:i/>
      <w:noProof/>
      <w:lang w:val="ru-RU" w:eastAsia="ru-RU" w:bidi="ar-SA"/>
    </w:rPr>
  </w:style>
  <w:style w:type="character" w:customStyle="1" w:styleId="phinlinecomputer">
    <w:name w:val="ph_inline_computer"/>
    <w:rsid w:val="002A4F0A"/>
    <w:rPr>
      <w:rFonts w:ascii="Courier New" w:hAnsi="Courier New"/>
      <w:sz w:val="24"/>
    </w:rPr>
  </w:style>
  <w:style w:type="character" w:customStyle="1" w:styleId="phinlinefirstterm">
    <w:name w:val="ph_inline_firstterm"/>
    <w:rsid w:val="002A4F0A"/>
    <w:rPr>
      <w:i/>
      <w:sz w:val="24"/>
    </w:rPr>
  </w:style>
  <w:style w:type="character" w:customStyle="1" w:styleId="phinlineguiitem">
    <w:name w:val="ph_inline_guiitem"/>
    <w:rsid w:val="002A4F0A"/>
    <w:rPr>
      <w:rFonts w:ascii="Times New Roman" w:hAnsi="Times New Roman"/>
      <w:b/>
      <w:bCs/>
      <w:noProof/>
      <w:lang w:val="ru-RU" w:eastAsia="ru-RU" w:bidi="ar-SA"/>
    </w:rPr>
  </w:style>
  <w:style w:type="character" w:customStyle="1" w:styleId="phinlinekeycap">
    <w:name w:val="ph_inline_keycap"/>
    <w:rsid w:val="002A4F0A"/>
    <w:rPr>
      <w:b/>
      <w:smallCaps/>
      <w:sz w:val="24"/>
    </w:rPr>
  </w:style>
  <w:style w:type="character" w:customStyle="1" w:styleId="phinlinespace">
    <w:name w:val="ph_inline_space"/>
    <w:rsid w:val="002A4F0A"/>
    <w:rPr>
      <w:spacing w:val="60"/>
    </w:rPr>
  </w:style>
  <w:style w:type="character" w:customStyle="1" w:styleId="phinlinesuperline">
    <w:name w:val="ph_inline_superline"/>
    <w:rsid w:val="002A4F0A"/>
    <w:rPr>
      <w:vertAlign w:val="superscript"/>
    </w:rPr>
  </w:style>
  <w:style w:type="character" w:customStyle="1" w:styleId="phinlineunderline">
    <w:name w:val="ph_inline_underline"/>
    <w:rsid w:val="002A4F0A"/>
    <w:rPr>
      <w:u w:val="single"/>
      <w:lang w:val="ru-RU"/>
    </w:rPr>
  </w:style>
  <w:style w:type="character" w:customStyle="1" w:styleId="phinlineunderlineitalic">
    <w:name w:val="ph_inline_underlineitalic"/>
    <w:rsid w:val="002A4F0A"/>
    <w:rPr>
      <w:i/>
      <w:u w:val="single"/>
      <w:lang w:val="ru-RU"/>
    </w:rPr>
  </w:style>
  <w:style w:type="character" w:customStyle="1" w:styleId="phinlineuppercase">
    <w:name w:val="ph_inline_uppercase"/>
    <w:rsid w:val="002A4F0A"/>
    <w:rPr>
      <w:rFonts w:ascii="Times New Roman" w:hAnsi="Times New Roman"/>
      <w:caps/>
      <w:lang w:val="ru-RU"/>
    </w:rPr>
  </w:style>
  <w:style w:type="paragraph" w:customStyle="1" w:styleId="phinset">
    <w:name w:val="ph_inset"/>
    <w:basedOn w:val="phnormal"/>
    <w:next w:val="phnormal"/>
    <w:rsid w:val="002A4F0A"/>
  </w:style>
  <w:style w:type="paragraph" w:customStyle="1" w:styleId="phinsetcaution">
    <w:name w:val="ph_inset_caution"/>
    <w:basedOn w:val="phinset"/>
    <w:rsid w:val="002A4F0A"/>
    <w:pPr>
      <w:keepLines/>
    </w:pPr>
  </w:style>
  <w:style w:type="paragraph" w:customStyle="1" w:styleId="phinsetnote">
    <w:name w:val="ph_inset_note"/>
    <w:basedOn w:val="phinset"/>
    <w:rsid w:val="002A4F0A"/>
    <w:pPr>
      <w:keepLines/>
    </w:pPr>
  </w:style>
  <w:style w:type="paragraph" w:customStyle="1" w:styleId="phinsettitle">
    <w:name w:val="ph_inset_title"/>
    <w:basedOn w:val="phinset"/>
    <w:next w:val="phinsetnote"/>
    <w:rsid w:val="002A4F0A"/>
    <w:pPr>
      <w:keepNext/>
    </w:pPr>
    <w:rPr>
      <w:caps/>
      <w:szCs w:val="24"/>
    </w:rPr>
  </w:style>
  <w:style w:type="paragraph" w:customStyle="1" w:styleId="phinsetwarning">
    <w:name w:val="ph_inset_warning"/>
    <w:basedOn w:val="phinset"/>
    <w:rsid w:val="002A4F0A"/>
    <w:pPr>
      <w:keepLines/>
    </w:pPr>
  </w:style>
  <w:style w:type="paragraph" w:customStyle="1" w:styleId="phlistitemized1">
    <w:name w:val="ph_list_itemized_1"/>
    <w:basedOn w:val="phnormal"/>
    <w:link w:val="phlistitemized10"/>
    <w:rsid w:val="002A4F0A"/>
    <w:pPr>
      <w:numPr>
        <w:numId w:val="8"/>
      </w:numPr>
    </w:pPr>
    <w:rPr>
      <w:rFonts w:cs="Arial"/>
      <w:lang w:eastAsia="en-US"/>
    </w:rPr>
  </w:style>
  <w:style w:type="paragraph" w:customStyle="1" w:styleId="phlistitemized2">
    <w:name w:val="ph_list_itemized_2"/>
    <w:basedOn w:val="phnormal"/>
    <w:rsid w:val="002A4F0A"/>
    <w:pPr>
      <w:numPr>
        <w:numId w:val="3"/>
      </w:numPr>
    </w:pPr>
  </w:style>
  <w:style w:type="paragraph" w:customStyle="1" w:styleId="phlistitemizedtitle">
    <w:name w:val="ph_list_itemized_title"/>
    <w:basedOn w:val="phnormal"/>
    <w:next w:val="phlistitemized1"/>
    <w:rsid w:val="002A4F0A"/>
    <w:pPr>
      <w:keepNext/>
    </w:pPr>
  </w:style>
  <w:style w:type="paragraph" w:customStyle="1" w:styleId="phlistordered1">
    <w:name w:val="ph_list_ordered_1"/>
    <w:basedOn w:val="phnormal"/>
    <w:rsid w:val="002A4F0A"/>
    <w:pPr>
      <w:numPr>
        <w:numId w:val="4"/>
      </w:numPr>
      <w:ind w:left="1077" w:hanging="357"/>
    </w:pPr>
  </w:style>
  <w:style w:type="paragraph" w:customStyle="1" w:styleId="phlistordered2">
    <w:name w:val="ph_list_ordered_2"/>
    <w:basedOn w:val="phnormal"/>
    <w:rsid w:val="002A4F0A"/>
    <w:pPr>
      <w:numPr>
        <w:numId w:val="5"/>
      </w:numPr>
    </w:pPr>
  </w:style>
  <w:style w:type="paragraph" w:customStyle="1" w:styleId="phlistorderedtitle">
    <w:name w:val="ph_list_ordered_title"/>
    <w:basedOn w:val="phnormal"/>
    <w:next w:val="phlistordered1"/>
    <w:rsid w:val="002A4F0A"/>
    <w:pPr>
      <w:keepNext/>
    </w:pPr>
  </w:style>
  <w:style w:type="paragraph" w:customStyle="1" w:styleId="phnormal">
    <w:name w:val="ph_normal"/>
    <w:basedOn w:val="phbase"/>
    <w:link w:val="phnormal0"/>
    <w:rsid w:val="002A4F0A"/>
    <w:pPr>
      <w:ind w:right="170" w:firstLine="720"/>
    </w:pPr>
  </w:style>
  <w:style w:type="paragraph" w:customStyle="1" w:styleId="phstamp">
    <w:name w:val="ph_stamp"/>
    <w:basedOn w:val="phbase"/>
    <w:rsid w:val="002A4F0A"/>
    <w:pPr>
      <w:spacing w:before="20" w:after="20"/>
    </w:pPr>
    <w:rPr>
      <w:sz w:val="16"/>
    </w:rPr>
  </w:style>
  <w:style w:type="paragraph" w:customStyle="1" w:styleId="phstampcenter">
    <w:name w:val="ph_stamp_center"/>
    <w:basedOn w:val="phstamp"/>
    <w:locked/>
    <w:rsid w:val="002A4F0A"/>
    <w:pPr>
      <w:tabs>
        <w:tab w:val="left" w:pos="284"/>
      </w:tabs>
      <w:spacing w:before="0" w:after="0"/>
      <w:jc w:val="center"/>
    </w:pPr>
    <w:rPr>
      <w:sz w:val="18"/>
      <w:szCs w:val="18"/>
    </w:rPr>
  </w:style>
  <w:style w:type="paragraph" w:customStyle="1" w:styleId="phstampcenteritalic">
    <w:name w:val="ph_stamp_center_italic"/>
    <w:basedOn w:val="phstamp"/>
    <w:rsid w:val="002A4F0A"/>
    <w:pPr>
      <w:jc w:val="center"/>
    </w:pPr>
    <w:rPr>
      <w:bCs/>
      <w:i/>
    </w:rPr>
  </w:style>
  <w:style w:type="paragraph" w:customStyle="1" w:styleId="phstampitalic">
    <w:name w:val="ph_stamp_italic"/>
    <w:basedOn w:val="phstamp"/>
    <w:link w:val="phstampitalic0"/>
    <w:rsid w:val="002A4F0A"/>
    <w:pPr>
      <w:ind w:left="57"/>
    </w:pPr>
    <w:rPr>
      <w:i/>
    </w:rPr>
  </w:style>
  <w:style w:type="paragraph" w:customStyle="1" w:styleId="phtablecell">
    <w:name w:val="ph_table_cell"/>
    <w:basedOn w:val="phbase"/>
    <w:rsid w:val="002A4F0A"/>
    <w:pPr>
      <w:spacing w:before="20" w:line="240" w:lineRule="auto"/>
    </w:pPr>
    <w:rPr>
      <w:rFonts w:cs="Arial"/>
      <w:bCs/>
      <w:sz w:val="20"/>
    </w:rPr>
  </w:style>
  <w:style w:type="paragraph" w:customStyle="1" w:styleId="phtablecellcenter">
    <w:name w:val="ph_table_cellcenter"/>
    <w:basedOn w:val="phtablecell"/>
    <w:rsid w:val="002A4F0A"/>
    <w:pPr>
      <w:jc w:val="center"/>
    </w:pPr>
  </w:style>
  <w:style w:type="paragraph" w:customStyle="1" w:styleId="phtablecellleft">
    <w:name w:val="ph_table_cellleft"/>
    <w:basedOn w:val="phtablecell"/>
    <w:rsid w:val="002A4F0A"/>
    <w:pPr>
      <w:jc w:val="left"/>
    </w:pPr>
  </w:style>
  <w:style w:type="paragraph" w:customStyle="1" w:styleId="phtablecolcaption">
    <w:name w:val="ph_table_colcaption"/>
    <w:basedOn w:val="phtablecell"/>
    <w:next w:val="phtablecell"/>
    <w:rsid w:val="002A4F0A"/>
    <w:pPr>
      <w:keepNext/>
      <w:keepLines/>
      <w:spacing w:before="120" w:after="120"/>
      <w:jc w:val="center"/>
    </w:pPr>
    <w:rPr>
      <w:b/>
    </w:rPr>
  </w:style>
  <w:style w:type="paragraph" w:customStyle="1" w:styleId="phtabletitle">
    <w:name w:val="ph_table_title"/>
    <w:basedOn w:val="phbase"/>
    <w:next w:val="phtablecolcaption"/>
    <w:rsid w:val="002A4F0A"/>
    <w:pPr>
      <w:keepNext/>
      <w:spacing w:before="20" w:after="120"/>
    </w:pPr>
    <w:rPr>
      <w:szCs w:val="24"/>
    </w:rPr>
  </w:style>
  <w:style w:type="paragraph" w:customStyle="1" w:styleId="phtitlevoid">
    <w:name w:val="ph_title_void"/>
    <w:basedOn w:val="phbase"/>
    <w:next w:val="phnormal"/>
    <w:rsid w:val="002A4F0A"/>
    <w:pPr>
      <w:keepNext/>
      <w:keepLines/>
      <w:pageBreakBefore/>
      <w:spacing w:before="360" w:after="360"/>
      <w:jc w:val="center"/>
    </w:pPr>
    <w:rPr>
      <w:rFonts w:cs="Arial"/>
      <w:b/>
      <w:bCs/>
      <w:sz w:val="28"/>
      <w:szCs w:val="28"/>
    </w:rPr>
  </w:style>
  <w:style w:type="paragraph" w:customStyle="1" w:styleId="phtitlepage">
    <w:name w:val="ph_titlepage"/>
    <w:basedOn w:val="phbase"/>
    <w:rsid w:val="002A4F0A"/>
    <w:pPr>
      <w:spacing w:after="120"/>
      <w:jc w:val="center"/>
    </w:pPr>
    <w:rPr>
      <w:rFonts w:cs="Arial"/>
      <w:szCs w:val="28"/>
      <w:lang w:eastAsia="en-US"/>
    </w:rPr>
  </w:style>
  <w:style w:type="paragraph" w:customStyle="1" w:styleId="phtitlepagecode">
    <w:name w:val="ph_titlepage_code"/>
    <w:basedOn w:val="phtitlepage"/>
    <w:rsid w:val="002A4F0A"/>
    <w:pPr>
      <w:spacing w:after="240"/>
    </w:pPr>
    <w:rPr>
      <w:b/>
      <w:sz w:val="26"/>
    </w:rPr>
  </w:style>
  <w:style w:type="paragraph" w:customStyle="1" w:styleId="phtitlepageconfirmstamp">
    <w:name w:val="ph_titlepage_confirmstamp"/>
    <w:basedOn w:val="phbase"/>
    <w:autoRedefine/>
    <w:rsid w:val="002A4F0A"/>
    <w:pPr>
      <w:suppressAutoHyphens/>
      <w:spacing w:before="60" w:after="60"/>
    </w:pPr>
    <w:rPr>
      <w:color w:val="000000"/>
      <w:szCs w:val="24"/>
    </w:rPr>
  </w:style>
  <w:style w:type="paragraph" w:customStyle="1" w:styleId="phtitlepagecustomer">
    <w:name w:val="ph_titlepage_customer"/>
    <w:basedOn w:val="phtitlepage"/>
    <w:next w:val="phtitlepageconfirmstamp"/>
    <w:rsid w:val="002A4F0A"/>
    <w:pPr>
      <w:spacing w:before="240"/>
    </w:pPr>
    <w:rPr>
      <w:b/>
      <w:sz w:val="26"/>
    </w:rPr>
  </w:style>
  <w:style w:type="paragraph" w:customStyle="1" w:styleId="phtitlepagedocpart">
    <w:name w:val="ph_titlepage_docpart"/>
    <w:basedOn w:val="phtitlepage"/>
    <w:next w:val="phtitlepagecode"/>
    <w:rsid w:val="002A4F0A"/>
    <w:rPr>
      <w:b/>
    </w:rPr>
  </w:style>
  <w:style w:type="paragraph" w:customStyle="1" w:styleId="phtitlepagedocument">
    <w:name w:val="ph_titlepage_document"/>
    <w:basedOn w:val="phtitlepage"/>
    <w:autoRedefine/>
    <w:rsid w:val="002A4F0A"/>
    <w:pPr>
      <w:spacing w:before="240"/>
    </w:pPr>
    <w:rPr>
      <w:b/>
      <w:sz w:val="26"/>
    </w:rPr>
  </w:style>
  <w:style w:type="paragraph" w:customStyle="1" w:styleId="phtitlepageother">
    <w:name w:val="ph_titlepage_other"/>
    <w:basedOn w:val="phtitlepage"/>
    <w:rsid w:val="002A4F0A"/>
  </w:style>
  <w:style w:type="paragraph" w:customStyle="1" w:styleId="phtitlepagesystemfull">
    <w:name w:val="ph_titlepage_system_full"/>
    <w:basedOn w:val="phtitlepage"/>
    <w:next w:val="phtitlepagesystemshort"/>
    <w:rsid w:val="002A4F0A"/>
    <w:rPr>
      <w:b/>
      <w:bCs/>
      <w:sz w:val="32"/>
      <w:szCs w:val="32"/>
    </w:rPr>
  </w:style>
  <w:style w:type="paragraph" w:customStyle="1" w:styleId="phtitlepagesystemshort">
    <w:name w:val="ph_titlepage_system_short"/>
    <w:basedOn w:val="phtitlepage"/>
    <w:next w:val="phtitlepageother"/>
    <w:rsid w:val="002A4F0A"/>
    <w:rPr>
      <w:b/>
      <w:sz w:val="32"/>
    </w:rPr>
  </w:style>
  <w:style w:type="character" w:styleId="a4">
    <w:name w:val="Hyperlink"/>
    <w:uiPriority w:val="99"/>
    <w:rsid w:val="002A4F0A"/>
    <w:rPr>
      <w:color w:val="0000FF"/>
      <w:u w:val="single"/>
    </w:rPr>
  </w:style>
  <w:style w:type="paragraph" w:styleId="a5">
    <w:name w:val="header"/>
    <w:basedOn w:val="a0"/>
    <w:rsid w:val="002A4F0A"/>
    <w:pPr>
      <w:tabs>
        <w:tab w:val="center" w:pos="4677"/>
        <w:tab w:val="right" w:pos="9355"/>
      </w:tabs>
    </w:pPr>
  </w:style>
  <w:style w:type="paragraph" w:styleId="HTML">
    <w:name w:val="HTML Address"/>
    <w:basedOn w:val="a0"/>
    <w:semiHidden/>
    <w:rsid w:val="002A4F0A"/>
    <w:rPr>
      <w:i/>
      <w:iCs/>
    </w:rPr>
  </w:style>
  <w:style w:type="paragraph" w:styleId="a6">
    <w:name w:val="footer"/>
    <w:basedOn w:val="a0"/>
    <w:rsid w:val="002A4F0A"/>
    <w:pPr>
      <w:tabs>
        <w:tab w:val="center" w:pos="4677"/>
        <w:tab w:val="right" w:pos="9355"/>
      </w:tabs>
    </w:pPr>
  </w:style>
  <w:style w:type="paragraph" w:styleId="21">
    <w:name w:val="toc 2"/>
    <w:basedOn w:val="a0"/>
    <w:next w:val="a0"/>
    <w:autoRedefine/>
    <w:uiPriority w:val="39"/>
    <w:rsid w:val="002A4F0A"/>
    <w:pPr>
      <w:tabs>
        <w:tab w:val="left" w:pos="851"/>
        <w:tab w:val="right" w:leader="dot" w:pos="10080"/>
      </w:tabs>
      <w:ind w:left="879" w:right="289" w:hanging="522"/>
      <w:jc w:val="left"/>
    </w:pPr>
    <w:rPr>
      <w:szCs w:val="24"/>
    </w:rPr>
  </w:style>
  <w:style w:type="paragraph" w:styleId="30">
    <w:name w:val="toc 3"/>
    <w:basedOn w:val="a0"/>
    <w:next w:val="a0"/>
    <w:autoRedefine/>
    <w:uiPriority w:val="39"/>
    <w:rsid w:val="002A4F0A"/>
    <w:pPr>
      <w:tabs>
        <w:tab w:val="left" w:pos="2262"/>
        <w:tab w:val="right" w:leader="dot" w:pos="10080"/>
      </w:tabs>
      <w:ind w:left="1512" w:hanging="666"/>
      <w:jc w:val="left"/>
    </w:pPr>
    <w:rPr>
      <w:i/>
      <w:iCs/>
      <w:szCs w:val="24"/>
    </w:rPr>
  </w:style>
  <w:style w:type="paragraph" w:styleId="40">
    <w:name w:val="toc 4"/>
    <w:basedOn w:val="a0"/>
    <w:next w:val="a0"/>
    <w:autoRedefine/>
    <w:semiHidden/>
    <w:rsid w:val="002A4F0A"/>
    <w:pPr>
      <w:ind w:left="600"/>
      <w:jc w:val="left"/>
    </w:pPr>
    <w:rPr>
      <w:szCs w:val="21"/>
    </w:rPr>
  </w:style>
  <w:style w:type="paragraph" w:styleId="51">
    <w:name w:val="toc 5"/>
    <w:basedOn w:val="a0"/>
    <w:next w:val="a0"/>
    <w:autoRedefine/>
    <w:semiHidden/>
    <w:rsid w:val="002A4F0A"/>
    <w:pPr>
      <w:ind w:left="960"/>
    </w:pPr>
  </w:style>
  <w:style w:type="paragraph" w:styleId="61">
    <w:name w:val="toc 6"/>
    <w:basedOn w:val="a0"/>
    <w:next w:val="a0"/>
    <w:autoRedefine/>
    <w:semiHidden/>
    <w:rsid w:val="002A4F0A"/>
    <w:pPr>
      <w:ind w:left="1200"/>
    </w:pPr>
  </w:style>
  <w:style w:type="paragraph" w:styleId="71">
    <w:name w:val="toc 7"/>
    <w:basedOn w:val="a0"/>
    <w:next w:val="a0"/>
    <w:autoRedefine/>
    <w:semiHidden/>
    <w:rsid w:val="002A4F0A"/>
    <w:pPr>
      <w:ind w:left="1440"/>
    </w:pPr>
  </w:style>
  <w:style w:type="paragraph" w:styleId="81">
    <w:name w:val="toc 8"/>
    <w:basedOn w:val="a0"/>
    <w:next w:val="a0"/>
    <w:autoRedefine/>
    <w:semiHidden/>
    <w:rsid w:val="002A4F0A"/>
    <w:pPr>
      <w:ind w:left="1680"/>
    </w:pPr>
  </w:style>
  <w:style w:type="paragraph" w:styleId="91">
    <w:name w:val="toc 9"/>
    <w:basedOn w:val="a0"/>
    <w:next w:val="a0"/>
    <w:autoRedefine/>
    <w:semiHidden/>
    <w:rsid w:val="002A4F0A"/>
    <w:pPr>
      <w:ind w:left="1920"/>
    </w:pPr>
  </w:style>
  <w:style w:type="paragraph" w:styleId="a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Знак1,Основной текст1"/>
    <w:basedOn w:val="a0"/>
    <w:link w:val="a8"/>
    <w:rsid w:val="002A4F0A"/>
  </w:style>
  <w:style w:type="paragraph" w:customStyle="1" w:styleId="phheader1withoutnum">
    <w:name w:val="ph_header_1_without_num"/>
    <w:basedOn w:val="1"/>
    <w:next w:val="phnormal"/>
    <w:rsid w:val="002A4F0A"/>
    <w:pPr>
      <w:numPr>
        <w:numId w:val="0"/>
      </w:numPr>
      <w:ind w:left="720"/>
    </w:pPr>
  </w:style>
  <w:style w:type="paragraph" w:customStyle="1" w:styleId="phadditontype">
    <w:name w:val="ph_additon_type"/>
    <w:basedOn w:val="phbase"/>
    <w:next w:val="phnormal"/>
    <w:rsid w:val="002A4F0A"/>
    <w:pPr>
      <w:jc w:val="center"/>
    </w:pPr>
    <w:rPr>
      <w:i/>
    </w:rPr>
  </w:style>
  <w:style w:type="paragraph" w:customStyle="1" w:styleId="phtablecolcaptionunderline">
    <w:name w:val="ph_table_colcaption_underline"/>
    <w:basedOn w:val="phtablecolcaption"/>
    <w:next w:val="phtablecell"/>
    <w:rsid w:val="002A4F0A"/>
    <w:rPr>
      <w:u w:val="single"/>
    </w:rPr>
  </w:style>
  <w:style w:type="paragraph" w:customStyle="1" w:styleId="phstampleft">
    <w:name w:val="ph_stamp_left"/>
    <w:basedOn w:val="phstamp"/>
    <w:rsid w:val="002A4F0A"/>
    <w:pPr>
      <w:jc w:val="left"/>
    </w:pPr>
    <w:rPr>
      <w:sz w:val="18"/>
    </w:rPr>
  </w:style>
  <w:style w:type="paragraph" w:styleId="a9">
    <w:name w:val="Document Map"/>
    <w:basedOn w:val="a0"/>
    <w:rsid w:val="002A4F0A"/>
    <w:pPr>
      <w:shd w:val="clear" w:color="auto" w:fill="000080"/>
    </w:pPr>
    <w:rPr>
      <w:rFonts w:cs="Tahoma"/>
      <w:sz w:val="20"/>
    </w:rPr>
  </w:style>
  <w:style w:type="character" w:customStyle="1" w:styleId="phstampitalic0">
    <w:name w:val="ph_stamp_italic Знак"/>
    <w:link w:val="phstampitalic"/>
    <w:rsid w:val="009510D1"/>
    <w:rPr>
      <w:i/>
      <w:sz w:val="16"/>
    </w:rPr>
  </w:style>
  <w:style w:type="paragraph" w:customStyle="1" w:styleId="-0">
    <w:name w:val="Стиль Список- + влево Перед:  0 пт Междустр.интервал:  множитель ..."/>
    <w:basedOn w:val="a0"/>
    <w:rsid w:val="00CE771A"/>
    <w:pPr>
      <w:numPr>
        <w:numId w:val="7"/>
      </w:numPr>
      <w:spacing w:line="288" w:lineRule="auto"/>
      <w:contextualSpacing/>
    </w:pPr>
    <w:rPr>
      <w:szCs w:val="24"/>
      <w:lang w:eastAsia="en-US"/>
    </w:rPr>
  </w:style>
  <w:style w:type="character" w:customStyle="1" w:styleId="phnormal0">
    <w:name w:val="ph_normal Знак"/>
    <w:link w:val="phnormal"/>
    <w:rsid w:val="00CE771A"/>
    <w:rPr>
      <w:sz w:val="24"/>
    </w:rPr>
  </w:style>
  <w:style w:type="character" w:customStyle="1" w:styleId="phlistitemized10">
    <w:name w:val="ph_list_itemized_1 Знак"/>
    <w:link w:val="phlistitemized1"/>
    <w:rsid w:val="00CE771A"/>
    <w:rPr>
      <w:rFonts w:cs="Arial"/>
      <w:sz w:val="24"/>
      <w:lang w:eastAsia="en-US"/>
    </w:rPr>
  </w:style>
  <w:style w:type="character" w:customStyle="1" w:styleId="10">
    <w:name w:val="Заголовок 1 Знак"/>
    <w:link w:val="1"/>
    <w:rsid w:val="00CE771A"/>
    <w:rPr>
      <w:b/>
      <w:sz w:val="28"/>
      <w:szCs w:val="28"/>
    </w:rPr>
  </w:style>
  <w:style w:type="character" w:customStyle="1" w:styleId="apple-style-span">
    <w:name w:val="apple-style-span"/>
    <w:rsid w:val="00E71FCC"/>
  </w:style>
  <w:style w:type="paragraph" w:customStyle="1" w:styleId="TableGraf12L">
    <w:name w:val="TableGraf 12L"/>
    <w:basedOn w:val="a0"/>
    <w:rsid w:val="00E71FCC"/>
    <w:pPr>
      <w:spacing w:before="40" w:after="40"/>
      <w:contextualSpacing/>
    </w:pPr>
    <w:rPr>
      <w:szCs w:val="24"/>
      <w:lang w:eastAsia="en-US"/>
    </w:rPr>
  </w:style>
  <w:style w:type="paragraph" w:customStyle="1" w:styleId="Head12M1">
    <w:name w:val="Head 12M1"/>
    <w:basedOn w:val="a0"/>
    <w:rsid w:val="00E71FCC"/>
    <w:pPr>
      <w:spacing w:before="60" w:after="60"/>
      <w:ind w:left="851" w:right="851"/>
      <w:contextualSpacing/>
      <w:jc w:val="center"/>
    </w:pPr>
    <w:rPr>
      <w:b/>
      <w:caps/>
      <w:szCs w:val="24"/>
      <w:lang w:eastAsia="en-US"/>
    </w:rPr>
  </w:style>
  <w:style w:type="paragraph" w:customStyle="1" w:styleId="aa">
    <w:name w:val="Перечень терминов"/>
    <w:basedOn w:val="phtitlevoid"/>
    <w:autoRedefine/>
    <w:qFormat/>
    <w:rsid w:val="00AB6C1F"/>
  </w:style>
  <w:style w:type="character" w:customStyle="1" w:styleId="phnormal1">
    <w:name w:val="ph_normal Знак Знак"/>
    <w:rsid w:val="0099538C"/>
    <w:rPr>
      <w:rFonts w:ascii="Times New Roman" w:eastAsia="Times New Roman" w:hAnsi="Times New Roman" w:cs="Times New Roman"/>
      <w:sz w:val="24"/>
      <w:szCs w:val="20"/>
      <w:lang w:eastAsia="ru-RU"/>
    </w:rPr>
  </w:style>
  <w:style w:type="character" w:styleId="ab">
    <w:name w:val="FollowedHyperlink"/>
    <w:basedOn w:val="a1"/>
    <w:uiPriority w:val="99"/>
    <w:semiHidden/>
    <w:unhideWhenUsed/>
    <w:rsid w:val="00E304AB"/>
    <w:rPr>
      <w:color w:val="800080"/>
      <w:u w:val="single"/>
    </w:rPr>
  </w:style>
  <w:style w:type="paragraph" w:customStyle="1" w:styleId="xl63">
    <w:name w:val="xl63"/>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64">
    <w:name w:val="xl64"/>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2"/>
      <w:szCs w:val="22"/>
    </w:rPr>
  </w:style>
  <w:style w:type="paragraph" w:customStyle="1" w:styleId="xl65">
    <w:name w:val="xl65"/>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2"/>
      <w:szCs w:val="22"/>
    </w:rPr>
  </w:style>
  <w:style w:type="paragraph" w:customStyle="1" w:styleId="xl66">
    <w:name w:val="xl66"/>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67">
    <w:name w:val="xl67"/>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2"/>
      <w:szCs w:val="22"/>
    </w:rPr>
  </w:style>
  <w:style w:type="paragraph" w:customStyle="1" w:styleId="xl68">
    <w:name w:val="xl68"/>
    <w:basedOn w:val="a0"/>
    <w:rsid w:val="00E304A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w:hAnsi="Arial" w:cs="Arial"/>
      <w:sz w:val="22"/>
      <w:szCs w:val="22"/>
    </w:rPr>
  </w:style>
  <w:style w:type="paragraph" w:customStyle="1" w:styleId="xl69">
    <w:name w:val="xl69"/>
    <w:basedOn w:val="a0"/>
    <w:rsid w:val="00E304AB"/>
    <w:pPr>
      <w:spacing w:before="100" w:beforeAutospacing="1" w:after="100" w:afterAutospacing="1"/>
    </w:pPr>
    <w:rPr>
      <w:rFonts w:ascii="Arial" w:hAnsi="Arial" w:cs="Arial"/>
      <w:sz w:val="22"/>
      <w:szCs w:val="22"/>
    </w:rPr>
  </w:style>
  <w:style w:type="paragraph" w:customStyle="1" w:styleId="xl70">
    <w:name w:val="xl70"/>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2"/>
      <w:szCs w:val="22"/>
    </w:rPr>
  </w:style>
  <w:style w:type="paragraph" w:customStyle="1" w:styleId="xl71">
    <w:name w:val="xl71"/>
    <w:basedOn w:val="a0"/>
    <w:rsid w:val="00E304A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rFonts w:ascii="Arial" w:hAnsi="Arial" w:cs="Arial"/>
      <w:sz w:val="22"/>
      <w:szCs w:val="22"/>
    </w:rPr>
  </w:style>
  <w:style w:type="paragraph" w:customStyle="1" w:styleId="xl72">
    <w:name w:val="xl72"/>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73">
    <w:name w:val="xl73"/>
    <w:basedOn w:val="a0"/>
    <w:rsid w:val="00E304AB"/>
    <w:pPr>
      <w:spacing w:before="100" w:beforeAutospacing="1" w:after="100" w:afterAutospacing="1"/>
      <w:jc w:val="center"/>
    </w:pPr>
    <w:rPr>
      <w:rFonts w:ascii="Arial" w:hAnsi="Arial" w:cs="Arial"/>
      <w:sz w:val="22"/>
      <w:szCs w:val="22"/>
    </w:rPr>
  </w:style>
  <w:style w:type="paragraph" w:customStyle="1" w:styleId="xl74">
    <w:name w:val="xl74"/>
    <w:basedOn w:val="a0"/>
    <w:rsid w:val="00E304AB"/>
    <w:pPr>
      <w:spacing w:before="100" w:beforeAutospacing="1" w:after="100" w:afterAutospacing="1"/>
    </w:pPr>
    <w:rPr>
      <w:rFonts w:ascii="Arial" w:hAnsi="Arial" w:cs="Arial"/>
      <w:sz w:val="22"/>
      <w:szCs w:val="22"/>
    </w:rPr>
  </w:style>
  <w:style w:type="paragraph" w:customStyle="1" w:styleId="xl75">
    <w:name w:val="xl75"/>
    <w:basedOn w:val="a0"/>
    <w:rsid w:val="00E304AB"/>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E304AB"/>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Arial" w:hAnsi="Arial" w:cs="Arial"/>
      <w:sz w:val="22"/>
      <w:szCs w:val="22"/>
    </w:rPr>
  </w:style>
  <w:style w:type="table" w:styleId="ac">
    <w:name w:val="Table Grid"/>
    <w:aliases w:val="OTR"/>
    <w:basedOn w:val="a2"/>
    <w:uiPriority w:val="39"/>
    <w:rsid w:val="00777E7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0"/>
    <w:next w:val="a0"/>
    <w:uiPriority w:val="35"/>
    <w:unhideWhenUsed/>
    <w:qFormat/>
    <w:rsid w:val="00777E7C"/>
    <w:pPr>
      <w:spacing w:after="200"/>
    </w:pPr>
    <w:rPr>
      <w:b/>
      <w:bCs/>
      <w:color w:val="4F81BD" w:themeColor="accent1"/>
      <w:sz w:val="18"/>
      <w:szCs w:val="18"/>
    </w:rPr>
  </w:style>
  <w:style w:type="paragraph" w:styleId="ae">
    <w:name w:val="List Paragraph"/>
    <w:basedOn w:val="a0"/>
    <w:uiPriority w:val="34"/>
    <w:qFormat/>
    <w:rsid w:val="00367371"/>
    <w:pPr>
      <w:ind w:left="720"/>
      <w:contextualSpacing/>
    </w:pPr>
  </w:style>
  <w:style w:type="character" w:customStyle="1" w:styleId="50">
    <w:name w:val="Заголовок 5 Знак"/>
    <w:link w:val="5"/>
    <w:uiPriority w:val="9"/>
    <w:rsid w:val="002A4F0A"/>
    <w:rPr>
      <w:b/>
      <w:bCs/>
      <w:iCs/>
      <w:sz w:val="24"/>
      <w:szCs w:val="26"/>
    </w:rPr>
  </w:style>
  <w:style w:type="character" w:customStyle="1" w:styleId="60">
    <w:name w:val="Заголовок 6 Знак"/>
    <w:link w:val="6"/>
    <w:uiPriority w:val="9"/>
    <w:semiHidden/>
    <w:rsid w:val="002A4F0A"/>
    <w:rPr>
      <w:rFonts w:ascii="Calibri" w:hAnsi="Calibri"/>
      <w:b/>
      <w:bCs/>
      <w:sz w:val="22"/>
      <w:szCs w:val="22"/>
    </w:rPr>
  </w:style>
  <w:style w:type="character" w:customStyle="1" w:styleId="70">
    <w:name w:val="Заголовок 7 Знак"/>
    <w:link w:val="7"/>
    <w:uiPriority w:val="9"/>
    <w:semiHidden/>
    <w:rsid w:val="002A4F0A"/>
    <w:rPr>
      <w:rFonts w:ascii="Calibri" w:hAnsi="Calibri"/>
      <w:sz w:val="24"/>
      <w:szCs w:val="24"/>
    </w:rPr>
  </w:style>
  <w:style w:type="character" w:customStyle="1" w:styleId="80">
    <w:name w:val="Заголовок 8 Знак"/>
    <w:link w:val="8"/>
    <w:uiPriority w:val="9"/>
    <w:semiHidden/>
    <w:rsid w:val="002A4F0A"/>
    <w:rPr>
      <w:rFonts w:ascii="Calibri" w:hAnsi="Calibri"/>
      <w:i/>
      <w:iCs/>
      <w:sz w:val="24"/>
      <w:szCs w:val="24"/>
    </w:rPr>
  </w:style>
  <w:style w:type="character" w:customStyle="1" w:styleId="90">
    <w:name w:val="Заголовок 9 Знак"/>
    <w:link w:val="9"/>
    <w:uiPriority w:val="9"/>
    <w:semiHidden/>
    <w:rsid w:val="002A4F0A"/>
    <w:rPr>
      <w:rFonts w:ascii="Cambria" w:hAnsi="Cambria"/>
      <w:sz w:val="22"/>
      <w:szCs w:val="22"/>
    </w:rPr>
  </w:style>
  <w:style w:type="paragraph" w:customStyle="1" w:styleId="12">
    <w:name w:val="Стиль 1"/>
    <w:basedOn w:val="4"/>
    <w:autoRedefine/>
    <w:rsid w:val="002A4F0A"/>
    <w:pPr>
      <w:ind w:left="2694"/>
    </w:pPr>
  </w:style>
  <w:style w:type="character" w:customStyle="1" w:styleId="a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Знак1 Знак"/>
    <w:link w:val="a7"/>
    <w:rsid w:val="002A4F0A"/>
    <w:rPr>
      <w:sz w:val="24"/>
    </w:rPr>
  </w:style>
  <w:style w:type="paragraph" w:customStyle="1" w:styleId="af">
    <w:name w:val="Текст пункта"/>
    <w:link w:val="13"/>
    <w:rsid w:val="00E22852"/>
    <w:pPr>
      <w:tabs>
        <w:tab w:val="left" w:pos="1134"/>
      </w:tabs>
      <w:spacing w:line="360" w:lineRule="auto"/>
      <w:ind w:firstLine="709"/>
      <w:jc w:val="both"/>
    </w:pPr>
    <w:rPr>
      <w:spacing w:val="2"/>
      <w:sz w:val="24"/>
      <w:szCs w:val="24"/>
      <w:lang w:eastAsia="en-US"/>
    </w:rPr>
  </w:style>
  <w:style w:type="character" w:customStyle="1" w:styleId="13">
    <w:name w:val="Текст пункта Знак1"/>
    <w:link w:val="af"/>
    <w:rsid w:val="00E22852"/>
    <w:rPr>
      <w:spacing w:val="2"/>
      <w:sz w:val="24"/>
      <w:szCs w:val="24"/>
      <w:lang w:eastAsia="en-US"/>
    </w:rPr>
  </w:style>
  <w:style w:type="paragraph" w:customStyle="1" w:styleId="-">
    <w:name w:val="Список-"/>
    <w:link w:val="-1"/>
    <w:autoRedefine/>
    <w:rsid w:val="0027407F"/>
    <w:pPr>
      <w:numPr>
        <w:numId w:val="26"/>
      </w:numPr>
      <w:jc w:val="both"/>
    </w:pPr>
    <w:rPr>
      <w:snapToGrid w:val="0"/>
      <w:spacing w:val="2"/>
      <w:sz w:val="24"/>
      <w:szCs w:val="24"/>
      <w:lang w:eastAsia="en-US"/>
    </w:rPr>
  </w:style>
  <w:style w:type="character" w:customStyle="1" w:styleId="-1">
    <w:name w:val="Список- Знак1"/>
    <w:link w:val="-"/>
    <w:rsid w:val="0027407F"/>
    <w:rPr>
      <w:snapToGrid w:val="0"/>
      <w:spacing w:val="2"/>
      <w:sz w:val="24"/>
      <w:szCs w:val="24"/>
      <w:lang w:eastAsia="en-US"/>
    </w:rPr>
  </w:style>
  <w:style w:type="character" w:styleId="af0">
    <w:name w:val="annotation reference"/>
    <w:basedOn w:val="a1"/>
    <w:uiPriority w:val="99"/>
    <w:semiHidden/>
    <w:unhideWhenUsed/>
    <w:rsid w:val="00A15314"/>
    <w:rPr>
      <w:sz w:val="16"/>
      <w:szCs w:val="16"/>
    </w:rPr>
  </w:style>
  <w:style w:type="paragraph" w:styleId="af1">
    <w:name w:val="annotation text"/>
    <w:basedOn w:val="a0"/>
    <w:link w:val="af2"/>
    <w:uiPriority w:val="99"/>
    <w:unhideWhenUsed/>
    <w:rsid w:val="00A15314"/>
    <w:pPr>
      <w:spacing w:before="0" w:after="0" w:line="240" w:lineRule="auto"/>
      <w:jc w:val="left"/>
    </w:pPr>
    <w:rPr>
      <w:sz w:val="20"/>
    </w:rPr>
  </w:style>
  <w:style w:type="character" w:customStyle="1" w:styleId="af2">
    <w:name w:val="Текст примечания Знак"/>
    <w:basedOn w:val="a1"/>
    <w:link w:val="af1"/>
    <w:uiPriority w:val="99"/>
    <w:rsid w:val="00A15314"/>
  </w:style>
  <w:style w:type="paragraph" w:styleId="af3">
    <w:name w:val="Balloon Text"/>
    <w:basedOn w:val="a0"/>
    <w:link w:val="af4"/>
    <w:uiPriority w:val="99"/>
    <w:semiHidden/>
    <w:unhideWhenUsed/>
    <w:rsid w:val="00A15314"/>
    <w:pPr>
      <w:spacing w:before="0"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A15314"/>
    <w:rPr>
      <w:rFonts w:ascii="Tahoma" w:hAnsi="Tahoma" w:cs="Tahoma"/>
      <w:sz w:val="16"/>
      <w:szCs w:val="16"/>
    </w:rPr>
  </w:style>
  <w:style w:type="paragraph" w:customStyle="1" w:styleId="af5">
    <w:name w:val="Наименование таблицы"/>
    <w:basedOn w:val="a0"/>
    <w:rsid w:val="00A15314"/>
    <w:pPr>
      <w:keepNext/>
      <w:keepLines/>
      <w:spacing w:before="0" w:after="0"/>
      <w:ind w:firstLine="709"/>
    </w:pPr>
    <w:rPr>
      <w:lang w:eastAsia="en-US"/>
    </w:rPr>
  </w:style>
  <w:style w:type="paragraph" w:styleId="af6">
    <w:name w:val="annotation subject"/>
    <w:basedOn w:val="af1"/>
    <w:next w:val="af1"/>
    <w:link w:val="af7"/>
    <w:uiPriority w:val="99"/>
    <w:semiHidden/>
    <w:unhideWhenUsed/>
    <w:rsid w:val="007B3BA9"/>
    <w:pPr>
      <w:spacing w:before="20" w:after="120"/>
      <w:jc w:val="both"/>
    </w:pPr>
    <w:rPr>
      <w:b/>
      <w:bCs/>
    </w:rPr>
  </w:style>
  <w:style w:type="character" w:customStyle="1" w:styleId="af7">
    <w:name w:val="Тема примечания Знак"/>
    <w:basedOn w:val="af2"/>
    <w:link w:val="af6"/>
    <w:uiPriority w:val="99"/>
    <w:semiHidden/>
    <w:rsid w:val="007B3BA9"/>
    <w:rPr>
      <w:b/>
      <w:bCs/>
    </w:rPr>
  </w:style>
  <w:style w:type="paragraph" w:styleId="af8">
    <w:name w:val="No Spacing"/>
    <w:uiPriority w:val="1"/>
    <w:qFormat/>
    <w:rsid w:val="00B41E4B"/>
    <w:pPr>
      <w:jc w:val="both"/>
    </w:pPr>
    <w:rPr>
      <w:sz w:val="24"/>
    </w:rPr>
  </w:style>
  <w:style w:type="paragraph" w:customStyle="1" w:styleId="af9">
    <w:name w:val="Текст в таблице"/>
    <w:basedOn w:val="a0"/>
    <w:link w:val="afa"/>
    <w:rsid w:val="0042462E"/>
    <w:pPr>
      <w:spacing w:before="0" w:after="60"/>
      <w:jc w:val="left"/>
    </w:pPr>
    <w:rPr>
      <w:rFonts w:ascii="Verdana" w:hAnsi="Verdana"/>
      <w:spacing w:val="-5"/>
      <w:sz w:val="20"/>
      <w:lang w:eastAsia="en-US"/>
    </w:rPr>
  </w:style>
  <w:style w:type="character" w:customStyle="1" w:styleId="afa">
    <w:name w:val="Текст в таблице Знак"/>
    <w:link w:val="af9"/>
    <w:rsid w:val="0042462E"/>
    <w:rPr>
      <w:rFonts w:ascii="Verdana" w:hAnsi="Verdana"/>
      <w:spacing w:val="-5"/>
      <w:lang w:eastAsia="en-US"/>
    </w:rPr>
  </w:style>
  <w:style w:type="character" w:customStyle="1" w:styleId="20">
    <w:name w:val="Заголовок 2 Знак"/>
    <w:basedOn w:val="a1"/>
    <w:link w:val="2"/>
    <w:rsid w:val="009133AD"/>
    <w:rPr>
      <w:b/>
      <w:sz w:val="24"/>
    </w:rPr>
  </w:style>
  <w:style w:type="paragraph" w:customStyle="1" w:styleId="22">
    <w:name w:val="Таблица номер 2"/>
    <w:basedOn w:val="a0"/>
    <w:rsid w:val="009133AD"/>
    <w:pPr>
      <w:spacing w:before="120" w:line="240" w:lineRule="auto"/>
      <w:jc w:val="left"/>
    </w:pPr>
    <w:rPr>
      <w:sz w:val="28"/>
    </w:rPr>
  </w:style>
  <w:style w:type="paragraph" w:customStyle="1" w:styleId="Standard">
    <w:name w:val="Standard"/>
    <w:rsid w:val="006360CB"/>
    <w:pPr>
      <w:suppressAutoHyphens/>
      <w:autoSpaceDN w:val="0"/>
      <w:textAlignment w:val="baseline"/>
    </w:pPr>
    <w:rPr>
      <w:rFonts w:ascii="Liberation Serif" w:eastAsia="Source Han Sans CN Regular" w:hAnsi="Liberation Serif" w:cs="Lohit Devanagari"/>
      <w:kern w:val="3"/>
      <w:sz w:val="24"/>
      <w:szCs w:val="24"/>
      <w:lang w:eastAsia="zh-CN" w:bidi="hi-IN"/>
    </w:rPr>
  </w:style>
  <w:style w:type="paragraph" w:styleId="afb">
    <w:name w:val="Revision"/>
    <w:hidden/>
    <w:uiPriority w:val="99"/>
    <w:semiHidden/>
    <w:rsid w:val="00A10747"/>
    <w:rPr>
      <w:sz w:val="24"/>
    </w:rPr>
  </w:style>
  <w:style w:type="paragraph" w:styleId="afc">
    <w:name w:val="endnote text"/>
    <w:basedOn w:val="a0"/>
    <w:link w:val="afd"/>
    <w:uiPriority w:val="99"/>
    <w:semiHidden/>
    <w:unhideWhenUsed/>
    <w:rsid w:val="003C117E"/>
    <w:pPr>
      <w:spacing w:before="0" w:after="0" w:line="240" w:lineRule="auto"/>
    </w:pPr>
    <w:rPr>
      <w:sz w:val="20"/>
    </w:rPr>
  </w:style>
  <w:style w:type="character" w:customStyle="1" w:styleId="afd">
    <w:name w:val="Текст концевой сноски Знак"/>
    <w:basedOn w:val="a1"/>
    <w:link w:val="afc"/>
    <w:uiPriority w:val="99"/>
    <w:semiHidden/>
    <w:rsid w:val="003C117E"/>
  </w:style>
  <w:style w:type="character" w:styleId="afe">
    <w:name w:val="endnote reference"/>
    <w:basedOn w:val="a1"/>
    <w:uiPriority w:val="99"/>
    <w:semiHidden/>
    <w:unhideWhenUsed/>
    <w:rsid w:val="003C117E"/>
    <w:rPr>
      <w:vertAlign w:val="superscript"/>
    </w:rPr>
  </w:style>
  <w:style w:type="paragraph" w:customStyle="1" w:styleId="aff">
    <w:name w:val="Обычный текст"/>
    <w:basedOn w:val="a0"/>
    <w:link w:val="aff0"/>
    <w:qFormat/>
    <w:rsid w:val="00953790"/>
    <w:pPr>
      <w:spacing w:before="0" w:after="0" w:line="288" w:lineRule="auto"/>
      <w:ind w:firstLine="720"/>
    </w:pPr>
    <w:rPr>
      <w:sz w:val="28"/>
      <w:u w:color="000000"/>
    </w:rPr>
  </w:style>
  <w:style w:type="character" w:customStyle="1" w:styleId="aff0">
    <w:name w:val="Обычный текст Знак"/>
    <w:link w:val="aff"/>
    <w:rsid w:val="00953790"/>
    <w:rPr>
      <w:sz w:val="28"/>
      <w:u w:color="000000"/>
    </w:rPr>
  </w:style>
  <w:style w:type="paragraph" w:customStyle="1" w:styleId="a">
    <w:name w:val="Ненумерованный список"/>
    <w:basedOn w:val="a0"/>
    <w:link w:val="aff1"/>
    <w:rsid w:val="00953790"/>
    <w:pPr>
      <w:numPr>
        <w:numId w:val="15"/>
      </w:numPr>
      <w:spacing w:before="0" w:after="60"/>
    </w:pPr>
    <w:rPr>
      <w:rFonts w:ascii="Verdana" w:hAnsi="Verdana"/>
      <w:bCs/>
      <w:spacing w:val="-5"/>
      <w:sz w:val="20"/>
      <w:u w:color="000000"/>
      <w:lang w:eastAsia="en-US"/>
    </w:rPr>
  </w:style>
  <w:style w:type="character" w:customStyle="1" w:styleId="aff1">
    <w:name w:val="Ненумерованный список Знак"/>
    <w:link w:val="a"/>
    <w:rsid w:val="00953790"/>
    <w:rPr>
      <w:rFonts w:ascii="Verdana" w:hAnsi="Verdana"/>
      <w:bCs/>
      <w:spacing w:val="-5"/>
      <w:u w:color="000000"/>
      <w:lang w:eastAsia="en-US"/>
    </w:rPr>
  </w:style>
  <w:style w:type="paragraph" w:customStyle="1" w:styleId="aff2">
    <w:name w:val="Стиль текста документа"/>
    <w:basedOn w:val="a0"/>
    <w:link w:val="aff3"/>
    <w:rsid w:val="00953790"/>
    <w:pPr>
      <w:spacing w:before="0" w:after="0" w:line="240" w:lineRule="auto"/>
      <w:ind w:firstLine="720"/>
    </w:pPr>
    <w:rPr>
      <w:sz w:val="28"/>
      <w:u w:color="000000"/>
      <w:lang w:val="en-US" w:eastAsia="en-US"/>
    </w:rPr>
  </w:style>
  <w:style w:type="character" w:customStyle="1" w:styleId="aff3">
    <w:name w:val="Стиль текста документа Знак"/>
    <w:link w:val="aff2"/>
    <w:rsid w:val="00953790"/>
    <w:rPr>
      <w:sz w:val="28"/>
      <w:u w:color="000000"/>
      <w:lang w:val="en-US" w:eastAsia="en-US"/>
    </w:rPr>
  </w:style>
  <w:style w:type="paragraph" w:customStyle="1" w:styleId="Default">
    <w:name w:val="Default"/>
    <w:rsid w:val="0027407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3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IPSYSTEM/rpc/ServiceIntegration/mzhf?_password_=1&amp;_user_=1" TargetMode="External"/></Relationships>
</file>

<file path=word/_rels/header5.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aynova\AppData\Roaming\Microsoft\&#1064;&#1072;&#1073;&#1083;&#1086;&#1085;&#1099;\&#1043;&#1054;&#1057;&#1058;34_&#1096;&#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2B367-2F65-42EF-9367-77451FA2C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ГОСТ34_шаблон</Template>
  <TotalTime>0</TotalTime>
  <Pages>36</Pages>
  <Words>7975</Words>
  <Characters>45459</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Название документа</vt:lpstr>
    </vt:vector>
  </TitlesOfParts>
  <Manager>Руководитель проекта</Manager>
  <Company>Наименование организации</Company>
  <LinksUpToDate>false</LinksUpToDate>
  <CharactersWithSpaces>53328</CharactersWithSpaces>
  <SharedDoc>false</SharedDoc>
  <HLinks>
    <vt:vector size="18" baseType="variant">
      <vt:variant>
        <vt:i4>1900595</vt:i4>
      </vt:variant>
      <vt:variant>
        <vt:i4>35</vt:i4>
      </vt:variant>
      <vt:variant>
        <vt:i4>0</vt:i4>
      </vt:variant>
      <vt:variant>
        <vt:i4>5</vt:i4>
      </vt:variant>
      <vt:variant>
        <vt:lpwstr/>
      </vt:variant>
      <vt:variant>
        <vt:lpwstr>_Toc353368546</vt:lpwstr>
      </vt:variant>
      <vt:variant>
        <vt:i4>1900595</vt:i4>
      </vt:variant>
      <vt:variant>
        <vt:i4>29</vt:i4>
      </vt:variant>
      <vt:variant>
        <vt:i4>0</vt:i4>
      </vt:variant>
      <vt:variant>
        <vt:i4>5</vt:i4>
      </vt:variant>
      <vt:variant>
        <vt:lpwstr/>
      </vt:variant>
      <vt:variant>
        <vt:lpwstr>_Toc353368545</vt:lpwstr>
      </vt:variant>
      <vt:variant>
        <vt:i4>1900595</vt:i4>
      </vt:variant>
      <vt:variant>
        <vt:i4>23</vt:i4>
      </vt:variant>
      <vt:variant>
        <vt:i4>0</vt:i4>
      </vt:variant>
      <vt:variant>
        <vt:i4>5</vt:i4>
      </vt:variant>
      <vt:variant>
        <vt:lpwstr/>
      </vt:variant>
      <vt:variant>
        <vt:lpwstr>_Toc353368544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 документа</dc:title>
  <dc:creator>Евгения</dc:creator>
  <cp:lastModifiedBy>Илья Пальчевский</cp:lastModifiedBy>
  <cp:revision>4</cp:revision>
  <dcterms:created xsi:type="dcterms:W3CDTF">2020-02-27T14:27:00Z</dcterms:created>
  <dcterms:modified xsi:type="dcterms:W3CDTF">2020-03-25T06:33:00Z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ерсия">
    <vt:lpwstr>Версия документа</vt:lpwstr>
  </property>
  <property fmtid="{D5CDD505-2E9C-101B-9397-08002B2CF9AE}" pid="3" name="номер_документа">
    <vt:lpwstr>Номер документа</vt:lpwstr>
  </property>
  <property fmtid="{D5CDD505-2E9C-101B-9397-08002B2CF9AE}" pid="4" name="краткое_название_системы">
    <vt:lpwstr>Краткое название системы</vt:lpwstr>
  </property>
  <property fmtid="{D5CDD505-2E9C-101B-9397-08002B2CF9AE}" pid="5" name="полное_название_системы">
    <vt:lpwstr>Полное название системы</vt:lpwstr>
  </property>
  <property fmtid="{D5CDD505-2E9C-101B-9397-08002B2CF9AE}" pid="6" name="код_документа">
    <vt:lpwstr>Код документа</vt:lpwstr>
  </property>
  <property fmtid="{D5CDD505-2E9C-101B-9397-08002B2CF9AE}" pid="7" name="шифр_системы">
    <vt:lpwstr>Шифр системы</vt:lpwstr>
  </property>
</Properties>
</file>